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2503D7">
        <w:rPr>
          <w:rFonts w:ascii="Times New Roman" w:hAnsi="Times New Roman"/>
          <w:b/>
        </w:rPr>
        <w:t>D. JASEVIČIUI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2C4ADD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2C4ADD">
        <w:rPr>
          <w:rFonts w:ascii="Times New Roman" w:hAnsi="Times New Roman"/>
        </w:rPr>
        <w:t>kovo</w:t>
      </w:r>
      <w:r w:rsidR="009A586E">
        <w:rPr>
          <w:rFonts w:ascii="Times New Roman" w:hAnsi="Times New Roman"/>
        </w:rPr>
        <w:t xml:space="preserve"> </w:t>
      </w:r>
      <w:r w:rsidR="00362303">
        <w:rPr>
          <w:rFonts w:ascii="Times New Roman" w:hAnsi="Times New Roman"/>
        </w:rPr>
        <w:t xml:space="preserve">    </w:t>
      </w:r>
      <w:r w:rsidR="009A586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Pr="009F7885" w:rsidRDefault="003E13CC" w:rsidP="009F7885">
      <w:pPr>
        <w:spacing w:line="360" w:lineRule="auto"/>
        <w:jc w:val="both"/>
        <w:rPr>
          <w:rFonts w:ascii="Times New Roman" w:hAnsi="Times New Roman"/>
        </w:rPr>
      </w:pPr>
      <w:r w:rsidRPr="009F7885">
        <w:rPr>
          <w:rFonts w:ascii="Times New Roman" w:hAnsi="Times New Roman"/>
        </w:rPr>
        <w:tab/>
        <w:t xml:space="preserve">Vadovaudamasis </w:t>
      </w:r>
      <w:r w:rsidRPr="009F7885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Pr="009F7885">
        <w:rPr>
          <w:rFonts w:ascii="Times New Roman" w:hAnsi="Times New Roman"/>
        </w:rPr>
        <w:t xml:space="preserve">rajono savivaldybės tarybos 2016 m. </w:t>
      </w:r>
      <w:r w:rsidRPr="009F7885">
        <w:rPr>
          <w:rFonts w:ascii="Times New Roman" w:hAnsi="Times New Roman"/>
          <w:color w:val="000000"/>
        </w:rPr>
        <w:t>rugsėjo 23 d. sprendimu Nr. T-277 „Dėl Šakių rajono savivaldybės administracijos nuostatų patvirtinimo“, 2</w:t>
      </w:r>
      <w:r w:rsidR="00911898" w:rsidRPr="009F7885">
        <w:rPr>
          <w:rFonts w:ascii="Times New Roman" w:hAnsi="Times New Roman"/>
          <w:color w:val="000000"/>
        </w:rPr>
        <w:t>4</w:t>
      </w:r>
      <w:r w:rsidRPr="009F7885">
        <w:rPr>
          <w:rFonts w:ascii="Times New Roman" w:hAnsi="Times New Roman"/>
        </w:rPr>
        <w:t xml:space="preserve"> punktu</w:t>
      </w:r>
      <w:r w:rsidR="009F7885" w:rsidRPr="009F7885">
        <w:rPr>
          <w:rFonts w:ascii="Times New Roman" w:hAnsi="Times New Roman"/>
          <w:szCs w:val="24"/>
        </w:rPr>
        <w:t xml:space="preserve">, </w:t>
      </w:r>
      <w:r w:rsidR="009F7885" w:rsidRPr="009F7885">
        <w:rPr>
          <w:rFonts w:ascii="Times New Roman" w:hAnsi="Times New Roman"/>
          <w:color w:val="00000A"/>
          <w:szCs w:val="24"/>
        </w:rPr>
        <w:t>Šakių rajono savivaldybės mero 2020 m. vasario 27 d. potvarkio Nr. MAK-22 „Dėl kasmetinių atostogų suteikimo</w:t>
      </w:r>
      <w:r w:rsidR="009F7885">
        <w:rPr>
          <w:rFonts w:ascii="Times New Roman" w:hAnsi="Times New Roman"/>
          <w:color w:val="00000A"/>
          <w:szCs w:val="24"/>
        </w:rPr>
        <w:t xml:space="preserve"> Dainiui Grincevičiui“ 2 punktu </w:t>
      </w:r>
      <w:bookmarkStart w:id="0" w:name="_GoBack"/>
      <w:bookmarkEnd w:id="0"/>
      <w:r w:rsidR="009748C5" w:rsidRPr="009F7885">
        <w:rPr>
          <w:rFonts w:ascii="Times New Roman" w:hAnsi="Times New Roman"/>
        </w:rPr>
        <w:t xml:space="preserve">ir atsižvelgdamas į Nacionalinės žemės tarnybos prie žemės ūkio ministerijos Šakių skyriaus </w:t>
      </w:r>
      <w:r w:rsidR="007D58FD" w:rsidRPr="009F7885">
        <w:rPr>
          <w:rFonts w:ascii="Times New Roman" w:hAnsi="Times New Roman"/>
        </w:rPr>
        <w:t>20</w:t>
      </w:r>
      <w:r w:rsidR="002C4ADD" w:rsidRPr="009F7885">
        <w:rPr>
          <w:rFonts w:ascii="Times New Roman" w:hAnsi="Times New Roman"/>
        </w:rPr>
        <w:t>20</w:t>
      </w:r>
      <w:r w:rsidR="007D58FD" w:rsidRPr="009F7885">
        <w:rPr>
          <w:rFonts w:ascii="Times New Roman" w:hAnsi="Times New Roman"/>
        </w:rPr>
        <w:t xml:space="preserve"> m. </w:t>
      </w:r>
      <w:r w:rsidR="002C4ADD" w:rsidRPr="009F7885">
        <w:rPr>
          <w:rFonts w:ascii="Times New Roman" w:hAnsi="Times New Roman"/>
        </w:rPr>
        <w:t>kovo 6 d</w:t>
      </w:r>
      <w:r w:rsidR="009A586E" w:rsidRPr="009F7885">
        <w:rPr>
          <w:rFonts w:ascii="Times New Roman" w:hAnsi="Times New Roman"/>
        </w:rPr>
        <w:t>.</w:t>
      </w:r>
      <w:r w:rsidR="007D58FD" w:rsidRPr="009F7885">
        <w:rPr>
          <w:rFonts w:ascii="Times New Roman" w:hAnsi="Times New Roman"/>
        </w:rPr>
        <w:t xml:space="preserve"> </w:t>
      </w:r>
      <w:r w:rsidR="009748C5" w:rsidRPr="009F7885">
        <w:rPr>
          <w:rFonts w:ascii="Times New Roman" w:hAnsi="Times New Roman"/>
        </w:rPr>
        <w:t>pranešim</w:t>
      </w:r>
      <w:r w:rsidR="00005C04" w:rsidRPr="009F7885">
        <w:rPr>
          <w:rFonts w:ascii="Times New Roman" w:hAnsi="Times New Roman"/>
        </w:rPr>
        <w:t>ą</w:t>
      </w:r>
      <w:r w:rsidR="009748C5" w:rsidRPr="009F7885">
        <w:rPr>
          <w:rFonts w:ascii="Times New Roman" w:hAnsi="Times New Roman"/>
        </w:rPr>
        <w:t xml:space="preserve"> dėl žemės naudojimo valstybės kontrolės patikrinimo</w:t>
      </w:r>
      <w:r w:rsidRPr="009F7885">
        <w:rPr>
          <w:rFonts w:ascii="Times New Roman" w:hAnsi="Times New Roman"/>
        </w:rPr>
        <w:t>,</w:t>
      </w:r>
    </w:p>
    <w:p w:rsidR="008845C2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2503D7">
        <w:rPr>
          <w:rFonts w:ascii="Times New Roman" w:hAnsi="Times New Roman"/>
        </w:rPr>
        <w:t>Šakių</w:t>
      </w:r>
      <w:r w:rsidR="009748C5" w:rsidRPr="008845C2">
        <w:rPr>
          <w:rFonts w:ascii="Times New Roman" w:hAnsi="Times New Roman"/>
        </w:rPr>
        <w:t xml:space="preserve"> seniūnijos seniūn</w:t>
      </w:r>
      <w:r w:rsidR="00005C04">
        <w:rPr>
          <w:rFonts w:ascii="Times New Roman" w:hAnsi="Times New Roman"/>
        </w:rPr>
        <w:t>ą</w:t>
      </w:r>
      <w:r w:rsidR="00882D22">
        <w:rPr>
          <w:rFonts w:ascii="Times New Roman" w:hAnsi="Times New Roman"/>
        </w:rPr>
        <w:t xml:space="preserve"> </w:t>
      </w:r>
      <w:r w:rsidR="002503D7">
        <w:rPr>
          <w:rFonts w:ascii="Times New Roman" w:hAnsi="Times New Roman"/>
        </w:rPr>
        <w:t>Dalių Jasevičių</w:t>
      </w:r>
      <w:r>
        <w:rPr>
          <w:rFonts w:ascii="Times New Roman" w:hAnsi="Times New Roman"/>
        </w:rPr>
        <w:t>:</w:t>
      </w:r>
    </w:p>
    <w:p w:rsidR="006018A7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="009A480C">
        <w:rPr>
          <w:rFonts w:ascii="Times New Roman" w:hAnsi="Times New Roman"/>
        </w:rPr>
        <w:t>D</w:t>
      </w:r>
      <w:r w:rsidR="009748C5" w:rsidRPr="008845C2">
        <w:rPr>
          <w:rFonts w:ascii="Times New Roman" w:hAnsi="Times New Roman"/>
        </w:rPr>
        <w:t>alyvauti</w:t>
      </w:r>
      <w:r w:rsidR="009F55CB" w:rsidRPr="008845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</w:t>
      </w:r>
      <w:r w:rsidR="002C4ADD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2C4ADD">
        <w:rPr>
          <w:rFonts w:ascii="Times New Roman" w:hAnsi="Times New Roman"/>
        </w:rPr>
        <w:t>kovo 25</w:t>
      </w:r>
      <w:r>
        <w:rPr>
          <w:rFonts w:ascii="Times New Roman" w:hAnsi="Times New Roman"/>
        </w:rPr>
        <w:t xml:space="preserve"> d. vyksianči</w:t>
      </w:r>
      <w:r w:rsidR="002C4ADD">
        <w:rPr>
          <w:rFonts w:ascii="Times New Roman" w:hAnsi="Times New Roman"/>
        </w:rPr>
        <w:t>uose</w:t>
      </w:r>
      <w:r>
        <w:rPr>
          <w:rFonts w:ascii="Times New Roman" w:hAnsi="Times New Roman"/>
        </w:rPr>
        <w:t xml:space="preserve"> </w:t>
      </w:r>
      <w:r w:rsidR="002C4ADD">
        <w:rPr>
          <w:rFonts w:ascii="Times New Roman" w:hAnsi="Times New Roman"/>
        </w:rPr>
        <w:t>savivaldybei perduotų</w:t>
      </w:r>
      <w:r w:rsidR="009F55CB" w:rsidRPr="008845C2">
        <w:rPr>
          <w:rFonts w:ascii="Times New Roman" w:hAnsi="Times New Roman"/>
        </w:rPr>
        <w:t xml:space="preserve"> neatlygintinai naudotis</w:t>
      </w:r>
      <w:r w:rsidR="009748C5" w:rsidRPr="008845C2">
        <w:rPr>
          <w:rFonts w:ascii="Times New Roman" w:hAnsi="Times New Roman"/>
        </w:rPr>
        <w:t xml:space="preserve"> </w:t>
      </w:r>
      <w:r w:rsidR="002C4ADD">
        <w:rPr>
          <w:rFonts w:ascii="Times New Roman" w:hAnsi="Times New Roman"/>
        </w:rPr>
        <w:t>žemės sklypų</w:t>
      </w:r>
      <w:r w:rsidR="009F55CB" w:rsidRPr="008845C2">
        <w:rPr>
          <w:rFonts w:ascii="Times New Roman" w:hAnsi="Times New Roman"/>
        </w:rPr>
        <w:t xml:space="preserve"> naudojimo valstybinės kontrolės planini</w:t>
      </w:r>
      <w:r w:rsidR="002C4ADD">
        <w:rPr>
          <w:rFonts w:ascii="Times New Roman" w:hAnsi="Times New Roman"/>
        </w:rPr>
        <w:t>uose</w:t>
      </w:r>
      <w:r w:rsidR="002503D7">
        <w:rPr>
          <w:rFonts w:ascii="Times New Roman" w:hAnsi="Times New Roman"/>
        </w:rPr>
        <w:t xml:space="preserve"> patikrinim</w:t>
      </w:r>
      <w:r w:rsidR="002C4ADD">
        <w:rPr>
          <w:rFonts w:ascii="Times New Roman" w:hAnsi="Times New Roman"/>
        </w:rPr>
        <w:t>uose</w:t>
      </w:r>
      <w:r w:rsidR="00C82F64">
        <w:rPr>
          <w:rFonts w:ascii="Times New Roman" w:hAnsi="Times New Roman"/>
        </w:rPr>
        <w:t xml:space="preserve"> vietoje</w:t>
      </w:r>
      <w:r w:rsidR="009F55CB" w:rsidRPr="008845C2">
        <w:rPr>
          <w:rFonts w:ascii="Times New Roman" w:hAnsi="Times New Roman"/>
        </w:rPr>
        <w:t>:</w:t>
      </w:r>
    </w:p>
    <w:p w:rsidR="00573810" w:rsidRDefault="009A480C" w:rsidP="002503D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C4ADD">
        <w:rPr>
          <w:rFonts w:ascii="Times New Roman" w:hAnsi="Times New Roman"/>
        </w:rPr>
        <w:t xml:space="preserve">1.1. </w:t>
      </w:r>
      <w:r>
        <w:rPr>
          <w:rFonts w:ascii="Times New Roman" w:hAnsi="Times New Roman"/>
        </w:rPr>
        <w:t xml:space="preserve">žemės sklypo, kadastro </w:t>
      </w:r>
      <w:r w:rsidR="002C4ADD">
        <w:rPr>
          <w:rFonts w:ascii="Times New Roman" w:hAnsi="Times New Roman"/>
        </w:rPr>
        <w:t>Nr. 8410/0003:157</w:t>
      </w:r>
      <w:r>
        <w:rPr>
          <w:rFonts w:ascii="Times New Roman" w:hAnsi="Times New Roman"/>
        </w:rPr>
        <w:t xml:space="preserve">, esančio </w:t>
      </w:r>
      <w:r w:rsidR="002C4ADD">
        <w:rPr>
          <w:rFonts w:ascii="Times New Roman" w:hAnsi="Times New Roman"/>
        </w:rPr>
        <w:t xml:space="preserve">Briedžių g. 9, </w:t>
      </w:r>
      <w:proofErr w:type="spellStart"/>
      <w:r w:rsidR="002C4ADD">
        <w:rPr>
          <w:rFonts w:ascii="Times New Roman" w:hAnsi="Times New Roman"/>
        </w:rPr>
        <w:t>Prancų</w:t>
      </w:r>
      <w:proofErr w:type="spellEnd"/>
      <w:r w:rsidR="002C4ADD">
        <w:rPr>
          <w:rFonts w:ascii="Times New Roman" w:hAnsi="Times New Roman"/>
        </w:rPr>
        <w:t xml:space="preserve"> k., Šakių sen.;</w:t>
      </w:r>
    </w:p>
    <w:p w:rsidR="002C4ADD" w:rsidRDefault="002C4ADD" w:rsidP="002503D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1.2. Žemės sklypo, kadastro Nr. 8410/0001:20, esančio Briedžių g. 21, </w:t>
      </w:r>
      <w:proofErr w:type="spellStart"/>
      <w:r>
        <w:rPr>
          <w:rFonts w:ascii="Times New Roman" w:hAnsi="Times New Roman"/>
        </w:rPr>
        <w:t>Prancų</w:t>
      </w:r>
      <w:proofErr w:type="spellEnd"/>
      <w:r>
        <w:rPr>
          <w:rFonts w:ascii="Times New Roman" w:hAnsi="Times New Roman"/>
        </w:rPr>
        <w:t xml:space="preserve"> k., Šakių sen.</w:t>
      </w:r>
    </w:p>
    <w:p w:rsidR="006018A7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</w:t>
      </w:r>
      <w:r w:rsidR="006018A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P</w:t>
      </w:r>
      <w:r w:rsidR="006018A7">
        <w:rPr>
          <w:rFonts w:ascii="Times New Roman" w:hAnsi="Times New Roman"/>
        </w:rPr>
        <w:t>asirašyti</w:t>
      </w:r>
      <w:r w:rsidR="00B60843" w:rsidRPr="00B60843">
        <w:rPr>
          <w:rFonts w:ascii="Times New Roman" w:hAnsi="Times New Roman"/>
        </w:rPr>
        <w:t xml:space="preserve"> </w:t>
      </w:r>
      <w:r w:rsidR="00B60843" w:rsidRPr="008845C2">
        <w:rPr>
          <w:rFonts w:ascii="Times New Roman" w:hAnsi="Times New Roman"/>
        </w:rPr>
        <w:t>žemės naudojimo valstybinės kontrolės</w:t>
      </w:r>
      <w:r w:rsidR="008845C2">
        <w:rPr>
          <w:rFonts w:ascii="Times New Roman" w:hAnsi="Times New Roman"/>
        </w:rPr>
        <w:t xml:space="preserve"> patikrinim</w:t>
      </w:r>
      <w:r w:rsidR="002C4ADD">
        <w:rPr>
          <w:rFonts w:ascii="Times New Roman" w:hAnsi="Times New Roman"/>
        </w:rPr>
        <w:t>ų</w:t>
      </w:r>
      <w:r w:rsidR="008845C2">
        <w:rPr>
          <w:rFonts w:ascii="Times New Roman" w:hAnsi="Times New Roman"/>
        </w:rPr>
        <w:t xml:space="preserve"> dokumentus</w:t>
      </w:r>
      <w:r w:rsidR="006018A7">
        <w:rPr>
          <w:rFonts w:ascii="Times New Roman" w:hAnsi="Times New Roman"/>
        </w:rPr>
        <w:t>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A214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EA2146">
        <w:rPr>
          <w:rFonts w:ascii="Times New Roman" w:hAnsi="Times New Roman"/>
        </w:rPr>
        <w:t>a</w:t>
      </w:r>
      <w:r>
        <w:rPr>
          <w:rFonts w:ascii="Times New Roman" w:hAnsi="Times New Roman"/>
        </w:rPr>
        <w:t>us</w:t>
      </w:r>
      <w:r w:rsidR="00EA2146">
        <w:rPr>
          <w:rFonts w:ascii="Times New Roman" w:hAnsi="Times New Roman"/>
        </w:rPr>
        <w:t xml:space="preserve"> pavaduotojas,</w:t>
      </w:r>
    </w:p>
    <w:p w:rsidR="003E13CC" w:rsidRDefault="00EA2146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 w:rsidR="003E13CC">
        <w:rPr>
          <w:rFonts w:ascii="Times New Roman" w:hAnsi="Times New Roman"/>
        </w:rPr>
        <w:tab/>
      </w:r>
      <w:r w:rsidR="003E13CC">
        <w:rPr>
          <w:rFonts w:ascii="Times New Roman" w:hAnsi="Times New Roman"/>
        </w:rPr>
        <w:tab/>
      </w:r>
      <w:r w:rsidR="003E13CC"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>Redas Juškaitis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2C4ADD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AD1062">
        <w:rPr>
          <w:rFonts w:ascii="Times New Roman" w:hAnsi="Times New Roman"/>
        </w:rPr>
        <w:t>0</w:t>
      </w:r>
      <w:r w:rsidR="002C4ADD">
        <w:rPr>
          <w:rFonts w:ascii="Times New Roman" w:hAnsi="Times New Roman"/>
        </w:rPr>
        <w:t>3</w:t>
      </w:r>
      <w:r w:rsidR="006018A7">
        <w:rPr>
          <w:rFonts w:ascii="Times New Roman" w:hAnsi="Times New Roman"/>
        </w:rPr>
        <w:t>-</w:t>
      </w:r>
      <w:r w:rsidR="002C4ADD">
        <w:rPr>
          <w:rFonts w:ascii="Times New Roman" w:hAnsi="Times New Roman"/>
        </w:rPr>
        <w:t>09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D2E" w:rsidRDefault="00F85D2E">
      <w:r>
        <w:separator/>
      </w:r>
    </w:p>
  </w:endnote>
  <w:endnote w:type="continuationSeparator" w:id="0">
    <w:p w:rsidR="00F85D2E" w:rsidRDefault="00F8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D2E" w:rsidRDefault="00F85D2E">
      <w:r>
        <w:separator/>
      </w:r>
    </w:p>
  </w:footnote>
  <w:footnote w:type="continuationSeparator" w:id="0">
    <w:p w:rsidR="00F85D2E" w:rsidRDefault="00F85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87F96"/>
    <w:rsid w:val="00095BF5"/>
    <w:rsid w:val="000E1C4E"/>
    <w:rsid w:val="00117499"/>
    <w:rsid w:val="001D38EF"/>
    <w:rsid w:val="001E4FF7"/>
    <w:rsid w:val="001E7250"/>
    <w:rsid w:val="00243E48"/>
    <w:rsid w:val="002503D7"/>
    <w:rsid w:val="002765E4"/>
    <w:rsid w:val="0028720A"/>
    <w:rsid w:val="002C4ADD"/>
    <w:rsid w:val="002D3ABC"/>
    <w:rsid w:val="002E23D9"/>
    <w:rsid w:val="00313CF0"/>
    <w:rsid w:val="00325287"/>
    <w:rsid w:val="00342E29"/>
    <w:rsid w:val="00362303"/>
    <w:rsid w:val="003A0C31"/>
    <w:rsid w:val="003B69AB"/>
    <w:rsid w:val="003C706D"/>
    <w:rsid w:val="003E13CC"/>
    <w:rsid w:val="003F491F"/>
    <w:rsid w:val="00434111"/>
    <w:rsid w:val="00435ADB"/>
    <w:rsid w:val="00445AB3"/>
    <w:rsid w:val="0044694D"/>
    <w:rsid w:val="00463AA3"/>
    <w:rsid w:val="004C6BBC"/>
    <w:rsid w:val="00521D86"/>
    <w:rsid w:val="005708CB"/>
    <w:rsid w:val="005719E1"/>
    <w:rsid w:val="00573810"/>
    <w:rsid w:val="00583E25"/>
    <w:rsid w:val="005C3479"/>
    <w:rsid w:val="005F39DF"/>
    <w:rsid w:val="006018A7"/>
    <w:rsid w:val="00610881"/>
    <w:rsid w:val="006470BB"/>
    <w:rsid w:val="0070001E"/>
    <w:rsid w:val="00730A8F"/>
    <w:rsid w:val="00745ABF"/>
    <w:rsid w:val="0079767E"/>
    <w:rsid w:val="007D58FD"/>
    <w:rsid w:val="00823E23"/>
    <w:rsid w:val="00882D22"/>
    <w:rsid w:val="008845C2"/>
    <w:rsid w:val="008C1B78"/>
    <w:rsid w:val="008D7A2A"/>
    <w:rsid w:val="008E1DC4"/>
    <w:rsid w:val="008E587F"/>
    <w:rsid w:val="008F4809"/>
    <w:rsid w:val="00911898"/>
    <w:rsid w:val="00927D47"/>
    <w:rsid w:val="00964438"/>
    <w:rsid w:val="009748C5"/>
    <w:rsid w:val="00981A56"/>
    <w:rsid w:val="0098205C"/>
    <w:rsid w:val="009973B2"/>
    <w:rsid w:val="009A480C"/>
    <w:rsid w:val="009A586E"/>
    <w:rsid w:val="009C4EAB"/>
    <w:rsid w:val="009F065C"/>
    <w:rsid w:val="009F55CB"/>
    <w:rsid w:val="009F7885"/>
    <w:rsid w:val="00A024DA"/>
    <w:rsid w:val="00AD1062"/>
    <w:rsid w:val="00AE39CF"/>
    <w:rsid w:val="00AE7378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CF6225"/>
    <w:rsid w:val="00D078EB"/>
    <w:rsid w:val="00D367D7"/>
    <w:rsid w:val="00DD47CE"/>
    <w:rsid w:val="00E10ABB"/>
    <w:rsid w:val="00E17F6F"/>
    <w:rsid w:val="00E432CF"/>
    <w:rsid w:val="00E4700D"/>
    <w:rsid w:val="00E70809"/>
    <w:rsid w:val="00E918BB"/>
    <w:rsid w:val="00E91F5B"/>
    <w:rsid w:val="00EA2146"/>
    <w:rsid w:val="00ED113F"/>
    <w:rsid w:val="00EE2CE3"/>
    <w:rsid w:val="00F01EF6"/>
    <w:rsid w:val="00F3231C"/>
    <w:rsid w:val="00F815CD"/>
    <w:rsid w:val="00F85D2E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1445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2019-05-27T08:50:00Z</cp:lastPrinted>
  <dcterms:created xsi:type="dcterms:W3CDTF">2020-03-09T07:18:00Z</dcterms:created>
  <dcterms:modified xsi:type="dcterms:W3CDTF">2020-03-09T09:13:00Z</dcterms:modified>
</cp:coreProperties>
</file>