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2507900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62C88EE7" w14:textId="743E3446" w:rsidR="006C3FA3" w:rsidRPr="006C3FA3" w:rsidRDefault="00AD3A3B" w:rsidP="006C3FA3">
      <w:pPr>
        <w:jc w:val="center"/>
        <w:rPr>
          <w:rFonts w:ascii="Times New Roman" w:hAnsi="Times New Roman"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  <w:r w:rsidRPr="00AD3A3B">
        <w:rPr>
          <w:rFonts w:ascii="Times New Roman" w:hAnsi="Times New Roman"/>
          <w:b/>
          <w:caps/>
        </w:rPr>
        <w:t>VIETINIO (PRIEMIESTINIO) REGULIARAUS SUSISIEKIMO AUTOBUS</w:t>
      </w:r>
      <w:r w:rsidRPr="00AD3A3B">
        <w:rPr>
          <w:rFonts w:ascii="Times New Roman" w:hAnsi="Times New Roman" w:hint="eastAsia"/>
          <w:b/>
          <w:caps/>
        </w:rPr>
        <w:t>Ų</w:t>
      </w:r>
      <w:r w:rsidRPr="00AD3A3B">
        <w:rPr>
          <w:rFonts w:ascii="Times New Roman" w:hAnsi="Times New Roman"/>
          <w:b/>
          <w:caps/>
        </w:rPr>
        <w:t xml:space="preserve"> MAR</w:t>
      </w:r>
      <w:r w:rsidRPr="00AD3A3B">
        <w:rPr>
          <w:rFonts w:ascii="Times New Roman" w:hAnsi="Times New Roman" w:hint="eastAsia"/>
          <w:b/>
          <w:caps/>
        </w:rPr>
        <w:t>Š</w:t>
      </w:r>
      <w:r w:rsidRPr="00AD3A3B">
        <w:rPr>
          <w:rFonts w:ascii="Times New Roman" w:hAnsi="Times New Roman"/>
          <w:b/>
          <w:caps/>
        </w:rPr>
        <w:t>RUT</w:t>
      </w:r>
      <w:r w:rsidR="001F5C0D">
        <w:rPr>
          <w:rFonts w:ascii="Times New Roman" w:hAnsi="Times New Roman"/>
          <w:b/>
          <w:caps/>
        </w:rPr>
        <w:t>o</w:t>
      </w:r>
      <w:r w:rsidR="00C21B96">
        <w:rPr>
          <w:rFonts w:ascii="Times New Roman" w:hAnsi="Times New Roman"/>
          <w:b/>
          <w:caps/>
        </w:rPr>
        <w:t xml:space="preserve"> </w:t>
      </w:r>
      <w:r w:rsidR="005F44CC">
        <w:rPr>
          <w:rFonts w:ascii="Times New Roman" w:hAnsi="Times New Roman"/>
          <w:b/>
          <w:caps/>
        </w:rPr>
        <w:t xml:space="preserve">reisų </w:t>
      </w:r>
      <w:r w:rsidR="00E90668">
        <w:rPr>
          <w:rFonts w:ascii="Times New Roman" w:hAnsi="Times New Roman"/>
          <w:b/>
          <w:caps/>
        </w:rPr>
        <w:t>Pa</w:t>
      </w:r>
      <w:r w:rsidR="0010672D">
        <w:rPr>
          <w:rFonts w:ascii="Times New Roman" w:hAnsi="Times New Roman"/>
          <w:b/>
          <w:caps/>
        </w:rPr>
        <w:t>keitimo</w:t>
      </w:r>
    </w:p>
    <w:p w14:paraId="431F30AD" w14:textId="77777777" w:rsidR="00F408D3" w:rsidRDefault="00F408D3" w:rsidP="006C3FA3">
      <w:pPr>
        <w:jc w:val="center"/>
        <w:rPr>
          <w:rFonts w:ascii="Times New Roman" w:hAnsi="Times New Roman"/>
        </w:rPr>
      </w:pPr>
    </w:p>
    <w:p w14:paraId="1E9B2F45" w14:textId="3C432A35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</w:t>
      </w:r>
      <w:r w:rsidR="001F5C0D">
        <w:rPr>
          <w:rFonts w:ascii="Times New Roman" w:hAnsi="Times New Roman"/>
        </w:rPr>
        <w:t>4</w:t>
      </w:r>
      <w:r w:rsidRPr="006C3FA3">
        <w:rPr>
          <w:rFonts w:ascii="Times New Roman" w:hAnsi="Times New Roman"/>
        </w:rPr>
        <w:t xml:space="preserve"> m. </w:t>
      </w:r>
      <w:r w:rsidR="001A7F9E">
        <w:rPr>
          <w:rFonts w:ascii="Times New Roman" w:hAnsi="Times New Roman"/>
        </w:rPr>
        <w:t>kovo</w:t>
      </w:r>
      <w:r w:rsidRPr="006C3FA3">
        <w:rPr>
          <w:rFonts w:ascii="Times New Roman" w:hAnsi="Times New Roman"/>
        </w:rPr>
        <w:t xml:space="preserve">     d. Nr. AT- </w:t>
      </w:r>
    </w:p>
    <w:p w14:paraId="42713C6A" w14:textId="7777777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14:paraId="0D2779E4" w14:textId="77777777"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14:paraId="3E7BC8F7" w14:textId="32008B49" w:rsidR="00CE588B" w:rsidRDefault="001F5C0D" w:rsidP="00AD3A3B">
      <w:pPr>
        <w:spacing w:line="360" w:lineRule="auto"/>
        <w:ind w:firstLine="851"/>
        <w:jc w:val="both"/>
      </w:pPr>
      <w:r w:rsidRPr="00F30060">
        <w:rPr>
          <w:rFonts w:ascii="Times New Roman" w:hAnsi="Times New Roman"/>
        </w:rPr>
        <w:t>Vadovaudamasis Lietuvos Respublikos kelių transporto kodekso 4 straipsnio 3 dalimi, Lietuvos Respublikos vietos savivaldos įstatymo 33 straipsnio 3 dalies 4 punktu, 34 straipsnio</w:t>
      </w:r>
      <w:r w:rsidRPr="0041444A">
        <w:t xml:space="preserve"> 1 dalimi,  </w:t>
      </w:r>
      <w:r>
        <w:t>Šakių rajono savivaldybės tarybos 2022 m. kovo 25 d. sprendimo Nr. T-112 ,,</w:t>
      </w:r>
      <w:r w:rsidRPr="00C81792">
        <w:t>Dėl uždarosios akcinės bendrovės „Šakių autobusų parkas“ keleivių vežimo vietinio (priemiestinio) reguliaraus susisiekimo autobusų maršrutais paslaugos teikimo</w:t>
      </w:r>
      <w:r>
        <w:t>“ 3.2 p</w:t>
      </w:r>
      <w:r w:rsidR="000B1643">
        <w:t>apunkčiu</w:t>
      </w:r>
      <w:r w:rsidR="00A01DB2">
        <w:t>:</w:t>
      </w:r>
    </w:p>
    <w:p w14:paraId="75F738AF" w14:textId="6EF5D2F5" w:rsidR="003C4DA1" w:rsidRDefault="00A01DB2" w:rsidP="002F4F54">
      <w:pPr>
        <w:spacing w:line="360" w:lineRule="auto"/>
        <w:ind w:firstLine="851"/>
        <w:jc w:val="both"/>
      </w:pPr>
      <w:r>
        <w:rPr>
          <w:spacing w:val="60"/>
        </w:rPr>
        <w:t>1. P</w:t>
      </w:r>
      <w:r w:rsidR="009C1F28">
        <w:rPr>
          <w:spacing w:val="60"/>
        </w:rPr>
        <w:t>a</w:t>
      </w:r>
      <w:r w:rsidR="0010672D">
        <w:rPr>
          <w:spacing w:val="60"/>
        </w:rPr>
        <w:t xml:space="preserve">keičiu </w:t>
      </w:r>
      <w:r w:rsidR="0010672D">
        <w:t>keleivių vežimo vietinio (priemiestinio) reguliaraus susisiekimo maršrut</w:t>
      </w:r>
      <w:r w:rsidR="001F5C0D">
        <w:t>ą M-57 Šakiai – Baltrušiai</w:t>
      </w:r>
      <w:r w:rsidR="001A7AA3">
        <w:t xml:space="preserve"> – Pilviškiai</w:t>
      </w:r>
      <w:r w:rsidR="0010672D">
        <w:t>, kuri</w:t>
      </w:r>
      <w:r w:rsidR="001F5C0D">
        <w:t>uo</w:t>
      </w:r>
      <w:r w:rsidR="0010672D">
        <w:t xml:space="preserve"> teikiamos keleivių vežimo viešosios paslaugos, </w:t>
      </w:r>
      <w:r w:rsidR="003C4DA1">
        <w:t xml:space="preserve">ir </w:t>
      </w:r>
      <w:r w:rsidR="0010672D">
        <w:t>papilda</w:t>
      </w:r>
      <w:r w:rsidR="003C4DA1">
        <w:t>u</w:t>
      </w:r>
      <w:r w:rsidR="001F5C0D">
        <w:t xml:space="preserve"> </w:t>
      </w:r>
      <w:bookmarkStart w:id="2" w:name="_Hlk133332945"/>
      <w:r w:rsidR="009C1F28">
        <w:t>nuo 202</w:t>
      </w:r>
      <w:r w:rsidR="001F5C0D">
        <w:t>4</w:t>
      </w:r>
      <w:r w:rsidR="009C1F28">
        <w:t xml:space="preserve"> m. </w:t>
      </w:r>
      <w:r w:rsidR="001A7F9E">
        <w:t>kovo</w:t>
      </w:r>
      <w:r w:rsidR="001F5C0D">
        <w:t xml:space="preserve"> </w:t>
      </w:r>
      <w:r w:rsidR="001A7AA3">
        <w:t>27</w:t>
      </w:r>
      <w:r w:rsidR="001F5C0D">
        <w:t xml:space="preserve"> </w:t>
      </w:r>
      <w:r w:rsidR="009C1F28">
        <w:t xml:space="preserve">d. </w:t>
      </w:r>
      <w:r w:rsidR="00EB676E" w:rsidRPr="00EB676E">
        <w:t>UAB ,,</w:t>
      </w:r>
      <w:r w:rsidR="00EB676E" w:rsidRPr="00EB676E">
        <w:rPr>
          <w:rFonts w:hint="eastAsia"/>
        </w:rPr>
        <w:t>Š</w:t>
      </w:r>
      <w:r w:rsidR="00EB676E" w:rsidRPr="00EB676E">
        <w:t>aki</w:t>
      </w:r>
      <w:r w:rsidR="00EB676E" w:rsidRPr="00EB676E">
        <w:rPr>
          <w:rFonts w:hint="eastAsia"/>
        </w:rPr>
        <w:t>ų</w:t>
      </w:r>
      <w:r w:rsidR="00EB676E" w:rsidRPr="00EB676E">
        <w:t xml:space="preserve"> autobus</w:t>
      </w:r>
      <w:r w:rsidR="00EB676E" w:rsidRPr="00EB676E">
        <w:rPr>
          <w:rFonts w:hint="eastAsia"/>
        </w:rPr>
        <w:t>ų</w:t>
      </w:r>
      <w:r w:rsidR="00EB676E" w:rsidRPr="00EB676E">
        <w:t xml:space="preserve"> parkas</w:t>
      </w:r>
      <w:r w:rsidR="00EB676E" w:rsidRPr="00EB676E">
        <w:rPr>
          <w:rFonts w:hint="eastAsia"/>
        </w:rPr>
        <w:t>“</w:t>
      </w:r>
      <w:r w:rsidR="00EB676E" w:rsidRPr="00EB676E">
        <w:t xml:space="preserve"> aptarnaujam</w:t>
      </w:r>
      <w:r w:rsidR="00EB676E">
        <w:t>o</w:t>
      </w:r>
      <w:r w:rsidR="00EB676E" w:rsidRPr="00EB676E">
        <w:t xml:space="preserve"> vietinio (priemiestinio) reguliaraus susisiekimo autobus</w:t>
      </w:r>
      <w:r w:rsidR="00EB676E" w:rsidRPr="00EB676E">
        <w:rPr>
          <w:rFonts w:hint="eastAsia"/>
        </w:rPr>
        <w:t>ų</w:t>
      </w:r>
      <w:r w:rsidR="00EB676E" w:rsidRPr="00EB676E">
        <w:t xml:space="preserve"> mar</w:t>
      </w:r>
      <w:r w:rsidR="00EB676E" w:rsidRPr="00EB676E">
        <w:rPr>
          <w:rFonts w:hint="eastAsia"/>
        </w:rPr>
        <w:t>š</w:t>
      </w:r>
      <w:r w:rsidR="00EB676E" w:rsidRPr="00EB676E">
        <w:t>rut</w:t>
      </w:r>
      <w:r w:rsidR="00EB676E">
        <w:t>o</w:t>
      </w:r>
      <w:r w:rsidR="00EB676E" w:rsidRPr="00EB676E">
        <w:t xml:space="preserve"> M-</w:t>
      </w:r>
      <w:r w:rsidR="001F5C0D">
        <w:t>57</w:t>
      </w:r>
      <w:r w:rsidR="00EB676E" w:rsidRPr="00EB676E">
        <w:t xml:space="preserve"> </w:t>
      </w:r>
      <w:r w:rsidR="00EB676E" w:rsidRPr="00EB676E">
        <w:rPr>
          <w:rFonts w:hint="eastAsia"/>
        </w:rPr>
        <w:t>Š</w:t>
      </w:r>
      <w:r w:rsidR="00EB676E" w:rsidRPr="00EB676E">
        <w:t xml:space="preserve">akiai </w:t>
      </w:r>
      <w:r w:rsidR="00EB676E" w:rsidRPr="00EB676E">
        <w:rPr>
          <w:rFonts w:hint="eastAsia"/>
        </w:rPr>
        <w:t>–</w:t>
      </w:r>
      <w:r w:rsidR="00EB676E" w:rsidRPr="00EB676E">
        <w:t xml:space="preserve"> </w:t>
      </w:r>
      <w:r w:rsidR="001F5C0D">
        <w:t>Baltrušiai</w:t>
      </w:r>
      <w:r w:rsidR="001A7AA3">
        <w:t xml:space="preserve"> – Pilviškiai</w:t>
      </w:r>
      <w:r w:rsidR="00EB676E" w:rsidRPr="00EB676E">
        <w:t xml:space="preserve"> </w:t>
      </w:r>
      <w:r>
        <w:t>(leidimo Nr. 1</w:t>
      </w:r>
      <w:r w:rsidR="00791125">
        <w:t>2</w:t>
      </w:r>
      <w:r w:rsidR="001F5C0D">
        <w:t>3</w:t>
      </w:r>
      <w:r>
        <w:t xml:space="preserve">) </w:t>
      </w:r>
      <w:r w:rsidR="00EF0686">
        <w:t>reis</w:t>
      </w:r>
      <w:r w:rsidR="003A48DE">
        <w:t xml:space="preserve">us papildoma Pilviškių stotele bei </w:t>
      </w:r>
      <w:r w:rsidR="00534872">
        <w:t xml:space="preserve">išvykimo </w:t>
      </w:r>
      <w:r w:rsidR="009C1F28">
        <w:t>laik</w:t>
      </w:r>
      <w:r w:rsidR="00534872">
        <w:t>u</w:t>
      </w:r>
      <w:r w:rsidR="009C1F28">
        <w:t xml:space="preserve"> iš </w:t>
      </w:r>
      <w:r w:rsidR="00534872">
        <w:t xml:space="preserve">Pilviškių </w:t>
      </w:r>
      <w:r w:rsidR="009C1F28">
        <w:t>stot</w:t>
      </w:r>
      <w:r w:rsidR="00534872">
        <w:t>elės</w:t>
      </w:r>
      <w:r w:rsidR="009C1F28">
        <w:t xml:space="preserve"> </w:t>
      </w:r>
      <w:r w:rsidR="00534872">
        <w:t>7:32 val., 12:35 val., 17:45</w:t>
      </w:r>
      <w:r w:rsidR="009C1F28">
        <w:t xml:space="preserve"> val. </w:t>
      </w:r>
      <w:r w:rsidR="001F5C0D">
        <w:t>darbo dienomis</w:t>
      </w:r>
      <w:bookmarkEnd w:id="2"/>
      <w:r w:rsidR="00355591">
        <w:t xml:space="preserve"> (maršruto M-57 tvarkaraštis pridedamas).</w:t>
      </w:r>
    </w:p>
    <w:p w14:paraId="520A3ED5" w14:textId="7ABD5B95" w:rsidR="00A01DB2" w:rsidRDefault="00A01DB2" w:rsidP="002F4F54">
      <w:pPr>
        <w:spacing w:line="360" w:lineRule="auto"/>
        <w:ind w:firstLine="851"/>
        <w:jc w:val="both"/>
      </w:pPr>
      <w:r w:rsidRPr="00AE356A">
        <w:rPr>
          <w:spacing w:val="60"/>
        </w:rPr>
        <w:t>2.</w:t>
      </w:r>
      <w:r>
        <w:t xml:space="preserve"> </w:t>
      </w:r>
      <w:r w:rsidRPr="00AE356A">
        <w:rPr>
          <w:spacing w:val="60"/>
        </w:rPr>
        <w:t>Įpareigoju</w:t>
      </w:r>
      <w:r>
        <w:t xml:space="preserve"> UAB ,,Šakių autobusų parkas“ direktorių informaciją apie maršruto </w:t>
      </w:r>
      <w:r w:rsidR="00EF0686">
        <w:t xml:space="preserve">reisų </w:t>
      </w:r>
      <w:r>
        <w:t xml:space="preserve">pakeitimą paskelbti teisės aktų nustatyta tvarka. </w:t>
      </w:r>
    </w:p>
    <w:p w14:paraId="0B4AF635" w14:textId="0DD0F9B0" w:rsidR="00692A79" w:rsidRDefault="00692A79" w:rsidP="00AD3A3B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14:paraId="0B0FCB21" w14:textId="1C48D824" w:rsidR="004C428F" w:rsidRPr="00C21B96" w:rsidRDefault="00387CF8" w:rsidP="00C21B96">
      <w:pPr>
        <w:tabs>
          <w:tab w:val="center" w:pos="5245"/>
        </w:tabs>
        <w:spacing w:line="360" w:lineRule="auto"/>
        <w:ind w:firstLine="851"/>
        <w:jc w:val="both"/>
      </w:pPr>
      <w:r>
        <w:t xml:space="preserve"> </w:t>
      </w:r>
      <w:r w:rsidR="009A61E5">
        <w:tab/>
      </w:r>
      <w:bookmarkEnd w:id="0"/>
      <w:bookmarkEnd w:id="1"/>
    </w:p>
    <w:p w14:paraId="77F0758B" w14:textId="2990B838" w:rsidR="00434111" w:rsidRPr="001A3485" w:rsidRDefault="00930AB0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434111" w:rsidRPr="001A3485">
        <w:rPr>
          <w:rFonts w:ascii="Times New Roman" w:hAnsi="Times New Roman"/>
        </w:rPr>
        <w:t>dministracijos direktorius</w:t>
      </w:r>
      <w:r w:rsidR="00153C1D" w:rsidRPr="001A3485">
        <w:rPr>
          <w:rFonts w:ascii="Times New Roman" w:hAnsi="Times New Roman"/>
        </w:rPr>
        <w:t xml:space="preserve"> </w:t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r w:rsidR="00434111" w:rsidRPr="001A348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 w:rsidRPr="001A3485">
        <w:rPr>
          <w:rFonts w:ascii="Times New Roman" w:hAnsi="Times New Roman"/>
        </w:rPr>
        <w:tab/>
      </w:r>
      <w:r w:rsidR="001F5C0D">
        <w:rPr>
          <w:rFonts w:ascii="Times New Roman" w:hAnsi="Times New Roman"/>
        </w:rPr>
        <w:t>Vytautas Ižganaitis</w:t>
      </w:r>
    </w:p>
    <w:p w14:paraId="5EDA5D6A" w14:textId="77777777" w:rsidR="00434111" w:rsidRPr="001A3485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A3E9886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6E57E5" w14:textId="77777777" w:rsidR="008F0D16" w:rsidRDefault="008F0D16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8A0CAC" w14:textId="77777777" w:rsidR="00434111" w:rsidRPr="000B1643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1A14E7DF" w14:textId="2C18C8E9" w:rsidR="00387F86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2F101122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vyr</w:t>
      </w:r>
      <w:r w:rsidR="00387F86" w:rsidRPr="001A3485">
        <w:rPr>
          <w:rFonts w:ascii="Times New Roman" w:hAnsi="Times New Roman"/>
          <w:szCs w:val="24"/>
        </w:rPr>
        <w:t>iausioji</w:t>
      </w:r>
      <w:r w:rsidRPr="001A3485">
        <w:rPr>
          <w:rFonts w:ascii="Times New Roman" w:hAnsi="Times New Roman"/>
          <w:szCs w:val="24"/>
        </w:rPr>
        <w:t xml:space="preserve"> specialistė</w:t>
      </w:r>
      <w:r w:rsidR="00387F86" w:rsidRPr="001A3485">
        <w:rPr>
          <w:rFonts w:ascii="Times New Roman" w:hAnsi="Times New Roman"/>
          <w:szCs w:val="24"/>
        </w:rPr>
        <w:t xml:space="preserve"> </w:t>
      </w:r>
    </w:p>
    <w:p w14:paraId="166E04E5" w14:textId="77777777" w:rsidR="0065133B" w:rsidRPr="001A3485" w:rsidRDefault="0065133B" w:rsidP="00E758EE">
      <w:pPr>
        <w:overflowPunct w:val="0"/>
        <w:rPr>
          <w:rFonts w:ascii="Times New Roman" w:hAnsi="Times New Roman"/>
          <w:szCs w:val="24"/>
        </w:rPr>
      </w:pPr>
    </w:p>
    <w:p w14:paraId="15BE79DE" w14:textId="77777777" w:rsidR="00E24DDC" w:rsidRPr="001A3485" w:rsidRDefault="006C3FA3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4A732863" w14:textId="6254726C" w:rsidR="00AD3A3B" w:rsidRDefault="00EB63BE" w:rsidP="00E758EE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 w:rsidR="00784A06">
        <w:rPr>
          <w:rFonts w:ascii="Times New Roman" w:hAnsi="Times New Roman"/>
          <w:szCs w:val="24"/>
        </w:rPr>
        <w:t>2</w:t>
      </w:r>
      <w:r w:rsidR="001F5C0D">
        <w:rPr>
          <w:rFonts w:ascii="Times New Roman" w:hAnsi="Times New Roman"/>
          <w:szCs w:val="24"/>
        </w:rPr>
        <w:t>4</w:t>
      </w:r>
      <w:r w:rsidRPr="001A3485">
        <w:rPr>
          <w:rFonts w:ascii="Times New Roman" w:hAnsi="Times New Roman"/>
          <w:szCs w:val="24"/>
        </w:rPr>
        <w:t>-</w:t>
      </w:r>
      <w:r w:rsidR="007F5C91">
        <w:rPr>
          <w:rFonts w:ascii="Times New Roman" w:hAnsi="Times New Roman"/>
          <w:szCs w:val="24"/>
        </w:rPr>
        <w:t>0</w:t>
      </w:r>
      <w:r w:rsidR="00534872">
        <w:rPr>
          <w:rFonts w:ascii="Times New Roman" w:hAnsi="Times New Roman"/>
          <w:szCs w:val="24"/>
        </w:rPr>
        <w:t>3</w:t>
      </w:r>
      <w:r w:rsidRPr="001A3485">
        <w:rPr>
          <w:rFonts w:ascii="Times New Roman" w:hAnsi="Times New Roman"/>
          <w:szCs w:val="24"/>
        </w:rPr>
        <w:t>-</w:t>
      </w:r>
      <w:r w:rsidR="00F20B8E">
        <w:rPr>
          <w:rFonts w:ascii="Times New Roman" w:hAnsi="Times New Roman"/>
          <w:szCs w:val="24"/>
        </w:rPr>
        <w:t>2</w:t>
      </w:r>
      <w:r w:rsidR="00534872">
        <w:rPr>
          <w:rFonts w:ascii="Times New Roman" w:hAnsi="Times New Roman"/>
          <w:szCs w:val="24"/>
        </w:rPr>
        <w:t>1</w:t>
      </w:r>
    </w:p>
    <w:sectPr w:rsidR="00AD3A3B" w:rsidSect="005A61B7">
      <w:headerReference w:type="default" r:id="rId8"/>
      <w:footerReference w:type="default" r:id="rId9"/>
      <w:pgSz w:w="11907" w:h="16840" w:code="9"/>
      <w:pgMar w:top="510" w:right="567" w:bottom="45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2BC00" w14:textId="77777777" w:rsidR="005A61B7" w:rsidRDefault="005A61B7">
      <w:r>
        <w:separator/>
      </w:r>
    </w:p>
  </w:endnote>
  <w:endnote w:type="continuationSeparator" w:id="0">
    <w:p w14:paraId="5AAA98D6" w14:textId="77777777" w:rsidR="005A61B7" w:rsidRDefault="005A6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49473" w14:textId="77777777" w:rsidR="005A61B7" w:rsidRDefault="005A61B7">
      <w:r>
        <w:separator/>
      </w:r>
    </w:p>
  </w:footnote>
  <w:footnote w:type="continuationSeparator" w:id="0">
    <w:p w14:paraId="2F21B6A4" w14:textId="77777777" w:rsidR="005A61B7" w:rsidRDefault="005A6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639BF"/>
    <w:rsid w:val="00073BDD"/>
    <w:rsid w:val="00077173"/>
    <w:rsid w:val="000B1643"/>
    <w:rsid w:val="000E795B"/>
    <w:rsid w:val="000F2F12"/>
    <w:rsid w:val="0010672D"/>
    <w:rsid w:val="001167CC"/>
    <w:rsid w:val="00117499"/>
    <w:rsid w:val="001275B1"/>
    <w:rsid w:val="00134735"/>
    <w:rsid w:val="00141C71"/>
    <w:rsid w:val="00153C1D"/>
    <w:rsid w:val="00193B17"/>
    <w:rsid w:val="001A3485"/>
    <w:rsid w:val="001A7AA3"/>
    <w:rsid w:val="001A7F9E"/>
    <w:rsid w:val="001D0B84"/>
    <w:rsid w:val="001D38EF"/>
    <w:rsid w:val="001E7250"/>
    <w:rsid w:val="001F2AA5"/>
    <w:rsid w:val="001F5C0D"/>
    <w:rsid w:val="00215447"/>
    <w:rsid w:val="002765E4"/>
    <w:rsid w:val="0028720A"/>
    <w:rsid w:val="00291993"/>
    <w:rsid w:val="002969DB"/>
    <w:rsid w:val="002C6502"/>
    <w:rsid w:val="002D1A4A"/>
    <w:rsid w:val="002D3ABC"/>
    <w:rsid w:val="002E03CE"/>
    <w:rsid w:val="002E3ABF"/>
    <w:rsid w:val="002E43C2"/>
    <w:rsid w:val="002E7163"/>
    <w:rsid w:val="002F4F54"/>
    <w:rsid w:val="00310996"/>
    <w:rsid w:val="00311160"/>
    <w:rsid w:val="0031203F"/>
    <w:rsid w:val="00313CF0"/>
    <w:rsid w:val="00322322"/>
    <w:rsid w:val="00342E29"/>
    <w:rsid w:val="00355591"/>
    <w:rsid w:val="00357916"/>
    <w:rsid w:val="003626DA"/>
    <w:rsid w:val="00387CF8"/>
    <w:rsid w:val="00387F86"/>
    <w:rsid w:val="003A0C31"/>
    <w:rsid w:val="003A48DE"/>
    <w:rsid w:val="003B3011"/>
    <w:rsid w:val="003B68EB"/>
    <w:rsid w:val="003C387B"/>
    <w:rsid w:val="003C4DA1"/>
    <w:rsid w:val="003C663E"/>
    <w:rsid w:val="003F491F"/>
    <w:rsid w:val="00434111"/>
    <w:rsid w:val="00435ADB"/>
    <w:rsid w:val="00463650"/>
    <w:rsid w:val="004B235E"/>
    <w:rsid w:val="004C2761"/>
    <w:rsid w:val="004C428F"/>
    <w:rsid w:val="004C7156"/>
    <w:rsid w:val="004D7FA5"/>
    <w:rsid w:val="00521D86"/>
    <w:rsid w:val="005266C5"/>
    <w:rsid w:val="00534872"/>
    <w:rsid w:val="00562649"/>
    <w:rsid w:val="00575198"/>
    <w:rsid w:val="00577197"/>
    <w:rsid w:val="00583477"/>
    <w:rsid w:val="00583E25"/>
    <w:rsid w:val="00585771"/>
    <w:rsid w:val="005A61B7"/>
    <w:rsid w:val="005B3BB5"/>
    <w:rsid w:val="005E4415"/>
    <w:rsid w:val="005F44CC"/>
    <w:rsid w:val="00602376"/>
    <w:rsid w:val="00610881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27628"/>
    <w:rsid w:val="00730F7F"/>
    <w:rsid w:val="00731B36"/>
    <w:rsid w:val="0074192F"/>
    <w:rsid w:val="007741E0"/>
    <w:rsid w:val="00784A06"/>
    <w:rsid w:val="00791125"/>
    <w:rsid w:val="007C1281"/>
    <w:rsid w:val="007F5C91"/>
    <w:rsid w:val="007F76BA"/>
    <w:rsid w:val="00844784"/>
    <w:rsid w:val="00857C79"/>
    <w:rsid w:val="008724CA"/>
    <w:rsid w:val="00880FDD"/>
    <w:rsid w:val="008A21C7"/>
    <w:rsid w:val="008C1B78"/>
    <w:rsid w:val="008C3C6C"/>
    <w:rsid w:val="008D59BD"/>
    <w:rsid w:val="008F0D16"/>
    <w:rsid w:val="008F4809"/>
    <w:rsid w:val="00911991"/>
    <w:rsid w:val="009249AA"/>
    <w:rsid w:val="00930AB0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5F85"/>
    <w:rsid w:val="00BA7AD1"/>
    <w:rsid w:val="00BE1E33"/>
    <w:rsid w:val="00BE4976"/>
    <w:rsid w:val="00BE4C6A"/>
    <w:rsid w:val="00BE6D25"/>
    <w:rsid w:val="00BF007C"/>
    <w:rsid w:val="00BF291D"/>
    <w:rsid w:val="00BF5AD9"/>
    <w:rsid w:val="00C15B72"/>
    <w:rsid w:val="00C21B96"/>
    <w:rsid w:val="00C2225A"/>
    <w:rsid w:val="00C276C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71316"/>
    <w:rsid w:val="00E758EE"/>
    <w:rsid w:val="00E84D47"/>
    <w:rsid w:val="00E90668"/>
    <w:rsid w:val="00E918BB"/>
    <w:rsid w:val="00E9350A"/>
    <w:rsid w:val="00EA52A8"/>
    <w:rsid w:val="00EA7B35"/>
    <w:rsid w:val="00EB63BE"/>
    <w:rsid w:val="00EB676E"/>
    <w:rsid w:val="00ED0631"/>
    <w:rsid w:val="00ED113F"/>
    <w:rsid w:val="00EE2CE3"/>
    <w:rsid w:val="00EF0686"/>
    <w:rsid w:val="00F01EF6"/>
    <w:rsid w:val="00F12CE1"/>
    <w:rsid w:val="00F20B8E"/>
    <w:rsid w:val="00F408D3"/>
    <w:rsid w:val="00F518EA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138</TotalTime>
  <Pages>1</Pages>
  <Words>216</Words>
  <Characters>1744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2024-03-21T11:31:00Z</cp:lastPrinted>
  <dcterms:created xsi:type="dcterms:W3CDTF">2024-03-21T07:50:00Z</dcterms:created>
  <dcterms:modified xsi:type="dcterms:W3CDTF">2024-03-21T14:52:00Z</dcterms:modified>
</cp:coreProperties>
</file>