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0C29D366" w:rsidR="00DD47CE" w:rsidRDefault="002765E4" w:rsidP="0097302C">
      <w:pPr>
        <w:rPr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FFA66E" wp14:editId="7F562963">
            <wp:simplePos x="0" y="0"/>
            <wp:positionH relativeFrom="column">
              <wp:posOffset>2451735</wp:posOffset>
            </wp:positionH>
            <wp:positionV relativeFrom="paragraph">
              <wp:posOffset>0</wp:posOffset>
            </wp:positionV>
            <wp:extent cx="542925" cy="609600"/>
            <wp:effectExtent l="0" t="0" r="9525" b="0"/>
            <wp:wrapSquare wrapText="bothSides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302C">
        <w:rPr>
          <w:b/>
          <w:sz w:val="8"/>
        </w:rPr>
        <w:br w:type="textWrapping" w:clear="all"/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688949E8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082408">
        <w:t>4</w:t>
      </w:r>
      <w:r w:rsidR="00435ADB">
        <w:t xml:space="preserve"> m.</w:t>
      </w:r>
      <w:r w:rsidR="00ED5A7B">
        <w:t xml:space="preserve"> </w:t>
      </w:r>
      <w:r w:rsidR="00082408">
        <w:t>kovo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38F2CD7A" w:rsidR="00082408" w:rsidRDefault="00566E61" w:rsidP="00566E61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, patvirtinta Savivaldybės ir valstybės turto</w:t>
      </w:r>
      <w:r w:rsidR="0078193D">
        <w:t>,</w:t>
      </w:r>
      <w:r w:rsidR="00082408">
        <w:t xml:space="preserve"> pripažinto nereikalingu arba netinkamu (negalimu) naudoti ir </w:t>
      </w:r>
      <w:r w:rsidR="00082408" w:rsidRPr="00082408">
        <w:t>šio turto nurašymo tvarkos apraš</w:t>
      </w:r>
      <w:r w:rsidR="00082408">
        <w:t>u:</w:t>
      </w:r>
    </w:p>
    <w:p w14:paraId="0855D523" w14:textId="3212C5DB" w:rsidR="00566E61" w:rsidRPr="005B0A93" w:rsidRDefault="00566E61" w:rsidP="00082408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1. N u r a š a u rajono savivaldybei nuosavybės teise priklausantį ir rajono savivaldybės administracijos patikėjimo teise valdomą pripažint</w:t>
      </w:r>
      <w:r w:rsidR="0078193D">
        <w:t>ą</w:t>
      </w:r>
      <w:r>
        <w:t xml:space="preserve"> netinkamu (negalimu) naudoti administracijos seniūnijoje naudoj</w:t>
      </w:r>
      <w:r w:rsidR="0078193D">
        <w:t>a</w:t>
      </w:r>
      <w:r>
        <w:t>mą turtą, apskaitomą savivaldybės administracijos balanse (turto sąrašas pridedamas).</w:t>
      </w:r>
    </w:p>
    <w:p w14:paraId="5FDE4FBE" w14:textId="77777777" w:rsidR="00566E61" w:rsidRPr="005B0A93" w:rsidRDefault="00566E61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seniūnus atsakingais už įsakymo 1 punkte nurašomo turto išardymą ir likvidavimą.</w:t>
      </w:r>
    </w:p>
    <w:p w14:paraId="6EA6166B" w14:textId="5C63081C" w:rsidR="00566E61" w:rsidRDefault="00566E61" w:rsidP="00566E61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347C80E1" w14:textId="30C095B4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202</w:t>
      </w:r>
      <w:r>
        <w:rPr>
          <w:szCs w:val="24"/>
        </w:rPr>
        <w:t>4-03-22</w:t>
      </w:r>
    </w:p>
    <w:p w14:paraId="159C4A5D" w14:textId="725121C5" w:rsidR="00BD08FA" w:rsidRPr="00040577" w:rsidRDefault="00BD08FA" w:rsidP="00082408">
      <w:pPr>
        <w:spacing w:line="276" w:lineRule="auto"/>
        <w:ind w:firstLine="720"/>
        <w:jc w:val="both"/>
        <w:rPr>
          <w:szCs w:val="24"/>
        </w:rPr>
      </w:pP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475A2" w14:textId="77777777" w:rsidR="002019F3" w:rsidRDefault="002019F3">
      <w:r>
        <w:separator/>
      </w:r>
    </w:p>
  </w:endnote>
  <w:endnote w:type="continuationSeparator" w:id="0">
    <w:p w14:paraId="0795BF15" w14:textId="77777777" w:rsidR="002019F3" w:rsidRDefault="0020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8F38" w14:textId="77777777" w:rsidR="002019F3" w:rsidRDefault="002019F3">
      <w:r>
        <w:separator/>
      </w:r>
    </w:p>
  </w:footnote>
  <w:footnote w:type="continuationSeparator" w:id="0">
    <w:p w14:paraId="791EE0A2" w14:textId="77777777" w:rsidR="002019F3" w:rsidRDefault="00201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62550731">
    <w:abstractNumId w:val="7"/>
  </w:num>
  <w:num w:numId="2" w16cid:durableId="904225673">
    <w:abstractNumId w:val="0"/>
  </w:num>
  <w:num w:numId="3" w16cid:durableId="410928803">
    <w:abstractNumId w:val="3"/>
  </w:num>
  <w:num w:numId="4" w16cid:durableId="859900234">
    <w:abstractNumId w:val="11"/>
  </w:num>
  <w:num w:numId="5" w16cid:durableId="1330597342">
    <w:abstractNumId w:val="12"/>
  </w:num>
  <w:num w:numId="6" w16cid:durableId="237599493">
    <w:abstractNumId w:val="5"/>
  </w:num>
  <w:num w:numId="7" w16cid:durableId="901528966">
    <w:abstractNumId w:val="4"/>
  </w:num>
  <w:num w:numId="8" w16cid:durableId="1031107252">
    <w:abstractNumId w:val="8"/>
  </w:num>
  <w:num w:numId="9" w16cid:durableId="596254186">
    <w:abstractNumId w:val="16"/>
  </w:num>
  <w:num w:numId="10" w16cid:durableId="1212232081">
    <w:abstractNumId w:val="2"/>
  </w:num>
  <w:num w:numId="11" w16cid:durableId="1489520933">
    <w:abstractNumId w:val="6"/>
  </w:num>
  <w:num w:numId="12" w16cid:durableId="1381056978">
    <w:abstractNumId w:val="10"/>
  </w:num>
  <w:num w:numId="13" w16cid:durableId="1836415933">
    <w:abstractNumId w:val="1"/>
  </w:num>
  <w:num w:numId="14" w16cid:durableId="415129708">
    <w:abstractNumId w:val="9"/>
  </w:num>
  <w:num w:numId="15" w16cid:durableId="1835759812">
    <w:abstractNumId w:val="13"/>
  </w:num>
  <w:num w:numId="16" w16cid:durableId="1918325146">
    <w:abstractNumId w:val="15"/>
  </w:num>
  <w:num w:numId="17" w16cid:durableId="3371979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82408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61F7"/>
    <w:rsid w:val="003539C6"/>
    <w:rsid w:val="003565B7"/>
    <w:rsid w:val="003909D3"/>
    <w:rsid w:val="003A095C"/>
    <w:rsid w:val="003A0C31"/>
    <w:rsid w:val="003E2CBB"/>
    <w:rsid w:val="003F491F"/>
    <w:rsid w:val="00434111"/>
    <w:rsid w:val="00435ADB"/>
    <w:rsid w:val="00467E61"/>
    <w:rsid w:val="00474A4F"/>
    <w:rsid w:val="00475817"/>
    <w:rsid w:val="004C4343"/>
    <w:rsid w:val="00521D86"/>
    <w:rsid w:val="00536F07"/>
    <w:rsid w:val="005479E9"/>
    <w:rsid w:val="00551097"/>
    <w:rsid w:val="00551952"/>
    <w:rsid w:val="0056231E"/>
    <w:rsid w:val="00565A23"/>
    <w:rsid w:val="00566E61"/>
    <w:rsid w:val="005730A1"/>
    <w:rsid w:val="00582540"/>
    <w:rsid w:val="00583E25"/>
    <w:rsid w:val="00590287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71644"/>
    <w:rsid w:val="007810A9"/>
    <w:rsid w:val="0078193D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230F"/>
    <w:rsid w:val="008F4809"/>
    <w:rsid w:val="009635E6"/>
    <w:rsid w:val="0097302C"/>
    <w:rsid w:val="009736DB"/>
    <w:rsid w:val="0098205C"/>
    <w:rsid w:val="009A679F"/>
    <w:rsid w:val="009C4EAB"/>
    <w:rsid w:val="009F065C"/>
    <w:rsid w:val="00A31501"/>
    <w:rsid w:val="00A71C4D"/>
    <w:rsid w:val="00A87B40"/>
    <w:rsid w:val="00A9045B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62B96"/>
    <w:rsid w:val="00B75F85"/>
    <w:rsid w:val="00B8436F"/>
    <w:rsid w:val="00B94215"/>
    <w:rsid w:val="00BB2048"/>
    <w:rsid w:val="00BB212F"/>
    <w:rsid w:val="00BB6F1E"/>
    <w:rsid w:val="00BD08FA"/>
    <w:rsid w:val="00BD536B"/>
    <w:rsid w:val="00BD56ED"/>
    <w:rsid w:val="00BE1E33"/>
    <w:rsid w:val="00BE4C6A"/>
    <w:rsid w:val="00BE6D2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D47CE"/>
    <w:rsid w:val="00DE0540"/>
    <w:rsid w:val="00E10458"/>
    <w:rsid w:val="00E244C9"/>
    <w:rsid w:val="00E50DD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189</Words>
  <Characters>1311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13</cp:revision>
  <cp:lastPrinted>2021-02-18T14:25:00Z</cp:lastPrinted>
  <dcterms:created xsi:type="dcterms:W3CDTF">2024-03-22T07:59:00Z</dcterms:created>
  <dcterms:modified xsi:type="dcterms:W3CDTF">2024-03-22T12:34:00Z</dcterms:modified>
</cp:coreProperties>
</file>