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2446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2F84A76" wp14:editId="4216CF2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651C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89CB3B5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EA7143A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ABFB70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7DC9B9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54913B2" w14:textId="7164BB02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7D6432">
        <w:rPr>
          <w:rFonts w:ascii="Times New Roman" w:hAnsi="Times New Roman"/>
          <w:b/>
        </w:rPr>
        <w:t xml:space="preserve"> </w:t>
      </w:r>
      <w:r w:rsidR="002839D8">
        <w:rPr>
          <w:rFonts w:ascii="Times New Roman" w:hAnsi="Times New Roman"/>
          <w:b/>
        </w:rPr>
        <w:t>ŠAKIŲ RAJONO SAVIVALDYBĖS ADMINISTRACIJOS DIREKTORIAUS</w:t>
      </w:r>
      <w:r w:rsidR="00F634FC">
        <w:rPr>
          <w:rFonts w:ascii="Times New Roman" w:hAnsi="Times New Roman"/>
          <w:b/>
        </w:rPr>
        <w:t xml:space="preserve"> 2020 M. GEGUŽĖS 11 D. ĮSAKYMO NR. AG-88 „</w:t>
      </w:r>
      <w:r w:rsidR="002839D8">
        <w:rPr>
          <w:rFonts w:ascii="Times New Roman" w:hAnsi="Times New Roman"/>
          <w:b/>
        </w:rPr>
        <w:t>DĖL KURO NORMOS NUSTAT</w:t>
      </w:r>
      <w:r w:rsidR="0089766B">
        <w:rPr>
          <w:rFonts w:ascii="Times New Roman" w:hAnsi="Times New Roman"/>
          <w:b/>
        </w:rPr>
        <w:t>Y</w:t>
      </w:r>
      <w:r w:rsidR="002839D8">
        <w:rPr>
          <w:rFonts w:ascii="Times New Roman" w:hAnsi="Times New Roman"/>
          <w:b/>
        </w:rPr>
        <w:t>MO KOMISIJOS SUDARYMO</w:t>
      </w:r>
      <w:r w:rsidR="00B565BB">
        <w:rPr>
          <w:rFonts w:ascii="Times New Roman" w:hAnsi="Times New Roman"/>
          <w:b/>
        </w:rPr>
        <w:t>‘‘</w:t>
      </w:r>
      <w:r w:rsidR="00752E6F">
        <w:rPr>
          <w:rFonts w:ascii="Times New Roman" w:hAnsi="Times New Roman"/>
          <w:b/>
        </w:rPr>
        <w:t xml:space="preserve"> PAKEITIMO</w:t>
      </w:r>
    </w:p>
    <w:p w14:paraId="2F855D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A5F9B36" w14:textId="6C0654A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D17FC">
        <w:rPr>
          <w:rFonts w:ascii="Times New Roman" w:hAnsi="Times New Roman"/>
        </w:rPr>
        <w:t>2</w:t>
      </w:r>
      <w:r w:rsidR="00994A9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AD17FC">
        <w:rPr>
          <w:rFonts w:ascii="Times New Roman" w:hAnsi="Times New Roman"/>
        </w:rPr>
        <w:t xml:space="preserve"> </w:t>
      </w:r>
      <w:r w:rsidR="00994A96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</w:p>
    <w:p w14:paraId="30D23F8F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CDD1BB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97D930D" w14:textId="6EAA7779" w:rsidR="006528B7" w:rsidRDefault="00656F9E" w:rsidP="00DB3419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 w:rsidRPr="00014706">
        <w:rPr>
          <w:rFonts w:ascii="Times New Roman" w:hAnsi="Times New Roman"/>
          <w:spacing w:val="60"/>
        </w:rPr>
        <w:t>Pakeičiu</w:t>
      </w:r>
      <w:r>
        <w:rPr>
          <w:rFonts w:ascii="Times New Roman" w:hAnsi="Times New Roman"/>
        </w:rPr>
        <w:t xml:space="preserve"> Šakių rajono savivaldybės administracijos direkto</w:t>
      </w:r>
      <w:r w:rsidR="0099717D">
        <w:rPr>
          <w:rFonts w:ascii="Times New Roman" w:hAnsi="Times New Roman"/>
        </w:rPr>
        <w:t>r</w:t>
      </w:r>
      <w:r>
        <w:rPr>
          <w:rFonts w:ascii="Times New Roman" w:hAnsi="Times New Roman"/>
        </w:rPr>
        <w:t>iaus</w:t>
      </w:r>
      <w:r w:rsidR="009519EF">
        <w:rPr>
          <w:rFonts w:ascii="Times New Roman" w:hAnsi="Times New Roman"/>
        </w:rPr>
        <w:t xml:space="preserve"> 2020 m. gegužės 11 d. įsakym</w:t>
      </w:r>
      <w:r w:rsidR="006647EC">
        <w:rPr>
          <w:rFonts w:ascii="Times New Roman" w:hAnsi="Times New Roman"/>
        </w:rPr>
        <w:t>o</w:t>
      </w:r>
      <w:r w:rsidR="009519EF">
        <w:rPr>
          <w:rFonts w:ascii="Times New Roman" w:hAnsi="Times New Roman"/>
        </w:rPr>
        <w:t xml:space="preserve"> Nr. AG-88 „Dėl kuro normos </w:t>
      </w:r>
      <w:r w:rsidR="00193354">
        <w:rPr>
          <w:rFonts w:ascii="Times New Roman" w:hAnsi="Times New Roman"/>
        </w:rPr>
        <w:t>nustatymo komisijos sudarymo</w:t>
      </w:r>
      <w:r>
        <w:rPr>
          <w:rFonts w:ascii="Times New Roman" w:hAnsi="Times New Roman"/>
        </w:rPr>
        <w:t>“</w:t>
      </w:r>
      <w:r w:rsidR="00193354">
        <w:rPr>
          <w:rFonts w:ascii="Times New Roman" w:hAnsi="Times New Roman"/>
        </w:rPr>
        <w:t xml:space="preserve"> </w:t>
      </w:r>
      <w:r w:rsidR="00414000">
        <w:rPr>
          <w:rFonts w:ascii="Times New Roman" w:hAnsi="Times New Roman"/>
        </w:rPr>
        <w:t>1.1 papunk</w:t>
      </w:r>
      <w:r w:rsidR="008662FD">
        <w:rPr>
          <w:rFonts w:ascii="Times New Roman" w:hAnsi="Times New Roman"/>
        </w:rPr>
        <w:t>čio 3 eilutę</w:t>
      </w:r>
      <w:r w:rsidR="00292362">
        <w:rPr>
          <w:rFonts w:ascii="Times New Roman" w:hAnsi="Times New Roman"/>
        </w:rPr>
        <w:t xml:space="preserve"> ir j</w:t>
      </w:r>
      <w:r w:rsidR="008662FD">
        <w:rPr>
          <w:rFonts w:ascii="Times New Roman" w:hAnsi="Times New Roman"/>
        </w:rPr>
        <w:t>ą</w:t>
      </w:r>
      <w:r w:rsidR="00292362">
        <w:rPr>
          <w:rFonts w:ascii="Times New Roman" w:hAnsi="Times New Roman"/>
        </w:rPr>
        <w:t xml:space="preserve"> išdėstau taip:</w:t>
      </w:r>
    </w:p>
    <w:p w14:paraId="31908517" w14:textId="5D878441" w:rsidR="003A2C94" w:rsidRPr="005A1D0B" w:rsidRDefault="003C064E" w:rsidP="005A1D0B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„</w:t>
      </w:r>
      <w:r w:rsidR="00B16E60">
        <w:rPr>
          <w:rFonts w:ascii="Times New Roman" w:hAnsi="Times New Roman"/>
          <w:szCs w:val="24"/>
        </w:rPr>
        <w:t>Rasita Kupstaitienė</w:t>
      </w:r>
      <w:r w:rsidR="00496728">
        <w:rPr>
          <w:rFonts w:ascii="Times New Roman" w:hAnsi="Times New Roman"/>
          <w:szCs w:val="24"/>
        </w:rPr>
        <w:t xml:space="preserve"> –</w:t>
      </w:r>
      <w:r w:rsidR="00496728" w:rsidRPr="00496728">
        <w:rPr>
          <w:rFonts w:ascii="Times New Roman" w:hAnsi="Times New Roman"/>
        </w:rPr>
        <w:t xml:space="preserve"> </w:t>
      </w:r>
      <w:r w:rsidR="00496728">
        <w:rPr>
          <w:rFonts w:ascii="Times New Roman" w:hAnsi="Times New Roman"/>
        </w:rPr>
        <w:t xml:space="preserve">rajono savivaldybės administracijos </w:t>
      </w:r>
      <w:r w:rsidR="005A1D0B">
        <w:rPr>
          <w:rFonts w:ascii="Times New Roman" w:hAnsi="Times New Roman"/>
        </w:rPr>
        <w:t>Apskaitos</w:t>
      </w:r>
      <w:r w:rsidR="00496728">
        <w:rPr>
          <w:rFonts w:ascii="Times New Roman" w:hAnsi="Times New Roman"/>
        </w:rPr>
        <w:t xml:space="preserve"> skyriaus </w:t>
      </w:r>
      <w:r w:rsidR="005A1D0B">
        <w:rPr>
          <w:rFonts w:ascii="Times New Roman" w:hAnsi="Times New Roman"/>
        </w:rPr>
        <w:t>finansininkė</w:t>
      </w:r>
      <w:r w:rsidR="003A2C94">
        <w:rPr>
          <w:rFonts w:ascii="Times New Roman" w:hAnsi="Times New Roman"/>
        </w:rPr>
        <w:t>.</w:t>
      </w:r>
      <w:r w:rsidR="002E5E9A">
        <w:rPr>
          <w:rFonts w:ascii="Times New Roman" w:hAnsi="Times New Roman"/>
        </w:rPr>
        <w:t>“</w:t>
      </w:r>
    </w:p>
    <w:p w14:paraId="162CD226" w14:textId="4E2D7CBA" w:rsidR="009E37C6" w:rsidRPr="009F02FE" w:rsidRDefault="009E37C6" w:rsidP="001B0247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 w:rsidRPr="009F02FE">
        <w:rPr>
          <w:rFonts w:ascii="Times New Roman" w:hAnsi="Times New Roman"/>
          <w:bCs/>
          <w:color w:val="000000"/>
          <w:lang w:eastAsia="en-US"/>
        </w:rPr>
        <w:t>Šis įsakymas per v</w:t>
      </w:r>
      <w:r>
        <w:rPr>
          <w:rFonts w:ascii="Times New Roman" w:hAnsi="Times New Roman"/>
          <w:bCs/>
          <w:color w:val="000000"/>
          <w:lang w:eastAsia="en-US"/>
        </w:rPr>
        <w:t>ieną mėnesį nuo įsakymo įteikimo</w:t>
      </w:r>
      <w:r w:rsidRPr="009F02FE">
        <w:rPr>
          <w:rFonts w:ascii="Times New Roman" w:hAnsi="Times New Roman"/>
          <w:bCs/>
          <w:color w:val="000000"/>
          <w:lang w:eastAsia="en-US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5086A683" w14:textId="77777777" w:rsidR="00C24FC6" w:rsidRPr="00E404CA" w:rsidRDefault="00C24FC6" w:rsidP="00F3551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8AEDDF5" w14:textId="77777777" w:rsidR="00434111" w:rsidRPr="00FA2A8A" w:rsidRDefault="00434111" w:rsidP="00FA2A8A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4785EF33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8364048" w14:textId="238626E8" w:rsidR="00434111" w:rsidRDefault="00434111" w:rsidP="00805A44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805A44">
        <w:rPr>
          <w:rFonts w:ascii="Times New Roman" w:hAnsi="Times New Roman"/>
        </w:rPr>
        <w:tab/>
      </w:r>
      <w:r w:rsidR="00C42831">
        <w:rPr>
          <w:rFonts w:ascii="Times New Roman" w:hAnsi="Times New Roman"/>
          <w:szCs w:val="24"/>
        </w:rPr>
        <w:t>Vytautas Ižga</w:t>
      </w:r>
      <w:r w:rsidR="00A93E79">
        <w:rPr>
          <w:rFonts w:ascii="Times New Roman" w:hAnsi="Times New Roman"/>
          <w:szCs w:val="24"/>
        </w:rPr>
        <w:t>naitis</w:t>
      </w:r>
    </w:p>
    <w:p w14:paraId="544CF24E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26F886C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5693F3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769217" w14:textId="3204AC88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85BBC7D" w14:textId="725AF481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62E4B0" w14:textId="3AEBF61A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94D05D6" w14:textId="6AE593AB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5EF86B" w14:textId="4A6CC68F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0A43CD" w14:textId="06D7DFE0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2B44408" w14:textId="77777777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CF5AC4" w14:textId="77777777" w:rsidR="00434111" w:rsidRPr="006647EC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7D9E5F3" w14:textId="77777777" w:rsidR="00434111" w:rsidRDefault="007F6C5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6D575F76" w14:textId="77777777" w:rsidR="007F6C51" w:rsidRDefault="007F6C51" w:rsidP="00434111">
      <w:pPr>
        <w:overflowPunct w:val="0"/>
        <w:rPr>
          <w:rFonts w:ascii="Times New Roman" w:hAnsi="Times New Roman"/>
          <w:szCs w:val="24"/>
        </w:rPr>
      </w:pPr>
    </w:p>
    <w:p w14:paraId="4BF616F2" w14:textId="77777777" w:rsidR="00434111" w:rsidRDefault="007F6C5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3ADB1D1A" w14:textId="6FFC1AB4" w:rsidR="001D38EF" w:rsidRPr="00434111" w:rsidRDefault="003B2E9B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9C0BBD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9C0BBD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7635F" w14:textId="77777777" w:rsidR="00735217" w:rsidRDefault="00735217">
      <w:r>
        <w:separator/>
      </w:r>
    </w:p>
  </w:endnote>
  <w:endnote w:type="continuationSeparator" w:id="0">
    <w:p w14:paraId="4E7E65AF" w14:textId="77777777" w:rsidR="00735217" w:rsidRDefault="0073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74D0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9A953" w14:textId="77777777" w:rsidR="00735217" w:rsidRDefault="00735217">
      <w:r>
        <w:separator/>
      </w:r>
    </w:p>
  </w:footnote>
  <w:footnote w:type="continuationSeparator" w:id="0">
    <w:p w14:paraId="3D3F4B9F" w14:textId="77777777" w:rsidR="00735217" w:rsidRDefault="00735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3BF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17B0"/>
    <w:multiLevelType w:val="hybridMultilevel"/>
    <w:tmpl w:val="84D2007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625A"/>
    <w:multiLevelType w:val="hybridMultilevel"/>
    <w:tmpl w:val="E4DC5B00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19FF"/>
    <w:multiLevelType w:val="multilevel"/>
    <w:tmpl w:val="4E8474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7E829AC"/>
    <w:multiLevelType w:val="hybridMultilevel"/>
    <w:tmpl w:val="EFEE20AE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53041"/>
    <w:multiLevelType w:val="hybridMultilevel"/>
    <w:tmpl w:val="818C4FA4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F5FDC"/>
    <w:multiLevelType w:val="hybridMultilevel"/>
    <w:tmpl w:val="1700D748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A3AFC"/>
    <w:multiLevelType w:val="hybridMultilevel"/>
    <w:tmpl w:val="40B868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3F4B55"/>
    <w:multiLevelType w:val="multilevel"/>
    <w:tmpl w:val="781EBC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02453E4"/>
    <w:multiLevelType w:val="hybridMultilevel"/>
    <w:tmpl w:val="B9B4E0AE"/>
    <w:lvl w:ilvl="0" w:tplc="EC841194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4706"/>
    <w:rsid w:val="0001672B"/>
    <w:rsid w:val="000A6072"/>
    <w:rsid w:val="000A7D4A"/>
    <w:rsid w:val="000C0327"/>
    <w:rsid w:val="00111C95"/>
    <w:rsid w:val="00117499"/>
    <w:rsid w:val="001318A4"/>
    <w:rsid w:val="00143E48"/>
    <w:rsid w:val="0014420C"/>
    <w:rsid w:val="001550F6"/>
    <w:rsid w:val="00155CC7"/>
    <w:rsid w:val="00160BA5"/>
    <w:rsid w:val="00185867"/>
    <w:rsid w:val="00190E47"/>
    <w:rsid w:val="00193354"/>
    <w:rsid w:val="001B0247"/>
    <w:rsid w:val="001D38EF"/>
    <w:rsid w:val="001E7250"/>
    <w:rsid w:val="0021435A"/>
    <w:rsid w:val="0021450B"/>
    <w:rsid w:val="0024192D"/>
    <w:rsid w:val="0025601D"/>
    <w:rsid w:val="00261EAF"/>
    <w:rsid w:val="002710F0"/>
    <w:rsid w:val="00274AB3"/>
    <w:rsid w:val="002765E4"/>
    <w:rsid w:val="002839D8"/>
    <w:rsid w:val="0028720A"/>
    <w:rsid w:val="00292362"/>
    <w:rsid w:val="002D3ABC"/>
    <w:rsid w:val="002D4576"/>
    <w:rsid w:val="002E5E9A"/>
    <w:rsid w:val="00305F9A"/>
    <w:rsid w:val="00312F13"/>
    <w:rsid w:val="00313CF0"/>
    <w:rsid w:val="00333C3D"/>
    <w:rsid w:val="00342E29"/>
    <w:rsid w:val="003469F4"/>
    <w:rsid w:val="003544F8"/>
    <w:rsid w:val="00386571"/>
    <w:rsid w:val="00396D65"/>
    <w:rsid w:val="003A0C31"/>
    <w:rsid w:val="003A2C94"/>
    <w:rsid w:val="003B2441"/>
    <w:rsid w:val="003B2E9B"/>
    <w:rsid w:val="003C064E"/>
    <w:rsid w:val="003F491F"/>
    <w:rsid w:val="00414000"/>
    <w:rsid w:val="00434111"/>
    <w:rsid w:val="00434AEE"/>
    <w:rsid w:val="00435ADB"/>
    <w:rsid w:val="00496728"/>
    <w:rsid w:val="004B7695"/>
    <w:rsid w:val="00502DA2"/>
    <w:rsid w:val="005060C2"/>
    <w:rsid w:val="00521D86"/>
    <w:rsid w:val="00521F0E"/>
    <w:rsid w:val="00542005"/>
    <w:rsid w:val="00577849"/>
    <w:rsid w:val="00583E25"/>
    <w:rsid w:val="00596E8C"/>
    <w:rsid w:val="005A1D0B"/>
    <w:rsid w:val="005B5CCE"/>
    <w:rsid w:val="005D1CEF"/>
    <w:rsid w:val="00610881"/>
    <w:rsid w:val="0061202F"/>
    <w:rsid w:val="0063067A"/>
    <w:rsid w:val="006528B7"/>
    <w:rsid w:val="00656F9E"/>
    <w:rsid w:val="006647EC"/>
    <w:rsid w:val="00691FA8"/>
    <w:rsid w:val="0070001E"/>
    <w:rsid w:val="00735217"/>
    <w:rsid w:val="00752E6F"/>
    <w:rsid w:val="00767932"/>
    <w:rsid w:val="0077088A"/>
    <w:rsid w:val="00776C21"/>
    <w:rsid w:val="00777311"/>
    <w:rsid w:val="007828E5"/>
    <w:rsid w:val="007B7003"/>
    <w:rsid w:val="007C12F3"/>
    <w:rsid w:val="007D6432"/>
    <w:rsid w:val="007F6C51"/>
    <w:rsid w:val="00805A44"/>
    <w:rsid w:val="00813800"/>
    <w:rsid w:val="00816922"/>
    <w:rsid w:val="008222F1"/>
    <w:rsid w:val="008321A4"/>
    <w:rsid w:val="00836564"/>
    <w:rsid w:val="00854CE3"/>
    <w:rsid w:val="008662FD"/>
    <w:rsid w:val="008806E5"/>
    <w:rsid w:val="0089766B"/>
    <w:rsid w:val="008A069E"/>
    <w:rsid w:val="008B2E5A"/>
    <w:rsid w:val="008C11C8"/>
    <w:rsid w:val="008C1B78"/>
    <w:rsid w:val="008D69BD"/>
    <w:rsid w:val="008E4960"/>
    <w:rsid w:val="008F28AD"/>
    <w:rsid w:val="008F4809"/>
    <w:rsid w:val="00922EE9"/>
    <w:rsid w:val="0092396B"/>
    <w:rsid w:val="009432AB"/>
    <w:rsid w:val="009519EF"/>
    <w:rsid w:val="0098205C"/>
    <w:rsid w:val="00990E3F"/>
    <w:rsid w:val="00994A96"/>
    <w:rsid w:val="0099717D"/>
    <w:rsid w:val="009A0BAE"/>
    <w:rsid w:val="009A2F3A"/>
    <w:rsid w:val="009C0BBD"/>
    <w:rsid w:val="009C4EAB"/>
    <w:rsid w:val="009E37C6"/>
    <w:rsid w:val="009F065C"/>
    <w:rsid w:val="00A1200D"/>
    <w:rsid w:val="00A14832"/>
    <w:rsid w:val="00A43B02"/>
    <w:rsid w:val="00A93E79"/>
    <w:rsid w:val="00AD17FC"/>
    <w:rsid w:val="00AD1FB9"/>
    <w:rsid w:val="00AE5D26"/>
    <w:rsid w:val="00AE7378"/>
    <w:rsid w:val="00B01F35"/>
    <w:rsid w:val="00B16E60"/>
    <w:rsid w:val="00B236C3"/>
    <w:rsid w:val="00B565BB"/>
    <w:rsid w:val="00B66BFF"/>
    <w:rsid w:val="00B75F85"/>
    <w:rsid w:val="00BA15D8"/>
    <w:rsid w:val="00BC19CF"/>
    <w:rsid w:val="00BC3F52"/>
    <w:rsid w:val="00BE1E33"/>
    <w:rsid w:val="00BE4C6A"/>
    <w:rsid w:val="00BE6D25"/>
    <w:rsid w:val="00BF039F"/>
    <w:rsid w:val="00C2225A"/>
    <w:rsid w:val="00C24FC6"/>
    <w:rsid w:val="00C42831"/>
    <w:rsid w:val="00C838D9"/>
    <w:rsid w:val="00C84A75"/>
    <w:rsid w:val="00C915B3"/>
    <w:rsid w:val="00C921BD"/>
    <w:rsid w:val="00CA67DC"/>
    <w:rsid w:val="00CA6ECE"/>
    <w:rsid w:val="00CF6BBB"/>
    <w:rsid w:val="00D47941"/>
    <w:rsid w:val="00D51708"/>
    <w:rsid w:val="00D6032A"/>
    <w:rsid w:val="00D927F5"/>
    <w:rsid w:val="00DB2F49"/>
    <w:rsid w:val="00DB3419"/>
    <w:rsid w:val="00DD47CE"/>
    <w:rsid w:val="00DD7251"/>
    <w:rsid w:val="00E27B9F"/>
    <w:rsid w:val="00E404CA"/>
    <w:rsid w:val="00E4661B"/>
    <w:rsid w:val="00E7251A"/>
    <w:rsid w:val="00E83FF0"/>
    <w:rsid w:val="00E918BB"/>
    <w:rsid w:val="00EA2A8D"/>
    <w:rsid w:val="00EC2C6F"/>
    <w:rsid w:val="00ED113F"/>
    <w:rsid w:val="00ED3F06"/>
    <w:rsid w:val="00EE2CE3"/>
    <w:rsid w:val="00EF5348"/>
    <w:rsid w:val="00F006D7"/>
    <w:rsid w:val="00F01EF6"/>
    <w:rsid w:val="00F14A28"/>
    <w:rsid w:val="00F24721"/>
    <w:rsid w:val="00F3551F"/>
    <w:rsid w:val="00F473B5"/>
    <w:rsid w:val="00F634FC"/>
    <w:rsid w:val="00F6733E"/>
    <w:rsid w:val="00F72910"/>
    <w:rsid w:val="00F94A34"/>
    <w:rsid w:val="00F96077"/>
    <w:rsid w:val="00FA19CF"/>
    <w:rsid w:val="00FA2A8A"/>
    <w:rsid w:val="00FC5198"/>
    <w:rsid w:val="00FE16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1568E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96077"/>
    <w:pPr>
      <w:ind w:left="720"/>
      <w:contextualSpacing/>
    </w:pPr>
  </w:style>
  <w:style w:type="paragraph" w:styleId="Pataisymai">
    <w:name w:val="Revision"/>
    <w:hidden/>
    <w:uiPriority w:val="99"/>
    <w:semiHidden/>
    <w:rsid w:val="0063067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D4B993-078A-4326-9EAC-E178F67B1BE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30</TotalTime>
  <Pages>1</Pages>
  <Words>116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952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21</cp:revision>
  <cp:lastPrinted>2001-05-23T08:36:00Z</cp:lastPrinted>
  <dcterms:created xsi:type="dcterms:W3CDTF">2024-03-22T12:15:00Z</dcterms:created>
  <dcterms:modified xsi:type="dcterms:W3CDTF">2024-03-25T09:24:00Z</dcterms:modified>
</cp:coreProperties>
</file>