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0015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D0E5A18" wp14:editId="21A9298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05B6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3CFF88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C7E390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15E56D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B35A69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4456CDD" w14:textId="77777777" w:rsidR="00E02536" w:rsidRDefault="00E02536" w:rsidP="00E0253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JAUNIMO PROJEKTŲ VERTINIMO KOMISIJOS SUDARYMO</w:t>
      </w:r>
    </w:p>
    <w:p w14:paraId="666E2AFB" w14:textId="77777777" w:rsidR="00E02536" w:rsidRPr="002D350C" w:rsidRDefault="00E02536" w:rsidP="00E0253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2B73D114" w14:textId="0823FE93" w:rsidR="00E02536" w:rsidRPr="002D350C" w:rsidRDefault="006E3ACC" w:rsidP="00E02536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1A127A">
        <w:rPr>
          <w:rFonts w:ascii="Times New Roman" w:hAnsi="Times New Roman"/>
          <w:szCs w:val="24"/>
        </w:rPr>
        <w:t xml:space="preserve">4 </w:t>
      </w:r>
      <w:r w:rsidR="00045A19">
        <w:rPr>
          <w:rFonts w:ascii="Times New Roman" w:hAnsi="Times New Roman"/>
          <w:szCs w:val="24"/>
        </w:rPr>
        <w:t xml:space="preserve">m. </w:t>
      </w:r>
      <w:r w:rsidR="000569E8">
        <w:rPr>
          <w:rFonts w:ascii="Times New Roman" w:hAnsi="Times New Roman"/>
          <w:szCs w:val="24"/>
        </w:rPr>
        <w:t>kovo</w:t>
      </w:r>
      <w:r w:rsidR="000C29FA">
        <w:rPr>
          <w:rFonts w:ascii="Times New Roman" w:hAnsi="Times New Roman"/>
          <w:szCs w:val="24"/>
        </w:rPr>
        <w:t xml:space="preserve"> </w:t>
      </w:r>
      <w:r w:rsidR="00E02536">
        <w:rPr>
          <w:rFonts w:ascii="Times New Roman" w:hAnsi="Times New Roman"/>
          <w:szCs w:val="24"/>
        </w:rPr>
        <w:t xml:space="preserve"> </w:t>
      </w:r>
      <w:r w:rsidR="001B2BED">
        <w:rPr>
          <w:rFonts w:ascii="Times New Roman" w:hAnsi="Times New Roman"/>
          <w:szCs w:val="24"/>
        </w:rPr>
        <w:t xml:space="preserve"> </w:t>
      </w:r>
      <w:r w:rsidR="00315984">
        <w:rPr>
          <w:rFonts w:ascii="Times New Roman" w:hAnsi="Times New Roman"/>
          <w:szCs w:val="24"/>
        </w:rPr>
        <w:t xml:space="preserve">d.  </w:t>
      </w:r>
      <w:r w:rsidR="00E02536" w:rsidRPr="002D350C">
        <w:rPr>
          <w:rFonts w:ascii="Times New Roman" w:hAnsi="Times New Roman"/>
          <w:szCs w:val="24"/>
        </w:rPr>
        <w:t>Nr.</w:t>
      </w:r>
      <w:r>
        <w:rPr>
          <w:rFonts w:ascii="Times New Roman" w:hAnsi="Times New Roman"/>
          <w:szCs w:val="24"/>
        </w:rPr>
        <w:t xml:space="preserve"> AT-</w:t>
      </w:r>
    </w:p>
    <w:p w14:paraId="1528A357" w14:textId="77777777" w:rsidR="00E02536" w:rsidRPr="002D350C" w:rsidRDefault="00E02536" w:rsidP="00E02536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530F077D" w14:textId="77777777" w:rsidR="00E02536" w:rsidRDefault="00E02536" w:rsidP="00E02536">
      <w:pPr>
        <w:rPr>
          <w:szCs w:val="24"/>
        </w:rPr>
      </w:pPr>
    </w:p>
    <w:p w14:paraId="029F19CF" w14:textId="77777777" w:rsidR="00E02536" w:rsidRPr="002D350C" w:rsidRDefault="00E02536" w:rsidP="00E02536">
      <w:pPr>
        <w:rPr>
          <w:szCs w:val="24"/>
        </w:rPr>
      </w:pPr>
    </w:p>
    <w:p w14:paraId="2CADD40C" w14:textId="1D124F5F" w:rsidR="006E3ACC" w:rsidRPr="005B62F7" w:rsidRDefault="00E02536" w:rsidP="000D4C27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5B62F7">
        <w:rPr>
          <w:szCs w:val="24"/>
        </w:rPr>
        <w:t xml:space="preserve">              </w:t>
      </w:r>
      <w:r w:rsidRPr="005B62F7">
        <w:rPr>
          <w:rFonts w:ascii="Times New Roman" w:hAnsi="Times New Roman"/>
          <w:szCs w:val="24"/>
        </w:rPr>
        <w:t>Vadovaudamasis Lėšų rajono savivaldybės jaunimo, jaunimo organizacijų, neformalių jaunimo grupių ir organizacijų, dirbančių su jaunimu, veiklai skyrimo tvarkos apraš</w:t>
      </w:r>
      <w:r w:rsidR="00594C4F">
        <w:rPr>
          <w:rFonts w:ascii="Times New Roman" w:hAnsi="Times New Roman"/>
          <w:szCs w:val="24"/>
        </w:rPr>
        <w:t>o</w:t>
      </w:r>
      <w:r w:rsidRPr="005B62F7">
        <w:rPr>
          <w:rFonts w:ascii="Times New Roman" w:hAnsi="Times New Roman"/>
          <w:szCs w:val="24"/>
        </w:rPr>
        <w:t>, patvirtintu Šakių rajono savivaldybės tarybos 2018 m. vasario 21 d. sprendimu Nr. T-63 „Dėl lėšų rajono savivaldybės jaunimo, jaunimo organizacijų, neformalių jaunimo grupių ir organizacijų, dirbančių su jaunimu, veiklai skyrimo tvarkos aprašo patvirtinimo“</w:t>
      </w:r>
      <w:r w:rsidR="005473BA">
        <w:rPr>
          <w:rFonts w:ascii="Times New Roman" w:hAnsi="Times New Roman"/>
          <w:szCs w:val="24"/>
        </w:rPr>
        <w:t>,</w:t>
      </w:r>
      <w:r w:rsidRPr="005B62F7">
        <w:rPr>
          <w:rFonts w:ascii="Times New Roman" w:hAnsi="Times New Roman"/>
          <w:szCs w:val="24"/>
        </w:rPr>
        <w:t xml:space="preserve"> 16 punktu ir Šakių rajono savivaldybės administracijos nuostatų, patvirtintų </w:t>
      </w:r>
      <w:r w:rsidR="005473BA">
        <w:rPr>
          <w:rFonts w:ascii="Times New Roman" w:hAnsi="Times New Roman"/>
          <w:szCs w:val="24"/>
        </w:rPr>
        <w:t xml:space="preserve">Šakių </w:t>
      </w:r>
      <w:r w:rsidRPr="005B62F7">
        <w:rPr>
          <w:rFonts w:ascii="Times New Roman" w:hAnsi="Times New Roman"/>
          <w:szCs w:val="24"/>
        </w:rPr>
        <w:t>rajono savivaldybės tarybos 20</w:t>
      </w:r>
      <w:r w:rsidR="001A127A">
        <w:rPr>
          <w:rFonts w:ascii="Times New Roman" w:hAnsi="Times New Roman"/>
          <w:szCs w:val="24"/>
        </w:rPr>
        <w:t>23</w:t>
      </w:r>
      <w:r w:rsidRPr="005B62F7">
        <w:rPr>
          <w:rFonts w:ascii="Times New Roman" w:hAnsi="Times New Roman"/>
          <w:szCs w:val="24"/>
        </w:rPr>
        <w:t xml:space="preserve"> m. </w:t>
      </w:r>
      <w:r w:rsidR="001A127A">
        <w:rPr>
          <w:rFonts w:ascii="Times New Roman" w:hAnsi="Times New Roman"/>
          <w:szCs w:val="24"/>
        </w:rPr>
        <w:t>vasario</w:t>
      </w:r>
      <w:r w:rsidRPr="005B62F7">
        <w:rPr>
          <w:rFonts w:ascii="Times New Roman" w:hAnsi="Times New Roman"/>
          <w:szCs w:val="24"/>
        </w:rPr>
        <w:t xml:space="preserve"> 2</w:t>
      </w:r>
      <w:r w:rsidR="001A127A">
        <w:rPr>
          <w:rFonts w:ascii="Times New Roman" w:hAnsi="Times New Roman"/>
          <w:szCs w:val="24"/>
        </w:rPr>
        <w:t>4</w:t>
      </w:r>
      <w:r w:rsidRPr="005B62F7">
        <w:rPr>
          <w:rFonts w:ascii="Times New Roman" w:hAnsi="Times New Roman"/>
          <w:szCs w:val="24"/>
        </w:rPr>
        <w:t xml:space="preserve"> d. sprendimu Nr. T-</w:t>
      </w:r>
      <w:r w:rsidR="001A127A">
        <w:rPr>
          <w:rFonts w:ascii="Times New Roman" w:hAnsi="Times New Roman"/>
          <w:szCs w:val="24"/>
        </w:rPr>
        <w:t>79</w:t>
      </w:r>
      <w:r w:rsidRPr="005B62F7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1A127A">
        <w:rPr>
          <w:rFonts w:ascii="Times New Roman" w:hAnsi="Times New Roman"/>
          <w:szCs w:val="24"/>
        </w:rPr>
        <w:t>6.12</w:t>
      </w:r>
      <w:r w:rsidRPr="005B62F7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>pa</w:t>
      </w:r>
      <w:r w:rsidRPr="005B62F7">
        <w:rPr>
          <w:rFonts w:ascii="Times New Roman" w:hAnsi="Times New Roman"/>
          <w:szCs w:val="24"/>
        </w:rPr>
        <w:t>punk</w:t>
      </w:r>
      <w:r w:rsidR="00683CFE">
        <w:rPr>
          <w:rFonts w:ascii="Times New Roman" w:hAnsi="Times New Roman"/>
          <w:szCs w:val="24"/>
        </w:rPr>
        <w:t>či</w:t>
      </w:r>
      <w:r w:rsidRPr="005B62F7">
        <w:rPr>
          <w:rFonts w:ascii="Times New Roman" w:hAnsi="Times New Roman"/>
          <w:szCs w:val="24"/>
        </w:rPr>
        <w:t>u:</w:t>
      </w:r>
      <w:r w:rsidR="006E3ACC" w:rsidRPr="005B62F7">
        <w:rPr>
          <w:rFonts w:ascii="Times New Roman" w:hAnsi="Times New Roman"/>
          <w:szCs w:val="24"/>
        </w:rPr>
        <w:t xml:space="preserve">                              </w:t>
      </w:r>
    </w:p>
    <w:p w14:paraId="23AC8C88" w14:textId="77777777" w:rsidR="00E02536" w:rsidRPr="005B62F7" w:rsidRDefault="006E3ACC" w:rsidP="000D4C27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1.  </w:t>
      </w:r>
      <w:r w:rsidR="00E02536" w:rsidRPr="005B62F7">
        <w:rPr>
          <w:rFonts w:ascii="Times New Roman" w:hAnsi="Times New Roman"/>
          <w:szCs w:val="24"/>
        </w:rPr>
        <w:t>Sudarau Jaunimo projektų vertinimo komisiją:</w:t>
      </w:r>
    </w:p>
    <w:p w14:paraId="2D98026B" w14:textId="47EC2D3A" w:rsidR="00E02536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1.1.</w:t>
      </w:r>
      <w:r w:rsidR="00045A19" w:rsidRPr="005B62F7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>Ingrida Kasparavičienė</w:t>
      </w:r>
      <w:r w:rsidRPr="005B62F7">
        <w:rPr>
          <w:rFonts w:ascii="Times New Roman" w:hAnsi="Times New Roman"/>
          <w:szCs w:val="24"/>
        </w:rPr>
        <w:t>, rajon</w:t>
      </w:r>
      <w:r w:rsidR="00045A19" w:rsidRPr="005B62F7">
        <w:rPr>
          <w:rFonts w:ascii="Times New Roman" w:hAnsi="Times New Roman"/>
          <w:szCs w:val="24"/>
        </w:rPr>
        <w:t>o savivaldybės administracijos</w:t>
      </w:r>
      <w:r w:rsidR="001B2BED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 xml:space="preserve">Švietimo, kultūros ir sporto skyriaus </w:t>
      </w:r>
      <w:r w:rsidR="00C75DC7">
        <w:rPr>
          <w:rFonts w:ascii="Times New Roman" w:hAnsi="Times New Roman"/>
          <w:szCs w:val="24"/>
        </w:rPr>
        <w:t xml:space="preserve">vyriausioji specialistė </w:t>
      </w:r>
      <w:r w:rsidR="00045A19" w:rsidRPr="005B62F7">
        <w:rPr>
          <w:rFonts w:ascii="Times New Roman" w:hAnsi="Times New Roman"/>
          <w:szCs w:val="24"/>
        </w:rPr>
        <w:t>(komisijos pirminink</w:t>
      </w:r>
      <w:r w:rsidR="00C75DC7">
        <w:rPr>
          <w:rFonts w:ascii="Times New Roman" w:hAnsi="Times New Roman"/>
          <w:szCs w:val="24"/>
        </w:rPr>
        <w:t>ė</w:t>
      </w:r>
      <w:r w:rsidRPr="005B62F7">
        <w:rPr>
          <w:rFonts w:ascii="Times New Roman" w:hAnsi="Times New Roman"/>
          <w:szCs w:val="24"/>
        </w:rPr>
        <w:t>);</w:t>
      </w:r>
    </w:p>
    <w:p w14:paraId="3BA18183" w14:textId="6D3067B6" w:rsidR="006E3ACC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</w:t>
      </w:r>
      <w:r w:rsidR="006E3ACC" w:rsidRPr="005B62F7">
        <w:rPr>
          <w:rFonts w:ascii="Times New Roman" w:hAnsi="Times New Roman"/>
          <w:szCs w:val="24"/>
        </w:rPr>
        <w:t xml:space="preserve">            </w:t>
      </w:r>
      <w:r w:rsidRPr="005B62F7">
        <w:rPr>
          <w:rFonts w:ascii="Times New Roman" w:hAnsi="Times New Roman"/>
          <w:szCs w:val="24"/>
        </w:rPr>
        <w:t xml:space="preserve">  1.2</w:t>
      </w:r>
      <w:r w:rsidR="00045A19" w:rsidRPr="005B62F7">
        <w:rPr>
          <w:rFonts w:ascii="Times New Roman" w:hAnsi="Times New Roman"/>
          <w:szCs w:val="24"/>
        </w:rPr>
        <w:t xml:space="preserve">. </w:t>
      </w:r>
      <w:r w:rsidR="000569E8">
        <w:rPr>
          <w:rFonts w:ascii="Times New Roman" w:hAnsi="Times New Roman"/>
          <w:szCs w:val="24"/>
        </w:rPr>
        <w:t>Gintaras Demenius</w:t>
      </w:r>
      <w:r w:rsidRPr="005B62F7">
        <w:rPr>
          <w:rFonts w:ascii="Times New Roman" w:hAnsi="Times New Roman"/>
          <w:szCs w:val="24"/>
        </w:rPr>
        <w:t>, rajon</w:t>
      </w:r>
      <w:r w:rsidR="00045A19" w:rsidRPr="005B62F7">
        <w:rPr>
          <w:rFonts w:ascii="Times New Roman" w:hAnsi="Times New Roman"/>
          <w:szCs w:val="24"/>
        </w:rPr>
        <w:t xml:space="preserve">o savivaldybės administracijos Švietimo, kultūros ir </w:t>
      </w:r>
      <w:r w:rsidR="005B62F7">
        <w:rPr>
          <w:rFonts w:ascii="Times New Roman" w:hAnsi="Times New Roman"/>
          <w:szCs w:val="24"/>
        </w:rPr>
        <w:t>sporto</w:t>
      </w:r>
      <w:r w:rsidR="005B62F7" w:rsidRPr="005B62F7">
        <w:rPr>
          <w:rFonts w:ascii="Times New Roman" w:hAnsi="Times New Roman"/>
          <w:szCs w:val="24"/>
        </w:rPr>
        <w:t xml:space="preserve"> skyriaus vyriausi</w:t>
      </w:r>
      <w:r w:rsidR="000569E8">
        <w:rPr>
          <w:rFonts w:ascii="Times New Roman" w:hAnsi="Times New Roman"/>
          <w:szCs w:val="24"/>
        </w:rPr>
        <w:t>asis</w:t>
      </w:r>
      <w:r w:rsidR="005B62F7" w:rsidRPr="005B62F7">
        <w:rPr>
          <w:rFonts w:ascii="Times New Roman" w:hAnsi="Times New Roman"/>
          <w:szCs w:val="24"/>
        </w:rPr>
        <w:t xml:space="preserve"> specialist</w:t>
      </w:r>
      <w:r w:rsidR="000569E8">
        <w:rPr>
          <w:rFonts w:ascii="Times New Roman" w:hAnsi="Times New Roman"/>
          <w:szCs w:val="24"/>
        </w:rPr>
        <w:t>as</w:t>
      </w:r>
      <w:r w:rsidR="005B62F7" w:rsidRPr="005B62F7">
        <w:rPr>
          <w:rFonts w:ascii="Times New Roman" w:hAnsi="Times New Roman"/>
          <w:szCs w:val="24"/>
        </w:rPr>
        <w:t>;</w:t>
      </w:r>
    </w:p>
    <w:p w14:paraId="3DF252BC" w14:textId="5524EE46" w:rsidR="00E02536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</w:t>
      </w:r>
      <w:r w:rsidR="005B62F7">
        <w:rPr>
          <w:rFonts w:ascii="Times New Roman" w:hAnsi="Times New Roman"/>
          <w:szCs w:val="24"/>
        </w:rPr>
        <w:t xml:space="preserve"> </w:t>
      </w:r>
      <w:r w:rsidRPr="005B62F7">
        <w:rPr>
          <w:rFonts w:ascii="Times New Roman" w:hAnsi="Times New Roman"/>
          <w:szCs w:val="24"/>
        </w:rPr>
        <w:t xml:space="preserve">   1.3.</w:t>
      </w:r>
      <w:r w:rsidR="006E3ACC" w:rsidRPr="005B62F7">
        <w:rPr>
          <w:rFonts w:ascii="Times New Roman" w:hAnsi="Times New Roman"/>
          <w:szCs w:val="24"/>
        </w:rPr>
        <w:t xml:space="preserve"> Edita </w:t>
      </w:r>
      <w:r w:rsidR="00C75DC7">
        <w:rPr>
          <w:rFonts w:ascii="Times New Roman" w:hAnsi="Times New Roman"/>
          <w:szCs w:val="24"/>
        </w:rPr>
        <w:t>Zubrickienė</w:t>
      </w:r>
      <w:r w:rsidRPr="005B62F7">
        <w:rPr>
          <w:rFonts w:ascii="Times New Roman" w:hAnsi="Times New Roman"/>
          <w:szCs w:val="24"/>
        </w:rPr>
        <w:t>,</w:t>
      </w:r>
      <w:r w:rsidR="000D4C27">
        <w:rPr>
          <w:rFonts w:ascii="Times New Roman" w:hAnsi="Times New Roman"/>
          <w:szCs w:val="24"/>
        </w:rPr>
        <w:t xml:space="preserve"> </w:t>
      </w:r>
      <w:r w:rsidRPr="005B62F7">
        <w:rPr>
          <w:rFonts w:ascii="Times New Roman" w:hAnsi="Times New Roman"/>
          <w:szCs w:val="24"/>
        </w:rPr>
        <w:t>rajono</w:t>
      </w:r>
      <w:r w:rsidR="000D4C27">
        <w:rPr>
          <w:rFonts w:ascii="Times New Roman" w:hAnsi="Times New Roman"/>
          <w:szCs w:val="24"/>
        </w:rPr>
        <w:t xml:space="preserve"> </w:t>
      </w:r>
      <w:r w:rsidR="00045A19" w:rsidRPr="005B62F7">
        <w:rPr>
          <w:rFonts w:ascii="Times New Roman" w:hAnsi="Times New Roman"/>
          <w:szCs w:val="24"/>
        </w:rPr>
        <w:t xml:space="preserve">savivaldybės administracijos </w:t>
      </w:r>
      <w:r w:rsidR="00C75DC7">
        <w:rPr>
          <w:rFonts w:ascii="Times New Roman" w:hAnsi="Times New Roman"/>
          <w:szCs w:val="24"/>
        </w:rPr>
        <w:t>vyriausioji specialistė (savivaldybės gydytoja).</w:t>
      </w:r>
      <w:r w:rsidRPr="005B62F7">
        <w:rPr>
          <w:rFonts w:ascii="Times New Roman" w:hAnsi="Times New Roman"/>
          <w:szCs w:val="24"/>
        </w:rPr>
        <w:t xml:space="preserve">   </w:t>
      </w:r>
    </w:p>
    <w:p w14:paraId="145CCF77" w14:textId="7A3997B7" w:rsidR="00E02536" w:rsidRPr="005B62F7" w:rsidRDefault="006E3ACC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 xml:space="preserve">2. </w:t>
      </w:r>
      <w:r w:rsidR="000D4C27">
        <w:rPr>
          <w:rFonts w:ascii="Times New Roman" w:hAnsi="Times New Roman"/>
          <w:szCs w:val="24"/>
        </w:rPr>
        <w:t xml:space="preserve"> </w:t>
      </w:r>
      <w:r w:rsidR="00E02536" w:rsidRPr="005B62F7">
        <w:rPr>
          <w:rFonts w:ascii="Times New Roman" w:hAnsi="Times New Roman"/>
          <w:szCs w:val="24"/>
        </w:rPr>
        <w:t>Pavedu komisijai atlikti šias funkcijas:</w:t>
      </w:r>
    </w:p>
    <w:p w14:paraId="478FC18D" w14:textId="7FBF358F" w:rsidR="00E02536" w:rsidRPr="005B62F7" w:rsidRDefault="006E3ACC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>2.1. įverti</w:t>
      </w:r>
      <w:r w:rsidR="00045A19" w:rsidRPr="005B62F7">
        <w:rPr>
          <w:rFonts w:ascii="Times New Roman" w:hAnsi="Times New Roman"/>
          <w:szCs w:val="24"/>
        </w:rPr>
        <w:t xml:space="preserve">nti gautas Projektų paraiškas </w:t>
      </w:r>
      <w:r w:rsidR="00E02536" w:rsidRPr="005B62F7">
        <w:rPr>
          <w:rFonts w:ascii="Times New Roman" w:hAnsi="Times New Roman"/>
          <w:szCs w:val="24"/>
        </w:rPr>
        <w:t>užpild</w:t>
      </w:r>
      <w:r w:rsidR="00045A19" w:rsidRPr="005B62F7">
        <w:rPr>
          <w:rFonts w:ascii="Times New Roman" w:hAnsi="Times New Roman"/>
          <w:szCs w:val="24"/>
        </w:rPr>
        <w:t>ant</w:t>
      </w:r>
      <w:r w:rsidR="00E02536" w:rsidRPr="005B62F7">
        <w:rPr>
          <w:rFonts w:ascii="Times New Roman" w:hAnsi="Times New Roman"/>
          <w:szCs w:val="24"/>
        </w:rPr>
        <w:t xml:space="preserve"> Projektų vertinimo lenteles iki 20</w:t>
      </w:r>
      <w:r w:rsidRPr="005B62F7">
        <w:rPr>
          <w:rFonts w:ascii="Times New Roman" w:hAnsi="Times New Roman"/>
          <w:szCs w:val="24"/>
        </w:rPr>
        <w:t>2</w:t>
      </w:r>
      <w:r w:rsidR="00683CFE">
        <w:rPr>
          <w:rFonts w:ascii="Times New Roman" w:hAnsi="Times New Roman"/>
          <w:szCs w:val="24"/>
        </w:rPr>
        <w:t>4</w:t>
      </w:r>
      <w:r w:rsidRPr="005B62F7">
        <w:rPr>
          <w:rFonts w:ascii="Times New Roman" w:hAnsi="Times New Roman"/>
          <w:szCs w:val="24"/>
        </w:rPr>
        <w:t xml:space="preserve"> m. </w:t>
      </w:r>
      <w:r w:rsidR="00C75DC7">
        <w:rPr>
          <w:rFonts w:ascii="Times New Roman" w:hAnsi="Times New Roman"/>
          <w:szCs w:val="24"/>
        </w:rPr>
        <w:t>kovo</w:t>
      </w:r>
      <w:r w:rsidRPr="005B62F7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>29</w:t>
      </w:r>
      <w:r w:rsidR="00E02536" w:rsidRPr="005B62F7">
        <w:rPr>
          <w:rFonts w:ascii="Times New Roman" w:hAnsi="Times New Roman"/>
          <w:szCs w:val="24"/>
        </w:rPr>
        <w:t xml:space="preserve"> d., vadovaujantis rajono savivaldybės a</w:t>
      </w:r>
      <w:r w:rsidRPr="005B62F7">
        <w:rPr>
          <w:rFonts w:ascii="Times New Roman" w:hAnsi="Times New Roman"/>
          <w:szCs w:val="24"/>
        </w:rPr>
        <w:t>dministracijos direktoriaus 202</w:t>
      </w:r>
      <w:r w:rsidR="00683CFE">
        <w:rPr>
          <w:rFonts w:ascii="Times New Roman" w:hAnsi="Times New Roman"/>
          <w:szCs w:val="24"/>
        </w:rPr>
        <w:t>4</w:t>
      </w:r>
      <w:r w:rsidRPr="005B62F7">
        <w:rPr>
          <w:rFonts w:ascii="Times New Roman" w:hAnsi="Times New Roman"/>
          <w:szCs w:val="24"/>
        </w:rPr>
        <w:t xml:space="preserve"> m. </w:t>
      </w:r>
      <w:r w:rsidR="00C75DC7">
        <w:rPr>
          <w:rFonts w:ascii="Times New Roman" w:hAnsi="Times New Roman"/>
          <w:szCs w:val="24"/>
        </w:rPr>
        <w:t>vasario</w:t>
      </w:r>
      <w:r w:rsidRPr="005B62F7">
        <w:rPr>
          <w:rFonts w:ascii="Times New Roman" w:hAnsi="Times New Roman"/>
          <w:szCs w:val="24"/>
        </w:rPr>
        <w:t xml:space="preserve"> </w:t>
      </w:r>
      <w:r w:rsidR="00683CFE">
        <w:rPr>
          <w:rFonts w:ascii="Times New Roman" w:hAnsi="Times New Roman"/>
          <w:szCs w:val="24"/>
        </w:rPr>
        <w:t>13</w:t>
      </w:r>
      <w:r w:rsidR="00E02536" w:rsidRPr="005B62F7">
        <w:rPr>
          <w:rFonts w:ascii="Times New Roman" w:hAnsi="Times New Roman"/>
          <w:szCs w:val="24"/>
        </w:rPr>
        <w:t xml:space="preserve"> d. įsakymu</w:t>
      </w:r>
      <w:r w:rsidRPr="005B62F7">
        <w:rPr>
          <w:rFonts w:ascii="Times New Roman" w:hAnsi="Times New Roman"/>
          <w:szCs w:val="24"/>
        </w:rPr>
        <w:t xml:space="preserve"> Nr. AT-</w:t>
      </w:r>
      <w:r w:rsidR="000569E8">
        <w:rPr>
          <w:rFonts w:ascii="Times New Roman" w:hAnsi="Times New Roman"/>
          <w:szCs w:val="24"/>
        </w:rPr>
        <w:t>1</w:t>
      </w:r>
      <w:r w:rsidR="000D4C27">
        <w:rPr>
          <w:rFonts w:ascii="Times New Roman" w:hAnsi="Times New Roman"/>
          <w:szCs w:val="24"/>
        </w:rPr>
        <w:t>1</w:t>
      </w:r>
      <w:r w:rsidR="00683CFE">
        <w:rPr>
          <w:rFonts w:ascii="Times New Roman" w:hAnsi="Times New Roman"/>
          <w:szCs w:val="24"/>
        </w:rPr>
        <w:t>5</w:t>
      </w:r>
      <w:r w:rsidR="00E02536" w:rsidRPr="005B62F7">
        <w:rPr>
          <w:rFonts w:ascii="Times New Roman" w:hAnsi="Times New Roman"/>
          <w:szCs w:val="24"/>
        </w:rPr>
        <w:t xml:space="preserve"> „Dėl jaunimo organizacijų, neformalių jaunimo grupių ir organizacijų, dirbančių su jaunimu, projektų finansavimo </w:t>
      </w:r>
      <w:r w:rsidR="00737897">
        <w:rPr>
          <w:rFonts w:ascii="Times New Roman" w:hAnsi="Times New Roman"/>
          <w:szCs w:val="24"/>
        </w:rPr>
        <w:t xml:space="preserve">2024 metų </w:t>
      </w:r>
      <w:r w:rsidR="00E02536" w:rsidRPr="005B62F7">
        <w:rPr>
          <w:rFonts w:ascii="Times New Roman" w:hAnsi="Times New Roman"/>
          <w:szCs w:val="24"/>
        </w:rPr>
        <w:t xml:space="preserve">konkursų </w:t>
      </w:r>
      <w:r w:rsidR="00737897">
        <w:rPr>
          <w:rFonts w:ascii="Times New Roman" w:hAnsi="Times New Roman"/>
          <w:szCs w:val="24"/>
        </w:rPr>
        <w:t xml:space="preserve"> </w:t>
      </w:r>
      <w:r w:rsidR="00E02536" w:rsidRPr="005B62F7">
        <w:rPr>
          <w:rFonts w:ascii="Times New Roman" w:hAnsi="Times New Roman"/>
          <w:szCs w:val="24"/>
        </w:rPr>
        <w:t>nuostatų</w:t>
      </w:r>
      <w:r w:rsidR="00FD67A1">
        <w:rPr>
          <w:rFonts w:ascii="Times New Roman" w:hAnsi="Times New Roman"/>
          <w:szCs w:val="24"/>
        </w:rPr>
        <w:t xml:space="preserve"> </w:t>
      </w:r>
      <w:r w:rsidR="00E02536" w:rsidRPr="005B62F7">
        <w:rPr>
          <w:rFonts w:ascii="Times New Roman" w:hAnsi="Times New Roman"/>
          <w:szCs w:val="24"/>
        </w:rPr>
        <w:t>patvirtinimo“</w:t>
      </w:r>
      <w:r w:rsidR="00FD67A1">
        <w:rPr>
          <w:rFonts w:ascii="Times New Roman" w:hAnsi="Times New Roman"/>
          <w:szCs w:val="24"/>
        </w:rPr>
        <w:t>;</w:t>
      </w:r>
    </w:p>
    <w:p w14:paraId="71011656" w14:textId="34871111" w:rsidR="00E02536" w:rsidRPr="005B62F7" w:rsidRDefault="00E02536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 2.2.  užpildytas Projektų vertinimo lenteles</w:t>
      </w:r>
      <w:r w:rsidR="009638B8" w:rsidRPr="005B62F7">
        <w:rPr>
          <w:rFonts w:ascii="Times New Roman" w:hAnsi="Times New Roman"/>
          <w:szCs w:val="24"/>
        </w:rPr>
        <w:t xml:space="preserve"> pateikti</w:t>
      </w:r>
      <w:r w:rsidRPr="005B62F7">
        <w:rPr>
          <w:rFonts w:ascii="Times New Roman" w:hAnsi="Times New Roman"/>
          <w:szCs w:val="24"/>
        </w:rPr>
        <w:t xml:space="preserve"> rajono savivaldybė</w:t>
      </w:r>
      <w:r w:rsidR="009638B8" w:rsidRPr="005B62F7">
        <w:rPr>
          <w:rFonts w:ascii="Times New Roman" w:hAnsi="Times New Roman"/>
          <w:szCs w:val="24"/>
        </w:rPr>
        <w:t>s administracijos vyriausiajai specialistei (jaunimo reikalų koordinatorei).</w:t>
      </w:r>
    </w:p>
    <w:p w14:paraId="51C2D275" w14:textId="1563BA55" w:rsidR="00E02536" w:rsidRPr="005B62F7" w:rsidRDefault="006E3ACC" w:rsidP="000D4C27">
      <w:pPr>
        <w:jc w:val="both"/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  </w:t>
      </w:r>
      <w:r w:rsidR="00E02536" w:rsidRPr="005B62F7">
        <w:rPr>
          <w:rFonts w:ascii="Times New Roman" w:hAnsi="Times New Roman"/>
          <w:szCs w:val="24"/>
        </w:rPr>
        <w:t xml:space="preserve"> 3. N u s t a t a </w:t>
      </w:r>
      <w:r w:rsidR="001718E0">
        <w:rPr>
          <w:rFonts w:ascii="Times New Roman" w:hAnsi="Times New Roman"/>
          <w:szCs w:val="24"/>
        </w:rPr>
        <w:t>u, kad įsakymas galioja iki 202</w:t>
      </w:r>
      <w:r w:rsidR="00737897">
        <w:rPr>
          <w:rFonts w:ascii="Times New Roman" w:hAnsi="Times New Roman"/>
          <w:szCs w:val="24"/>
        </w:rPr>
        <w:t>4</w:t>
      </w:r>
      <w:r w:rsidR="00E02536" w:rsidRPr="005B62F7">
        <w:rPr>
          <w:rFonts w:ascii="Times New Roman" w:hAnsi="Times New Roman"/>
          <w:szCs w:val="24"/>
        </w:rPr>
        <w:t xml:space="preserve"> m. gruodžio 31 d. </w:t>
      </w:r>
    </w:p>
    <w:p w14:paraId="3A10BE07" w14:textId="04328872" w:rsidR="00E02536" w:rsidRPr="005B62F7" w:rsidRDefault="00E02536" w:rsidP="000D4C27">
      <w:pPr>
        <w:jc w:val="both"/>
        <w:rPr>
          <w:rStyle w:val="uficommentbody"/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              </w:t>
      </w:r>
      <w:r w:rsidR="00084986">
        <w:rPr>
          <w:rFonts w:ascii="Times New Roman" w:hAnsi="Times New Roman"/>
          <w:szCs w:val="24"/>
        </w:rPr>
        <w:t xml:space="preserve">   </w:t>
      </w:r>
      <w:r w:rsidRPr="005B62F7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</w:t>
      </w:r>
      <w:r w:rsidR="00933A40" w:rsidRPr="005B62F7">
        <w:rPr>
          <w:rStyle w:val="uficommentbody"/>
          <w:rFonts w:ascii="Times New Roman" w:hAnsi="Times New Roman"/>
          <w:szCs w:val="24"/>
        </w:rPr>
        <w:t>:</w:t>
      </w:r>
      <w:r w:rsidRPr="005B62F7">
        <w:rPr>
          <w:rStyle w:val="uficommentbody"/>
          <w:rFonts w:ascii="Times New Roman" w:hAnsi="Times New Roman"/>
          <w:szCs w:val="24"/>
        </w:rPr>
        <w:t xml:space="preserve"> Laisvės al. 36, Kaunas, arba Regionų administracinio teismo Kauno rūmams adresu</w:t>
      </w:r>
      <w:r w:rsidR="00933A40" w:rsidRPr="005B62F7">
        <w:rPr>
          <w:rStyle w:val="uficommentbody"/>
          <w:rFonts w:ascii="Times New Roman" w:hAnsi="Times New Roman"/>
          <w:szCs w:val="24"/>
        </w:rPr>
        <w:t>:</w:t>
      </w:r>
      <w:r w:rsidRPr="005B62F7">
        <w:rPr>
          <w:rStyle w:val="uficommentbody"/>
          <w:rFonts w:ascii="Times New Roman" w:hAnsi="Times New Roman"/>
          <w:szCs w:val="24"/>
        </w:rPr>
        <w:t xml:space="preserve"> A. Mickevičiaus g. 8A, Kaunas.</w:t>
      </w:r>
    </w:p>
    <w:p w14:paraId="2F56DF1F" w14:textId="77777777" w:rsidR="00E02536" w:rsidRPr="00FC46D0" w:rsidRDefault="00E02536" w:rsidP="000D4C27">
      <w:pPr>
        <w:jc w:val="both"/>
        <w:rPr>
          <w:rFonts w:ascii="Times New Roman" w:hAnsi="Times New Roman"/>
          <w:szCs w:val="24"/>
        </w:rPr>
      </w:pPr>
    </w:p>
    <w:p w14:paraId="32BA742A" w14:textId="18054139" w:rsidR="00E02536" w:rsidRPr="005B62F7" w:rsidRDefault="00E02536" w:rsidP="000D4C27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5B62F7">
        <w:rPr>
          <w:rFonts w:ascii="Times New Roman" w:hAnsi="Times New Roman"/>
          <w:szCs w:val="24"/>
        </w:rPr>
        <w:t xml:space="preserve">Administracijos direktorius                                                                               </w:t>
      </w:r>
      <w:r w:rsidR="00737897">
        <w:rPr>
          <w:rFonts w:ascii="Times New Roman" w:hAnsi="Times New Roman"/>
          <w:szCs w:val="24"/>
        </w:rPr>
        <w:t>Vytautas Ižganaitis</w:t>
      </w:r>
      <w:r w:rsidRPr="005B62F7">
        <w:rPr>
          <w:rFonts w:ascii="Times New Roman" w:hAnsi="Times New Roman"/>
          <w:szCs w:val="24"/>
        </w:rPr>
        <w:t xml:space="preserve"> </w:t>
      </w:r>
    </w:p>
    <w:p w14:paraId="3607492C" w14:textId="77777777" w:rsidR="005B62F7" w:rsidRDefault="00E02536" w:rsidP="000D4C27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</w:t>
      </w:r>
    </w:p>
    <w:p w14:paraId="508EF5A0" w14:textId="77777777" w:rsidR="00E02536" w:rsidRPr="00FC46D0" w:rsidRDefault="00E02536" w:rsidP="000D4C27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                                  </w:t>
      </w:r>
    </w:p>
    <w:p w14:paraId="1771D065" w14:textId="77777777" w:rsidR="00E02536" w:rsidRPr="00594C4F" w:rsidRDefault="00E02536" w:rsidP="000D4C2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FC46D0">
        <w:rPr>
          <w:rFonts w:ascii="Times New Roman" w:hAnsi="Times New Roman"/>
          <w:szCs w:val="24"/>
        </w:rPr>
        <w:t>Parengė</w:t>
      </w:r>
      <w:r w:rsidRPr="00FC46D0">
        <w:rPr>
          <w:rFonts w:ascii="Times New Roman" w:hAnsi="Times New Roman"/>
          <w:szCs w:val="24"/>
        </w:rPr>
        <w:tab/>
      </w:r>
      <w:r w:rsidRPr="00FC46D0">
        <w:rPr>
          <w:rFonts w:ascii="Times New Roman" w:hAnsi="Times New Roman"/>
          <w:szCs w:val="24"/>
        </w:rPr>
        <w:tab/>
      </w:r>
    </w:p>
    <w:p w14:paraId="0454814C" w14:textId="77777777" w:rsidR="00E02536" w:rsidRPr="00FC46D0" w:rsidRDefault="00933A40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administracijos vyriausioji specialistė</w:t>
      </w:r>
    </w:p>
    <w:p w14:paraId="38F0E27A" w14:textId="77777777" w:rsidR="00E02536" w:rsidRDefault="00933A40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(jaunimo reikalų koordinatorė)</w:t>
      </w:r>
    </w:p>
    <w:p w14:paraId="0C2D400F" w14:textId="77777777" w:rsidR="00E02536" w:rsidRPr="00FC46D0" w:rsidRDefault="00E02536" w:rsidP="000D4C27">
      <w:pPr>
        <w:overflowPunct w:val="0"/>
        <w:rPr>
          <w:rFonts w:ascii="Times New Roman" w:hAnsi="Times New Roman"/>
          <w:szCs w:val="24"/>
        </w:rPr>
      </w:pPr>
    </w:p>
    <w:p w14:paraId="3EFF3BD8" w14:textId="77777777" w:rsidR="00E02536" w:rsidRPr="00FC46D0" w:rsidRDefault="00E02536" w:rsidP="000D4C27">
      <w:pPr>
        <w:overflowPunct w:val="0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>Danutė Jurgutienė</w:t>
      </w:r>
    </w:p>
    <w:p w14:paraId="60A79061" w14:textId="08036EA7" w:rsidR="00E02536" w:rsidRPr="00FC46D0" w:rsidRDefault="006E3ACC" w:rsidP="000D4C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37897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-03-</w:t>
      </w:r>
      <w:r w:rsidR="00737897">
        <w:rPr>
          <w:rFonts w:ascii="Times New Roman" w:hAnsi="Times New Roman"/>
          <w:szCs w:val="24"/>
        </w:rPr>
        <w:t>18</w:t>
      </w:r>
    </w:p>
    <w:p w14:paraId="175ABAF3" w14:textId="77777777" w:rsidR="00434111" w:rsidRDefault="00434111" w:rsidP="000D4C2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434111" w:rsidSect="009B20DE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55B1B" w14:textId="77777777" w:rsidR="00557367" w:rsidRDefault="00557367">
      <w:r>
        <w:separator/>
      </w:r>
    </w:p>
  </w:endnote>
  <w:endnote w:type="continuationSeparator" w:id="0">
    <w:p w14:paraId="3A972990" w14:textId="77777777" w:rsidR="00557367" w:rsidRDefault="00557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6E7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E030B" w14:textId="77777777" w:rsidR="00557367" w:rsidRDefault="00557367">
      <w:r>
        <w:separator/>
      </w:r>
    </w:p>
  </w:footnote>
  <w:footnote w:type="continuationSeparator" w:id="0">
    <w:p w14:paraId="124A9B5C" w14:textId="77777777" w:rsidR="00557367" w:rsidRDefault="00557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856031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39B2F6" w14:textId="32F6498E" w:rsidR="009B20DE" w:rsidRDefault="009B20D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8E9E66" w14:textId="68CDF4EA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60FF7"/>
    <w:multiLevelType w:val="hybridMultilevel"/>
    <w:tmpl w:val="BA9A5704"/>
    <w:lvl w:ilvl="0" w:tplc="8CF649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 w16cid:durableId="683089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10"/>
    <w:rsid w:val="00045A19"/>
    <w:rsid w:val="000569E8"/>
    <w:rsid w:val="00084986"/>
    <w:rsid w:val="000B3075"/>
    <w:rsid w:val="000C29FA"/>
    <w:rsid w:val="000D4C27"/>
    <w:rsid w:val="00117499"/>
    <w:rsid w:val="00122648"/>
    <w:rsid w:val="00163E7B"/>
    <w:rsid w:val="001718E0"/>
    <w:rsid w:val="001812DB"/>
    <w:rsid w:val="001A127A"/>
    <w:rsid w:val="001A6C15"/>
    <w:rsid w:val="001B2BED"/>
    <w:rsid w:val="001D38EF"/>
    <w:rsid w:val="001E7250"/>
    <w:rsid w:val="001F31A3"/>
    <w:rsid w:val="001F3CB7"/>
    <w:rsid w:val="00260108"/>
    <w:rsid w:val="002765E4"/>
    <w:rsid w:val="0028720A"/>
    <w:rsid w:val="002D3ABC"/>
    <w:rsid w:val="002E037D"/>
    <w:rsid w:val="003057B8"/>
    <w:rsid w:val="00313CF0"/>
    <w:rsid w:val="00315984"/>
    <w:rsid w:val="00342E29"/>
    <w:rsid w:val="003A0C31"/>
    <w:rsid w:val="003F491F"/>
    <w:rsid w:val="00434111"/>
    <w:rsid w:val="00435ADB"/>
    <w:rsid w:val="004372B1"/>
    <w:rsid w:val="004F22DB"/>
    <w:rsid w:val="004F2DA0"/>
    <w:rsid w:val="00521D86"/>
    <w:rsid w:val="005473BA"/>
    <w:rsid w:val="00557367"/>
    <w:rsid w:val="00583E25"/>
    <w:rsid w:val="00594C4F"/>
    <w:rsid w:val="005972F9"/>
    <w:rsid w:val="005B62F7"/>
    <w:rsid w:val="005E7490"/>
    <w:rsid w:val="005F570A"/>
    <w:rsid w:val="00610881"/>
    <w:rsid w:val="00642E55"/>
    <w:rsid w:val="0065099C"/>
    <w:rsid w:val="00654084"/>
    <w:rsid w:val="00683CFE"/>
    <w:rsid w:val="006D44BF"/>
    <w:rsid w:val="006E06ED"/>
    <w:rsid w:val="006E3ACC"/>
    <w:rsid w:val="0070001E"/>
    <w:rsid w:val="00737897"/>
    <w:rsid w:val="0089443A"/>
    <w:rsid w:val="0089643B"/>
    <w:rsid w:val="008C1B78"/>
    <w:rsid w:val="008E1635"/>
    <w:rsid w:val="008F4809"/>
    <w:rsid w:val="00933A40"/>
    <w:rsid w:val="00962BAF"/>
    <w:rsid w:val="009638B8"/>
    <w:rsid w:val="0098205C"/>
    <w:rsid w:val="009B20DE"/>
    <w:rsid w:val="009C4EAB"/>
    <w:rsid w:val="009F065C"/>
    <w:rsid w:val="00AE7378"/>
    <w:rsid w:val="00B75F85"/>
    <w:rsid w:val="00BE1E33"/>
    <w:rsid w:val="00BE4C6A"/>
    <w:rsid w:val="00BE6D25"/>
    <w:rsid w:val="00C05BA8"/>
    <w:rsid w:val="00C15BB3"/>
    <w:rsid w:val="00C2225A"/>
    <w:rsid w:val="00C741C8"/>
    <w:rsid w:val="00C75DC7"/>
    <w:rsid w:val="00C838D9"/>
    <w:rsid w:val="00C84A75"/>
    <w:rsid w:val="00C921BD"/>
    <w:rsid w:val="00CA67DC"/>
    <w:rsid w:val="00CA6ECE"/>
    <w:rsid w:val="00D35768"/>
    <w:rsid w:val="00D6698D"/>
    <w:rsid w:val="00DA4324"/>
    <w:rsid w:val="00DD47CE"/>
    <w:rsid w:val="00DF0A37"/>
    <w:rsid w:val="00E02536"/>
    <w:rsid w:val="00E918BB"/>
    <w:rsid w:val="00EA2505"/>
    <w:rsid w:val="00ED113F"/>
    <w:rsid w:val="00ED64D4"/>
    <w:rsid w:val="00EE2CE3"/>
    <w:rsid w:val="00F01EF6"/>
    <w:rsid w:val="00F64084"/>
    <w:rsid w:val="00FC248C"/>
    <w:rsid w:val="00FD67A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6C4527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E02536"/>
    <w:rPr>
      <w:sz w:val="24"/>
    </w:rPr>
  </w:style>
  <w:style w:type="character" w:customStyle="1" w:styleId="uficommentbody">
    <w:name w:val="uficommentbody"/>
    <w:basedOn w:val="Numatytasispastraiposriftas"/>
    <w:rsid w:val="00E02536"/>
  </w:style>
  <w:style w:type="paragraph" w:styleId="Sraopastraipa">
    <w:name w:val="List Paragraph"/>
    <w:basedOn w:val="prastasis"/>
    <w:uiPriority w:val="34"/>
    <w:qFormat/>
    <w:rsid w:val="00E02536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20D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C01DD97-4FCC-4D20-AE0F-06215422852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35</TotalTime>
  <Pages>1</Pages>
  <Words>280</Words>
  <Characters>2357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2632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5</cp:revision>
  <cp:lastPrinted>2001-05-23T08:36:00Z</cp:lastPrinted>
  <dcterms:created xsi:type="dcterms:W3CDTF">2024-03-18T09:54:00Z</dcterms:created>
  <dcterms:modified xsi:type="dcterms:W3CDTF">2024-03-18T14:23:00Z</dcterms:modified>
</cp:coreProperties>
</file>