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435CB" w14:textId="77777777" w:rsidR="009C6853" w:rsidRDefault="00441BB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73E41AA" wp14:editId="6A69E92D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056DB" w14:textId="77777777" w:rsidR="009C6853" w:rsidRDefault="009C6853">
      <w:pPr>
        <w:jc w:val="center"/>
        <w:rPr>
          <w:rFonts w:ascii="Times New Roman" w:hAnsi="Times New Roman"/>
          <w:b/>
        </w:rPr>
      </w:pPr>
    </w:p>
    <w:p w14:paraId="5210EC8B" w14:textId="77777777" w:rsidR="009C6853" w:rsidRDefault="009C68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E4F7A4B" w14:textId="77777777" w:rsidR="009C6853" w:rsidRDefault="009C6853">
      <w:pPr>
        <w:jc w:val="center"/>
        <w:rPr>
          <w:rFonts w:ascii="Times New Roman" w:hAnsi="Times New Roman"/>
          <w:b/>
        </w:rPr>
      </w:pPr>
    </w:p>
    <w:p w14:paraId="7A137B5D" w14:textId="77777777" w:rsidR="00271CF3" w:rsidRPr="00271CF3" w:rsidRDefault="00271CF3" w:rsidP="00271CF3">
      <w:pPr>
        <w:jc w:val="center"/>
        <w:rPr>
          <w:rFonts w:ascii="Times New Roman" w:hAnsi="Times New Roman"/>
          <w:b/>
          <w:bCs/>
        </w:rPr>
      </w:pPr>
      <w:r w:rsidRPr="00271CF3">
        <w:rPr>
          <w:rFonts w:ascii="Times New Roman" w:hAnsi="Times New Roman"/>
          <w:b/>
          <w:bCs/>
        </w:rPr>
        <w:t>ĮSAKYMAS</w:t>
      </w:r>
    </w:p>
    <w:p w14:paraId="5870A32F" w14:textId="6FBE781C" w:rsidR="00271CF3" w:rsidRPr="00271CF3" w:rsidRDefault="009C764D" w:rsidP="00271CF3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DĖL </w:t>
      </w:r>
      <w:r w:rsidR="006A617A">
        <w:rPr>
          <w:rFonts w:ascii="Times New Roman" w:hAnsi="Times New Roman"/>
          <w:b/>
          <w:bCs/>
        </w:rPr>
        <w:t>BYLŲ</w:t>
      </w:r>
      <w:r w:rsidR="00450B86">
        <w:rPr>
          <w:rFonts w:ascii="Times New Roman" w:hAnsi="Times New Roman"/>
          <w:b/>
          <w:bCs/>
        </w:rPr>
        <w:t xml:space="preserve"> FORMAVIMO IR</w:t>
      </w:r>
      <w:r w:rsidR="006A617A">
        <w:rPr>
          <w:rFonts w:ascii="Times New Roman" w:hAnsi="Times New Roman"/>
          <w:b/>
          <w:bCs/>
        </w:rPr>
        <w:t xml:space="preserve"> SAUGOJIMO VIETOS</w:t>
      </w:r>
    </w:p>
    <w:p w14:paraId="74311A69" w14:textId="77777777" w:rsidR="00271CF3" w:rsidRPr="00271CF3" w:rsidRDefault="00271CF3" w:rsidP="00271CF3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</w:rPr>
      </w:pPr>
    </w:p>
    <w:p w14:paraId="1ACF3445" w14:textId="7CB3ECFF" w:rsidR="00271CF3" w:rsidRPr="00271CF3" w:rsidRDefault="00271CF3" w:rsidP="006626B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51E40">
        <w:rPr>
          <w:rFonts w:ascii="Times New Roman" w:hAnsi="Times New Roman"/>
        </w:rPr>
        <w:t>2</w:t>
      </w:r>
      <w:r w:rsidR="009C764D">
        <w:rPr>
          <w:rFonts w:ascii="Times New Roman" w:hAnsi="Times New Roman"/>
        </w:rPr>
        <w:t>4</w:t>
      </w:r>
      <w:r w:rsidRPr="00271CF3">
        <w:rPr>
          <w:rFonts w:ascii="Times New Roman" w:hAnsi="Times New Roman"/>
        </w:rPr>
        <w:t xml:space="preserve"> m. </w:t>
      </w:r>
      <w:r w:rsidR="009C764D">
        <w:rPr>
          <w:rFonts w:ascii="Times New Roman" w:hAnsi="Times New Roman"/>
        </w:rPr>
        <w:t>kovo</w:t>
      </w:r>
      <w:r w:rsidR="00E111F4">
        <w:rPr>
          <w:rFonts w:ascii="Times New Roman" w:hAnsi="Times New Roman"/>
        </w:rPr>
        <w:t xml:space="preserve">  </w:t>
      </w:r>
      <w:r w:rsidR="00E111F4" w:rsidRPr="00143AD8">
        <w:rPr>
          <w:rFonts w:ascii="Times New Roman" w:hAnsi="Times New Roman"/>
        </w:rPr>
        <w:t xml:space="preserve"> </w:t>
      </w:r>
      <w:r w:rsidR="00E111F4">
        <w:rPr>
          <w:rFonts w:ascii="Times New Roman" w:hAnsi="Times New Roman"/>
        </w:rPr>
        <w:t xml:space="preserve"> </w:t>
      </w:r>
      <w:r w:rsidR="00E111F4" w:rsidRPr="00143AD8">
        <w:rPr>
          <w:rFonts w:ascii="Times New Roman" w:hAnsi="Times New Roman"/>
        </w:rPr>
        <w:t xml:space="preserve"> </w:t>
      </w:r>
      <w:r w:rsidRPr="00143AD8">
        <w:rPr>
          <w:rFonts w:ascii="Times New Roman" w:hAnsi="Times New Roman"/>
        </w:rPr>
        <w:t xml:space="preserve">d. </w:t>
      </w:r>
      <w:r w:rsidRPr="00271CF3">
        <w:rPr>
          <w:rFonts w:ascii="Times New Roman" w:hAnsi="Times New Roman"/>
        </w:rPr>
        <w:t>Nr. AT</w:t>
      </w:r>
    </w:p>
    <w:p w14:paraId="1A14F3F1" w14:textId="77777777" w:rsidR="00271CF3" w:rsidRPr="00271CF3" w:rsidRDefault="00271CF3" w:rsidP="00271CF3">
      <w:pPr>
        <w:jc w:val="center"/>
      </w:pPr>
      <w:r w:rsidRPr="00271CF3">
        <w:rPr>
          <w:rFonts w:ascii="Times New Roman" w:hAnsi="Times New Roman"/>
        </w:rPr>
        <w:t>Šakiai</w:t>
      </w:r>
    </w:p>
    <w:p w14:paraId="30DF12DC" w14:textId="77777777" w:rsidR="007E72DE" w:rsidRDefault="00271CF3" w:rsidP="007E72DE">
      <w:pPr>
        <w:spacing w:line="360" w:lineRule="auto"/>
        <w:jc w:val="both"/>
        <w:rPr>
          <w:rFonts w:ascii="Times New Roman" w:hAnsi="Times New Roman"/>
        </w:rPr>
      </w:pPr>
      <w:r w:rsidRPr="00271CF3">
        <w:rPr>
          <w:rFonts w:ascii="Times New Roman" w:hAnsi="Times New Roman"/>
        </w:rPr>
        <w:t xml:space="preserve">           </w:t>
      </w:r>
    </w:p>
    <w:p w14:paraId="794C1812" w14:textId="585C2E6B" w:rsidR="005158DD" w:rsidRDefault="008A2E2B" w:rsidP="007C1809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Cs w:val="24"/>
          <w:lang w:eastAsia="en-US"/>
        </w:rPr>
      </w:pPr>
      <w:r w:rsidRPr="008A2E2B">
        <w:rPr>
          <w:rFonts w:ascii="Times New Roman" w:hAnsi="Times New Roman"/>
          <w:szCs w:val="24"/>
          <w:lang w:eastAsia="en-US"/>
        </w:rPr>
        <w:tab/>
        <w:t xml:space="preserve">Vadovaudamasis Lietuvos Respublikos vietos savivaldos įstatymo </w:t>
      </w:r>
      <w:r>
        <w:rPr>
          <w:rFonts w:ascii="Times New Roman" w:hAnsi="Times New Roman"/>
          <w:szCs w:val="24"/>
          <w:lang w:eastAsia="en-US"/>
        </w:rPr>
        <w:t>34</w:t>
      </w:r>
      <w:r w:rsidRPr="008A2E2B">
        <w:rPr>
          <w:rFonts w:ascii="Times New Roman" w:hAnsi="Times New Roman"/>
          <w:szCs w:val="24"/>
          <w:lang w:eastAsia="en-US"/>
        </w:rPr>
        <w:t xml:space="preserve"> straipsnio </w:t>
      </w:r>
      <w:r>
        <w:rPr>
          <w:rFonts w:ascii="Times New Roman" w:hAnsi="Times New Roman"/>
          <w:szCs w:val="24"/>
          <w:lang w:eastAsia="en-US"/>
        </w:rPr>
        <w:t>6</w:t>
      </w:r>
      <w:r w:rsidRPr="008A2E2B">
        <w:rPr>
          <w:rFonts w:ascii="Times New Roman" w:hAnsi="Times New Roman"/>
          <w:szCs w:val="24"/>
          <w:lang w:eastAsia="en-US"/>
        </w:rPr>
        <w:t xml:space="preserve"> dali</w:t>
      </w:r>
      <w:r w:rsidR="005977DD">
        <w:rPr>
          <w:rFonts w:ascii="Times New Roman" w:hAnsi="Times New Roman"/>
          <w:szCs w:val="24"/>
          <w:lang w:eastAsia="en-US"/>
        </w:rPr>
        <w:t>es</w:t>
      </w:r>
      <w:r>
        <w:rPr>
          <w:rFonts w:ascii="Times New Roman" w:hAnsi="Times New Roman"/>
          <w:szCs w:val="24"/>
          <w:lang w:eastAsia="en-US"/>
        </w:rPr>
        <w:t xml:space="preserve"> 2 punktu</w:t>
      </w:r>
      <w:r w:rsidRPr="008A2E2B">
        <w:rPr>
          <w:rFonts w:ascii="Times New Roman" w:hAnsi="Times New Roman"/>
          <w:szCs w:val="24"/>
          <w:lang w:eastAsia="en-US"/>
        </w:rPr>
        <w:t xml:space="preserve">, </w:t>
      </w:r>
      <w:r w:rsidR="005977DD" w:rsidRPr="005158DD">
        <w:rPr>
          <w:rFonts w:ascii="Times New Roman" w:hAnsi="Times New Roman"/>
          <w:szCs w:val="24"/>
          <w:lang w:eastAsia="en-US"/>
        </w:rPr>
        <w:t>Šaki</w:t>
      </w:r>
      <w:r w:rsidR="005977DD" w:rsidRPr="005158DD">
        <w:rPr>
          <w:rFonts w:ascii="Times New Roman" w:hAnsi="Times New Roman" w:hint="eastAsia"/>
          <w:szCs w:val="24"/>
          <w:lang w:eastAsia="en-US"/>
        </w:rPr>
        <w:t>ų</w:t>
      </w:r>
      <w:r w:rsidR="005977DD" w:rsidRPr="005158DD">
        <w:rPr>
          <w:rFonts w:ascii="Times New Roman" w:hAnsi="Times New Roman"/>
          <w:szCs w:val="24"/>
          <w:lang w:eastAsia="en-US"/>
        </w:rPr>
        <w:t xml:space="preserve"> rajono savivaldyb</w:t>
      </w:r>
      <w:r w:rsidR="005977DD" w:rsidRPr="005158DD">
        <w:rPr>
          <w:rFonts w:ascii="Times New Roman" w:hAnsi="Times New Roman" w:hint="eastAsia"/>
          <w:szCs w:val="24"/>
          <w:lang w:eastAsia="en-US"/>
        </w:rPr>
        <w:t>ė</w:t>
      </w:r>
      <w:r w:rsidR="005977DD" w:rsidRPr="005158DD">
        <w:rPr>
          <w:rFonts w:ascii="Times New Roman" w:hAnsi="Times New Roman"/>
          <w:szCs w:val="24"/>
          <w:lang w:eastAsia="en-US"/>
        </w:rPr>
        <w:t>s administracijos nuostat</w:t>
      </w:r>
      <w:r w:rsidR="005977DD">
        <w:rPr>
          <w:rFonts w:ascii="Times New Roman" w:hAnsi="Times New Roman"/>
          <w:szCs w:val="24"/>
          <w:lang w:eastAsia="en-US"/>
        </w:rPr>
        <w:t xml:space="preserve">ų, patvirtintų </w:t>
      </w:r>
      <w:r w:rsidR="005158DD">
        <w:rPr>
          <w:rFonts w:ascii="Times New Roman" w:hAnsi="Times New Roman"/>
          <w:szCs w:val="24"/>
          <w:lang w:eastAsia="en-US"/>
        </w:rPr>
        <w:t xml:space="preserve">Šakių rajono savivaldybės tarybos </w:t>
      </w:r>
      <w:r>
        <w:rPr>
          <w:rFonts w:ascii="Times New Roman" w:hAnsi="Times New Roman"/>
          <w:szCs w:val="24"/>
          <w:lang w:eastAsia="en-US"/>
        </w:rPr>
        <w:t>2023 m. vasario</w:t>
      </w:r>
      <w:r w:rsidRPr="008A2E2B">
        <w:rPr>
          <w:rFonts w:ascii="Times New Roman" w:hAnsi="Times New Roman"/>
          <w:b/>
          <w:bCs/>
          <w:szCs w:val="24"/>
          <w:lang w:eastAsia="en-US"/>
        </w:rPr>
        <w:t xml:space="preserve"> </w:t>
      </w:r>
      <w:r w:rsidR="005158DD" w:rsidRPr="005158DD">
        <w:rPr>
          <w:rFonts w:ascii="Times New Roman" w:hAnsi="Times New Roman"/>
          <w:szCs w:val="24"/>
          <w:lang w:eastAsia="en-US"/>
        </w:rPr>
        <w:t>24 d.</w:t>
      </w:r>
      <w:r w:rsidR="005158DD">
        <w:rPr>
          <w:rFonts w:ascii="Times New Roman" w:hAnsi="Times New Roman"/>
          <w:szCs w:val="24"/>
          <w:lang w:eastAsia="en-US"/>
        </w:rPr>
        <w:t xml:space="preserve"> sprendimu Nr. T-79</w:t>
      </w:r>
      <w:r w:rsidR="00977428">
        <w:rPr>
          <w:rFonts w:ascii="Times New Roman" w:hAnsi="Times New Roman"/>
          <w:szCs w:val="24"/>
          <w:lang w:eastAsia="en-US"/>
        </w:rPr>
        <w:t xml:space="preserve"> „</w:t>
      </w:r>
      <w:r w:rsidR="00977428">
        <w:rPr>
          <w:rFonts w:ascii="Times New Roman" w:hAnsi="Times New Roman"/>
          <w:color w:val="000000"/>
          <w:szCs w:val="24"/>
          <w:shd w:val="clear" w:color="auto" w:fill="FCFCFC"/>
        </w:rPr>
        <w:t>D</w:t>
      </w:r>
      <w:r w:rsidR="00977428" w:rsidRPr="00977428">
        <w:rPr>
          <w:rFonts w:ascii="Times New Roman" w:hAnsi="Times New Roman"/>
          <w:color w:val="000000"/>
          <w:szCs w:val="24"/>
          <w:shd w:val="clear" w:color="auto" w:fill="FCFCFC"/>
        </w:rPr>
        <w:t xml:space="preserve">ėl </w:t>
      </w:r>
      <w:r w:rsidR="00977428">
        <w:rPr>
          <w:rFonts w:ascii="Times New Roman" w:hAnsi="Times New Roman"/>
          <w:color w:val="000000"/>
          <w:szCs w:val="24"/>
          <w:shd w:val="clear" w:color="auto" w:fill="FCFCFC"/>
        </w:rPr>
        <w:t>Š</w:t>
      </w:r>
      <w:r w:rsidR="00977428" w:rsidRPr="00977428">
        <w:rPr>
          <w:rFonts w:ascii="Times New Roman" w:hAnsi="Times New Roman"/>
          <w:color w:val="000000"/>
          <w:szCs w:val="24"/>
          <w:shd w:val="clear" w:color="auto" w:fill="FCFCFC"/>
        </w:rPr>
        <w:t>akių rajono savivaldybės administracijos nuostatų patvirtinimo</w:t>
      </w:r>
      <w:r w:rsidR="00977428">
        <w:rPr>
          <w:rFonts w:ascii="Times New Roman" w:hAnsi="Times New Roman"/>
          <w:color w:val="000000"/>
          <w:szCs w:val="24"/>
          <w:shd w:val="clear" w:color="auto" w:fill="FCFCFC"/>
        </w:rPr>
        <w:t>“</w:t>
      </w:r>
      <w:r w:rsidR="005977DD">
        <w:rPr>
          <w:rFonts w:ascii="Times New Roman" w:hAnsi="Times New Roman"/>
          <w:color w:val="000000"/>
          <w:szCs w:val="24"/>
          <w:shd w:val="clear" w:color="auto" w:fill="FCFCFC"/>
        </w:rPr>
        <w:t>,</w:t>
      </w:r>
      <w:r w:rsidR="005158DD">
        <w:rPr>
          <w:rFonts w:ascii="Times New Roman" w:hAnsi="Times New Roman"/>
          <w:szCs w:val="24"/>
          <w:lang w:eastAsia="en-US"/>
        </w:rPr>
        <w:t xml:space="preserve"> 26</w:t>
      </w:r>
      <w:r w:rsidR="00490F57">
        <w:rPr>
          <w:rFonts w:ascii="Times New Roman" w:hAnsi="Times New Roman"/>
          <w:szCs w:val="24"/>
          <w:lang w:eastAsia="en-US"/>
        </w:rPr>
        <w:t>.</w:t>
      </w:r>
      <w:r w:rsidR="005158DD">
        <w:rPr>
          <w:rFonts w:ascii="Times New Roman" w:hAnsi="Times New Roman"/>
          <w:szCs w:val="24"/>
          <w:lang w:eastAsia="en-US"/>
        </w:rPr>
        <w:t>2</w:t>
      </w:r>
      <w:r w:rsidR="00637D0C">
        <w:rPr>
          <w:rFonts w:ascii="Times New Roman" w:hAnsi="Times New Roman"/>
          <w:szCs w:val="24"/>
          <w:lang w:eastAsia="en-US"/>
        </w:rPr>
        <w:t xml:space="preserve"> </w:t>
      </w:r>
      <w:r w:rsidR="005158DD">
        <w:rPr>
          <w:rFonts w:ascii="Times New Roman" w:hAnsi="Times New Roman"/>
          <w:szCs w:val="24"/>
          <w:lang w:eastAsia="en-US"/>
        </w:rPr>
        <w:t>p</w:t>
      </w:r>
      <w:r w:rsidR="00977428">
        <w:rPr>
          <w:rFonts w:ascii="Times New Roman" w:hAnsi="Times New Roman"/>
          <w:szCs w:val="24"/>
          <w:lang w:eastAsia="en-US"/>
        </w:rPr>
        <w:t>apunkči</w:t>
      </w:r>
      <w:r w:rsidR="006A617A">
        <w:rPr>
          <w:rFonts w:ascii="Times New Roman" w:hAnsi="Times New Roman"/>
          <w:szCs w:val="24"/>
          <w:lang w:eastAsia="en-US"/>
        </w:rPr>
        <w:t xml:space="preserve">u, atsižvelgdamas į </w:t>
      </w:r>
      <w:r w:rsidR="00450B86">
        <w:rPr>
          <w:rFonts w:ascii="Times New Roman" w:hAnsi="Times New Roman"/>
          <w:szCs w:val="24"/>
          <w:lang w:eastAsia="en-US"/>
        </w:rPr>
        <w:t>d</w:t>
      </w:r>
      <w:r w:rsidR="00B72C4A">
        <w:rPr>
          <w:rFonts w:ascii="Times New Roman" w:hAnsi="Times New Roman"/>
          <w:szCs w:val="24"/>
          <w:lang w:eastAsia="en-US"/>
        </w:rPr>
        <w:t>arbo grupės, sudarytos 2024 m. kovo 15 d. Šakių rajono savivaldybės direktoriaus įsakymu Nr. AT-212 „Dėl darbo grupės sudarymo“</w:t>
      </w:r>
      <w:r w:rsidR="00637D0C">
        <w:rPr>
          <w:rFonts w:ascii="Times New Roman" w:hAnsi="Times New Roman"/>
          <w:szCs w:val="24"/>
          <w:lang w:eastAsia="en-US"/>
        </w:rPr>
        <w:t>,</w:t>
      </w:r>
      <w:r w:rsidR="00B72C4A">
        <w:rPr>
          <w:rFonts w:ascii="Times New Roman" w:hAnsi="Times New Roman"/>
          <w:szCs w:val="24"/>
          <w:lang w:eastAsia="en-US"/>
        </w:rPr>
        <w:t xml:space="preserve"> 2024 m. kovo 21 d.</w:t>
      </w:r>
      <w:r w:rsidR="00450B86">
        <w:rPr>
          <w:rFonts w:ascii="Times New Roman" w:hAnsi="Times New Roman"/>
          <w:szCs w:val="24"/>
          <w:lang w:eastAsia="en-US"/>
        </w:rPr>
        <w:t xml:space="preserve"> posėdžio</w:t>
      </w:r>
      <w:r w:rsidR="00B72C4A">
        <w:rPr>
          <w:rFonts w:ascii="Times New Roman" w:hAnsi="Times New Roman"/>
          <w:szCs w:val="24"/>
          <w:lang w:eastAsia="en-US"/>
        </w:rPr>
        <w:t xml:space="preserve"> protokol</w:t>
      </w:r>
      <w:r w:rsidR="00450B86">
        <w:rPr>
          <w:rFonts w:ascii="Times New Roman" w:hAnsi="Times New Roman"/>
          <w:szCs w:val="24"/>
          <w:lang w:eastAsia="en-US"/>
        </w:rPr>
        <w:t>o</w:t>
      </w:r>
      <w:r w:rsidR="00B72C4A">
        <w:rPr>
          <w:rFonts w:ascii="Times New Roman" w:hAnsi="Times New Roman"/>
          <w:szCs w:val="24"/>
          <w:lang w:eastAsia="en-US"/>
        </w:rPr>
        <w:t xml:space="preserve"> Nr. VL</w:t>
      </w:r>
      <w:r w:rsidR="00C00649">
        <w:rPr>
          <w:rFonts w:ascii="Times New Roman" w:hAnsi="Times New Roman"/>
          <w:szCs w:val="24"/>
          <w:lang w:eastAsia="en-US"/>
        </w:rPr>
        <w:t>-</w:t>
      </w:r>
      <w:r w:rsidR="00B72C4A">
        <w:rPr>
          <w:rFonts w:ascii="Times New Roman" w:hAnsi="Times New Roman"/>
          <w:szCs w:val="24"/>
          <w:lang w:eastAsia="en-US"/>
        </w:rPr>
        <w:t>456</w:t>
      </w:r>
      <w:r w:rsidR="00450B86" w:rsidRPr="00450B86">
        <w:rPr>
          <w:rFonts w:ascii="Times New Roman" w:hAnsi="Times New Roman"/>
          <w:szCs w:val="24"/>
          <w:lang w:eastAsia="en-US"/>
        </w:rPr>
        <w:t xml:space="preserve"> </w:t>
      </w:r>
      <w:r w:rsidR="00450B86">
        <w:rPr>
          <w:rFonts w:ascii="Times New Roman" w:hAnsi="Times New Roman"/>
          <w:szCs w:val="24"/>
          <w:lang w:eastAsia="en-US"/>
        </w:rPr>
        <w:t>rekomendacijas</w:t>
      </w:r>
      <w:r w:rsidR="00A02EAD">
        <w:rPr>
          <w:rFonts w:ascii="Times New Roman" w:hAnsi="Times New Roman"/>
          <w:szCs w:val="24"/>
          <w:lang w:eastAsia="en-US"/>
        </w:rPr>
        <w:t>,</w:t>
      </w:r>
    </w:p>
    <w:p w14:paraId="5C25FC2C" w14:textId="021A66AB" w:rsidR="00311FA0" w:rsidRDefault="00A02EAD" w:rsidP="00A02EAD">
      <w:pPr>
        <w:pStyle w:val="Sraopastraipa"/>
        <w:tabs>
          <w:tab w:val="left" w:pos="720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pacing w:val="60"/>
          <w:szCs w:val="24"/>
          <w:lang w:eastAsia="en-US"/>
        </w:rPr>
        <w:t>n</w:t>
      </w:r>
      <w:r w:rsidR="004F3D97" w:rsidRPr="00C00649">
        <w:rPr>
          <w:rFonts w:ascii="Times New Roman" w:hAnsi="Times New Roman"/>
          <w:spacing w:val="60"/>
          <w:szCs w:val="24"/>
          <w:lang w:eastAsia="en-US"/>
        </w:rPr>
        <w:t>u</w:t>
      </w:r>
      <w:r w:rsidR="004F3D97">
        <w:rPr>
          <w:rFonts w:ascii="Times New Roman" w:hAnsi="Times New Roman"/>
          <w:spacing w:val="60"/>
          <w:szCs w:val="24"/>
          <w:lang w:eastAsia="en-US"/>
        </w:rPr>
        <w:t>stata</w:t>
      </w:r>
      <w:r>
        <w:rPr>
          <w:rFonts w:ascii="Times New Roman" w:hAnsi="Times New Roman"/>
          <w:spacing w:val="60"/>
          <w:szCs w:val="24"/>
          <w:lang w:eastAsia="en-US"/>
        </w:rPr>
        <w:t>u</w:t>
      </w:r>
      <w:r w:rsidR="004F3D97">
        <w:rPr>
          <w:rFonts w:ascii="Times New Roman" w:hAnsi="Times New Roman"/>
          <w:spacing w:val="60"/>
          <w:szCs w:val="24"/>
          <w:lang w:eastAsia="en-US"/>
        </w:rPr>
        <w:t>,</w:t>
      </w:r>
      <w:r w:rsidR="00311FA0" w:rsidRPr="00C00649">
        <w:rPr>
          <w:rFonts w:ascii="Times New Roman" w:hAnsi="Times New Roman"/>
          <w:spacing w:val="60"/>
          <w:szCs w:val="24"/>
          <w:lang w:eastAsia="en-US"/>
        </w:rPr>
        <w:t xml:space="preserve"> </w:t>
      </w:r>
      <w:r w:rsidR="004F3D97">
        <w:rPr>
          <w:rFonts w:ascii="Times New Roman" w:hAnsi="Times New Roman"/>
          <w:szCs w:val="24"/>
          <w:lang w:eastAsia="en-US"/>
        </w:rPr>
        <w:t xml:space="preserve">kad </w:t>
      </w:r>
      <w:r w:rsidR="004F3D97" w:rsidRPr="00C00649">
        <w:rPr>
          <w:rFonts w:ascii="Times New Roman" w:hAnsi="Times New Roman"/>
          <w:szCs w:val="24"/>
          <w:lang w:eastAsia="en-US"/>
        </w:rPr>
        <w:t>nuo 2024 m. balandžio 2 d.</w:t>
      </w:r>
      <w:r w:rsidR="004F3D97">
        <w:rPr>
          <w:rFonts w:ascii="Times New Roman" w:hAnsi="Times New Roman"/>
          <w:szCs w:val="24"/>
          <w:lang w:eastAsia="en-US"/>
        </w:rPr>
        <w:t xml:space="preserve"> naują prašymą pateikusių </w:t>
      </w:r>
      <w:r w:rsidR="004F3D97" w:rsidRPr="00C00649">
        <w:rPr>
          <w:rFonts w:ascii="Times New Roman" w:hAnsi="Times New Roman"/>
          <w:szCs w:val="24"/>
          <w:lang w:eastAsia="en-US"/>
        </w:rPr>
        <w:t>pinigin</w:t>
      </w:r>
      <w:r w:rsidR="004F3D97" w:rsidRPr="00C00649">
        <w:rPr>
          <w:rFonts w:ascii="Times New Roman" w:hAnsi="Times New Roman" w:hint="eastAsia"/>
          <w:szCs w:val="24"/>
          <w:lang w:eastAsia="en-US"/>
        </w:rPr>
        <w:t>ė</w:t>
      </w:r>
      <w:r w:rsidR="004F3D97" w:rsidRPr="00C00649">
        <w:rPr>
          <w:rFonts w:ascii="Times New Roman" w:hAnsi="Times New Roman"/>
          <w:szCs w:val="24"/>
          <w:lang w:eastAsia="en-US"/>
        </w:rPr>
        <w:t>s socialin</w:t>
      </w:r>
      <w:r w:rsidR="004F3D97" w:rsidRPr="00C00649">
        <w:rPr>
          <w:rFonts w:ascii="Times New Roman" w:hAnsi="Times New Roman" w:hint="eastAsia"/>
          <w:szCs w:val="24"/>
          <w:lang w:eastAsia="en-US"/>
        </w:rPr>
        <w:t>ė</w:t>
      </w:r>
      <w:r w:rsidR="004F3D97" w:rsidRPr="00C00649">
        <w:rPr>
          <w:rFonts w:ascii="Times New Roman" w:hAnsi="Times New Roman"/>
          <w:szCs w:val="24"/>
          <w:lang w:eastAsia="en-US"/>
        </w:rPr>
        <w:t>s paramos ir išmok</w:t>
      </w:r>
      <w:r w:rsidR="004F3D97" w:rsidRPr="00C00649">
        <w:rPr>
          <w:rFonts w:ascii="Times New Roman" w:hAnsi="Times New Roman" w:hint="eastAsia"/>
          <w:szCs w:val="24"/>
          <w:lang w:eastAsia="en-US"/>
        </w:rPr>
        <w:t>ų</w:t>
      </w:r>
      <w:r w:rsidR="004F3D97" w:rsidRPr="00C00649">
        <w:rPr>
          <w:rFonts w:ascii="Times New Roman" w:hAnsi="Times New Roman"/>
          <w:szCs w:val="24"/>
          <w:lang w:eastAsia="en-US"/>
        </w:rPr>
        <w:t xml:space="preserve"> vaikams gav</w:t>
      </w:r>
      <w:r w:rsidR="004F3D97" w:rsidRPr="00C00649">
        <w:rPr>
          <w:rFonts w:ascii="Times New Roman" w:hAnsi="Times New Roman" w:hint="eastAsia"/>
          <w:szCs w:val="24"/>
          <w:lang w:eastAsia="en-US"/>
        </w:rPr>
        <w:t>ė</w:t>
      </w:r>
      <w:r w:rsidR="004F3D97" w:rsidRPr="00C00649">
        <w:rPr>
          <w:rFonts w:ascii="Times New Roman" w:hAnsi="Times New Roman"/>
          <w:szCs w:val="24"/>
          <w:lang w:eastAsia="en-US"/>
        </w:rPr>
        <w:t>j</w:t>
      </w:r>
      <w:r w:rsidR="004F3D97" w:rsidRPr="00C00649">
        <w:rPr>
          <w:rFonts w:ascii="Times New Roman" w:hAnsi="Times New Roman" w:hint="eastAsia"/>
          <w:szCs w:val="24"/>
          <w:lang w:eastAsia="en-US"/>
        </w:rPr>
        <w:t>ų</w:t>
      </w:r>
      <w:r w:rsidR="004F3D97" w:rsidRPr="00C00649">
        <w:rPr>
          <w:rFonts w:ascii="Times New Roman" w:hAnsi="Times New Roman"/>
          <w:szCs w:val="24"/>
          <w:lang w:eastAsia="en-US"/>
        </w:rPr>
        <w:t xml:space="preserve"> byl</w:t>
      </w:r>
      <w:r w:rsidR="00943F87">
        <w:rPr>
          <w:rFonts w:ascii="Times New Roman" w:hAnsi="Times New Roman"/>
          <w:szCs w:val="24"/>
          <w:lang w:eastAsia="en-US"/>
        </w:rPr>
        <w:t>o</w:t>
      </w:r>
      <w:r w:rsidR="004F3D97" w:rsidRPr="00C00649">
        <w:rPr>
          <w:rFonts w:ascii="Times New Roman" w:hAnsi="Times New Roman"/>
          <w:szCs w:val="24"/>
          <w:lang w:eastAsia="en-US"/>
        </w:rPr>
        <w:t>s</w:t>
      </w:r>
      <w:r w:rsidR="00943F87">
        <w:rPr>
          <w:rFonts w:ascii="Times New Roman" w:hAnsi="Times New Roman"/>
          <w:szCs w:val="24"/>
          <w:lang w:eastAsia="en-US"/>
        </w:rPr>
        <w:t xml:space="preserve"> </w:t>
      </w:r>
      <w:r w:rsidR="00943F87" w:rsidRPr="00C00649">
        <w:rPr>
          <w:rFonts w:ascii="Times New Roman" w:hAnsi="Times New Roman"/>
          <w:szCs w:val="24"/>
          <w:lang w:eastAsia="en-US"/>
        </w:rPr>
        <w:t>formuo</w:t>
      </w:r>
      <w:r w:rsidR="00943F87">
        <w:rPr>
          <w:rFonts w:ascii="Times New Roman" w:hAnsi="Times New Roman"/>
          <w:szCs w:val="24"/>
          <w:lang w:eastAsia="en-US"/>
        </w:rPr>
        <w:t>jamos</w:t>
      </w:r>
      <w:r w:rsidR="00943F87" w:rsidRPr="00C00649">
        <w:rPr>
          <w:rFonts w:ascii="Times New Roman" w:hAnsi="Times New Roman"/>
          <w:szCs w:val="24"/>
          <w:lang w:eastAsia="en-US"/>
        </w:rPr>
        <w:t xml:space="preserve"> ir saugo</w:t>
      </w:r>
      <w:r w:rsidR="00943F87">
        <w:rPr>
          <w:rFonts w:ascii="Times New Roman" w:hAnsi="Times New Roman"/>
          <w:szCs w:val="24"/>
          <w:lang w:eastAsia="en-US"/>
        </w:rPr>
        <w:t>mos</w:t>
      </w:r>
      <w:r w:rsidR="00943F87" w:rsidRPr="00C00649">
        <w:rPr>
          <w:rFonts w:ascii="Times New Roman" w:hAnsi="Times New Roman"/>
          <w:szCs w:val="24"/>
          <w:lang w:eastAsia="en-US"/>
        </w:rPr>
        <w:t xml:space="preserve"> </w:t>
      </w:r>
      <w:r w:rsidR="00311FA0" w:rsidRPr="00C00649">
        <w:rPr>
          <w:rFonts w:ascii="Times New Roman" w:hAnsi="Times New Roman"/>
          <w:szCs w:val="24"/>
          <w:lang w:eastAsia="en-US"/>
        </w:rPr>
        <w:t>Šakių rajono savivaldybės administracijos seniūnij</w:t>
      </w:r>
      <w:r w:rsidR="00943F87">
        <w:rPr>
          <w:rFonts w:ascii="Times New Roman" w:hAnsi="Times New Roman"/>
          <w:szCs w:val="24"/>
          <w:lang w:eastAsia="en-US"/>
        </w:rPr>
        <w:t>o</w:t>
      </w:r>
      <w:r w:rsidR="00311FA0" w:rsidRPr="00C00649">
        <w:rPr>
          <w:rFonts w:ascii="Times New Roman" w:hAnsi="Times New Roman"/>
          <w:szCs w:val="24"/>
          <w:lang w:eastAsia="en-US"/>
        </w:rPr>
        <w:t>s</w:t>
      </w:r>
      <w:r w:rsidR="00943F87">
        <w:rPr>
          <w:rFonts w:ascii="Times New Roman" w:hAnsi="Times New Roman"/>
          <w:szCs w:val="24"/>
          <w:lang w:eastAsia="en-US"/>
        </w:rPr>
        <w:t>e.</w:t>
      </w:r>
    </w:p>
    <w:p w14:paraId="6DB92B45" w14:textId="58BE1B90" w:rsidR="008A2E2B" w:rsidRPr="008A2E2B" w:rsidRDefault="008A2E2B" w:rsidP="008A2E2B">
      <w:pPr>
        <w:tabs>
          <w:tab w:val="left" w:pos="720"/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8A2E2B">
        <w:rPr>
          <w:rFonts w:ascii="Times New Roman" w:hAnsi="Times New Roman"/>
          <w:szCs w:val="24"/>
          <w:lang w:eastAsia="en-US"/>
        </w:rPr>
        <w:t xml:space="preserve">Šis </w:t>
      </w:r>
      <w:r w:rsidR="009C764D">
        <w:rPr>
          <w:rFonts w:ascii="Times New Roman" w:hAnsi="Times New Roman"/>
          <w:szCs w:val="24"/>
          <w:lang w:eastAsia="en-US"/>
        </w:rPr>
        <w:t>įsakymas</w:t>
      </w:r>
      <w:r w:rsidRPr="008A2E2B">
        <w:rPr>
          <w:rFonts w:ascii="Times New Roman" w:hAnsi="Times New Roman"/>
          <w:szCs w:val="24"/>
          <w:lang w:eastAsia="en-US"/>
        </w:rPr>
        <w:t xml:space="preserve"> per </w:t>
      </w:r>
      <w:bookmarkStart w:id="0" w:name="_Hlk139869359"/>
      <w:r w:rsidRPr="008A2E2B">
        <w:rPr>
          <w:rFonts w:ascii="Times New Roman" w:hAnsi="Times New Roman"/>
          <w:szCs w:val="24"/>
          <w:lang w:eastAsia="en-US"/>
        </w:rPr>
        <w:t xml:space="preserve">vieną mėnesį nuo </w:t>
      </w:r>
      <w:bookmarkEnd w:id="0"/>
      <w:r w:rsidR="005977DD">
        <w:rPr>
          <w:rFonts w:ascii="Times New Roman" w:hAnsi="Times New Roman"/>
          <w:szCs w:val="24"/>
          <w:lang w:eastAsia="en-US"/>
        </w:rPr>
        <w:t>įsakymo</w:t>
      </w:r>
      <w:r w:rsidR="005977DD" w:rsidRPr="008A2E2B">
        <w:rPr>
          <w:rFonts w:ascii="Times New Roman" w:hAnsi="Times New Roman"/>
          <w:szCs w:val="24"/>
          <w:lang w:eastAsia="en-US"/>
        </w:rPr>
        <w:t xml:space="preserve"> </w:t>
      </w:r>
      <w:r w:rsidRPr="008A2E2B">
        <w:rPr>
          <w:rFonts w:ascii="Times New Roman" w:hAnsi="Times New Roman"/>
          <w:szCs w:val="24"/>
          <w:lang w:eastAsia="en-US"/>
        </w:rPr>
        <w:t xml:space="preserve">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7BE78BB0" w14:textId="77777777" w:rsidR="00E111F4" w:rsidRDefault="00E111F4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50A3BE38" w14:textId="77777777" w:rsidR="00301368" w:rsidRDefault="00301368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3CECD8CF" w14:textId="77777777" w:rsidR="00311FA0" w:rsidRDefault="00311FA0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17E8681E" w14:textId="59FC4368" w:rsidR="006626BE" w:rsidRDefault="009C764D" w:rsidP="009C764D">
      <w:pPr>
        <w:tabs>
          <w:tab w:val="left" w:pos="6015"/>
          <w:tab w:val="right" w:pos="9639"/>
        </w:tabs>
        <w:rPr>
          <w:rFonts w:ascii="Times New Roman" w:hAnsi="Times New Roman"/>
          <w:szCs w:val="24"/>
        </w:rPr>
      </w:pPr>
      <w:r w:rsidRPr="009C764D">
        <w:rPr>
          <w:rFonts w:ascii="Times New Roman" w:hAnsi="Times New Roman"/>
          <w:szCs w:val="24"/>
        </w:rPr>
        <w:t xml:space="preserve">Administracijos direktorius                                                                          </w:t>
      </w:r>
      <w:r>
        <w:rPr>
          <w:rFonts w:ascii="Times New Roman" w:hAnsi="Times New Roman"/>
          <w:szCs w:val="24"/>
        </w:rPr>
        <w:tab/>
        <w:t>Vytautas Ižganaitis</w:t>
      </w:r>
    </w:p>
    <w:p w14:paraId="6FCC443F" w14:textId="77777777" w:rsidR="00937FDA" w:rsidRDefault="00937FDA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35AB2F8D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17DB4C74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43389A8A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659BCD80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7AE6D241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59C3D6EE" w14:textId="3D0E8E55" w:rsidR="00774CB3" w:rsidRDefault="00774CB3" w:rsidP="00A02EAD">
      <w:pPr>
        <w:tabs>
          <w:tab w:val="left" w:pos="6015"/>
          <w:tab w:val="right" w:pos="8640"/>
        </w:tabs>
        <w:spacing w:line="276" w:lineRule="auto"/>
        <w:rPr>
          <w:rFonts w:ascii="Times New Roman" w:hAnsi="Times New Roman"/>
          <w:szCs w:val="24"/>
        </w:rPr>
      </w:pPr>
    </w:p>
    <w:p w14:paraId="6C3BF12C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62FF085B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547F97C8" w14:textId="77777777" w:rsidR="00A02EAD" w:rsidRDefault="00A02EAD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62B0FFCC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1560BAB3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4E4C88C5" w14:textId="77777777" w:rsidR="00774CB3" w:rsidRDefault="00774CB3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24273679" w14:textId="63C41C27" w:rsidR="00271CF3" w:rsidRPr="004F5EBF" w:rsidRDefault="00E85870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Pa</w:t>
      </w:r>
      <w:r w:rsidR="00271CF3" w:rsidRPr="004F5EBF">
        <w:rPr>
          <w:rFonts w:ascii="Times New Roman" w:hAnsi="Times New Roman"/>
          <w:szCs w:val="24"/>
        </w:rPr>
        <w:t>rengė</w:t>
      </w:r>
    </w:p>
    <w:p w14:paraId="0F618857" w14:textId="77777777" w:rsidR="00271CF3" w:rsidRPr="004F5EBF" w:rsidRDefault="00271CF3" w:rsidP="004F5EBF">
      <w:pPr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Socialinės paramos skyriaus</w:t>
      </w:r>
    </w:p>
    <w:p w14:paraId="2BB836EA" w14:textId="77777777" w:rsidR="00271CF3" w:rsidRPr="004F5EBF" w:rsidRDefault="006F3356" w:rsidP="004F5E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143AD8">
        <w:rPr>
          <w:rFonts w:ascii="Times New Roman" w:hAnsi="Times New Roman"/>
          <w:szCs w:val="24"/>
        </w:rPr>
        <w:t>yriausioji specialistė</w:t>
      </w:r>
    </w:p>
    <w:p w14:paraId="551F8985" w14:textId="77777777" w:rsidR="0054308C" w:rsidRPr="004F5EBF" w:rsidRDefault="0054308C" w:rsidP="004F5EBF">
      <w:pPr>
        <w:tabs>
          <w:tab w:val="left" w:pos="1050"/>
        </w:tabs>
        <w:rPr>
          <w:rFonts w:ascii="Times New Roman" w:hAnsi="Times New Roman"/>
          <w:szCs w:val="24"/>
        </w:rPr>
      </w:pPr>
    </w:p>
    <w:p w14:paraId="35EB9D57" w14:textId="539A29BE" w:rsidR="0054308C" w:rsidRPr="004F5EBF" w:rsidRDefault="00165A53" w:rsidP="004F5EBF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Žemaitienė</w:t>
      </w:r>
    </w:p>
    <w:p w14:paraId="13132D7C" w14:textId="29AB686E" w:rsidR="00DE66D6" w:rsidRPr="00DE66D6" w:rsidRDefault="00166C4C" w:rsidP="00F0187B">
      <w:pPr>
        <w:tabs>
          <w:tab w:val="left" w:pos="1050"/>
        </w:tabs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20</w:t>
      </w:r>
      <w:r w:rsidR="00DB6784">
        <w:rPr>
          <w:rFonts w:ascii="Times New Roman" w:hAnsi="Times New Roman"/>
          <w:szCs w:val="24"/>
        </w:rPr>
        <w:t>2</w:t>
      </w:r>
      <w:r w:rsidR="00977428">
        <w:rPr>
          <w:rFonts w:ascii="Times New Roman" w:hAnsi="Times New Roman"/>
          <w:szCs w:val="24"/>
        </w:rPr>
        <w:t>4</w:t>
      </w:r>
      <w:r w:rsidRPr="004F5EBF">
        <w:rPr>
          <w:rFonts w:ascii="Times New Roman" w:hAnsi="Times New Roman"/>
          <w:szCs w:val="24"/>
        </w:rPr>
        <w:t>-</w:t>
      </w:r>
      <w:r w:rsidR="006626BE">
        <w:rPr>
          <w:rFonts w:ascii="Times New Roman" w:hAnsi="Times New Roman"/>
          <w:szCs w:val="24"/>
        </w:rPr>
        <w:t>0</w:t>
      </w:r>
      <w:r w:rsidR="00977428">
        <w:rPr>
          <w:rFonts w:ascii="Times New Roman" w:hAnsi="Times New Roman"/>
          <w:szCs w:val="24"/>
        </w:rPr>
        <w:t>3</w:t>
      </w:r>
      <w:r w:rsidR="004F5EBF">
        <w:rPr>
          <w:rFonts w:ascii="Times New Roman" w:hAnsi="Times New Roman"/>
          <w:szCs w:val="24"/>
        </w:rPr>
        <w:t>-</w:t>
      </w:r>
      <w:r w:rsidR="00774CB3">
        <w:rPr>
          <w:rFonts w:ascii="Times New Roman" w:hAnsi="Times New Roman"/>
          <w:szCs w:val="24"/>
        </w:rPr>
        <w:t>2</w:t>
      </w:r>
      <w:r w:rsidR="00165A53">
        <w:rPr>
          <w:rFonts w:ascii="Times New Roman" w:hAnsi="Times New Roman"/>
          <w:szCs w:val="24"/>
        </w:rPr>
        <w:t>6</w:t>
      </w:r>
    </w:p>
    <w:sectPr w:rsidR="00DE66D6" w:rsidRPr="00DE66D6" w:rsidSect="00B64B5A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D2BDB" w14:textId="77777777" w:rsidR="00B64B5A" w:rsidRDefault="00B64B5A">
      <w:r>
        <w:separator/>
      </w:r>
    </w:p>
  </w:endnote>
  <w:endnote w:type="continuationSeparator" w:id="0">
    <w:p w14:paraId="5538211B" w14:textId="77777777" w:rsidR="00B64B5A" w:rsidRDefault="00B6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5D224" w14:textId="77777777"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B2C18" w14:textId="77777777" w:rsidR="00B64B5A" w:rsidRDefault="00B64B5A">
      <w:r>
        <w:separator/>
      </w:r>
    </w:p>
  </w:footnote>
  <w:footnote w:type="continuationSeparator" w:id="0">
    <w:p w14:paraId="493CED24" w14:textId="77777777" w:rsidR="00B64B5A" w:rsidRDefault="00B64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FA14C" w14:textId="77777777"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0EE3C2C"/>
    <w:multiLevelType w:val="hybridMultilevel"/>
    <w:tmpl w:val="76784660"/>
    <w:lvl w:ilvl="0" w:tplc="20F00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0A18B6"/>
    <w:multiLevelType w:val="hybridMultilevel"/>
    <w:tmpl w:val="1B9691F8"/>
    <w:lvl w:ilvl="0" w:tplc="88489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EE1913"/>
    <w:multiLevelType w:val="multilevel"/>
    <w:tmpl w:val="F7ECE236"/>
    <w:lvl w:ilvl="0">
      <w:start w:val="1"/>
      <w:numFmt w:val="decimal"/>
      <w:suff w:val="space"/>
      <w:lvlText w:val="%1."/>
      <w:lvlJc w:val="left"/>
      <w:pPr>
        <w:ind w:left="0" w:firstLine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02D04A3"/>
    <w:multiLevelType w:val="multilevel"/>
    <w:tmpl w:val="43FEE084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7167482"/>
    <w:multiLevelType w:val="hybridMultilevel"/>
    <w:tmpl w:val="BF20CBAC"/>
    <w:lvl w:ilvl="0" w:tplc="D0BC4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77507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22529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9991744">
    <w:abstractNumId w:val="5"/>
  </w:num>
  <w:num w:numId="4" w16cid:durableId="655574335">
    <w:abstractNumId w:val="1"/>
  </w:num>
  <w:num w:numId="5" w16cid:durableId="217596276">
    <w:abstractNumId w:val="2"/>
  </w:num>
  <w:num w:numId="6" w16cid:durableId="41640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FC8"/>
    <w:rsid w:val="00010650"/>
    <w:rsid w:val="0003509A"/>
    <w:rsid w:val="0003577D"/>
    <w:rsid w:val="00037F64"/>
    <w:rsid w:val="0006280E"/>
    <w:rsid w:val="0006635A"/>
    <w:rsid w:val="00073031"/>
    <w:rsid w:val="00094BAC"/>
    <w:rsid w:val="000A1A3F"/>
    <w:rsid w:val="000B77DE"/>
    <w:rsid w:val="000D1509"/>
    <w:rsid w:val="000D5FE0"/>
    <w:rsid w:val="000E3AD4"/>
    <w:rsid w:val="000F72B2"/>
    <w:rsid w:val="00114CB1"/>
    <w:rsid w:val="00117499"/>
    <w:rsid w:val="00135A78"/>
    <w:rsid w:val="00143AD8"/>
    <w:rsid w:val="00150862"/>
    <w:rsid w:val="001574C8"/>
    <w:rsid w:val="00165A53"/>
    <w:rsid w:val="00166C4C"/>
    <w:rsid w:val="00166F11"/>
    <w:rsid w:val="00176E68"/>
    <w:rsid w:val="00192AD3"/>
    <w:rsid w:val="001B11E2"/>
    <w:rsid w:val="001B251D"/>
    <w:rsid w:val="001C6F31"/>
    <w:rsid w:val="001D38EF"/>
    <w:rsid w:val="001E7250"/>
    <w:rsid w:val="001F415A"/>
    <w:rsid w:val="001F6AE0"/>
    <w:rsid w:val="00211D58"/>
    <w:rsid w:val="00227896"/>
    <w:rsid w:val="00252338"/>
    <w:rsid w:val="00261731"/>
    <w:rsid w:val="00263AB5"/>
    <w:rsid w:val="00271CF3"/>
    <w:rsid w:val="0027386D"/>
    <w:rsid w:val="002765E4"/>
    <w:rsid w:val="0028139E"/>
    <w:rsid w:val="00282446"/>
    <w:rsid w:val="0028720A"/>
    <w:rsid w:val="00290DD3"/>
    <w:rsid w:val="00294D46"/>
    <w:rsid w:val="002D3ABC"/>
    <w:rsid w:val="00300721"/>
    <w:rsid w:val="00301368"/>
    <w:rsid w:val="00311FA0"/>
    <w:rsid w:val="003126E4"/>
    <w:rsid w:val="00313CF0"/>
    <w:rsid w:val="003319D1"/>
    <w:rsid w:val="00342E29"/>
    <w:rsid w:val="003438B3"/>
    <w:rsid w:val="00351E40"/>
    <w:rsid w:val="00366789"/>
    <w:rsid w:val="00373166"/>
    <w:rsid w:val="00393089"/>
    <w:rsid w:val="00394562"/>
    <w:rsid w:val="003A0C31"/>
    <w:rsid w:val="003A2281"/>
    <w:rsid w:val="003B6969"/>
    <w:rsid w:val="003C411C"/>
    <w:rsid w:val="003E0847"/>
    <w:rsid w:val="003E34E7"/>
    <w:rsid w:val="003F491F"/>
    <w:rsid w:val="003F55F7"/>
    <w:rsid w:val="004153BF"/>
    <w:rsid w:val="004214E8"/>
    <w:rsid w:val="00434111"/>
    <w:rsid w:val="00435ADB"/>
    <w:rsid w:val="00441BBD"/>
    <w:rsid w:val="00450B86"/>
    <w:rsid w:val="00460373"/>
    <w:rsid w:val="004772C5"/>
    <w:rsid w:val="00490F57"/>
    <w:rsid w:val="0049586C"/>
    <w:rsid w:val="004B322B"/>
    <w:rsid w:val="004B780E"/>
    <w:rsid w:val="004C0301"/>
    <w:rsid w:val="004C7E8D"/>
    <w:rsid w:val="004F2EFB"/>
    <w:rsid w:val="004F3D97"/>
    <w:rsid w:val="004F5EBF"/>
    <w:rsid w:val="005158DD"/>
    <w:rsid w:val="00516D1F"/>
    <w:rsid w:val="00521D86"/>
    <w:rsid w:val="00542106"/>
    <w:rsid w:val="0054308C"/>
    <w:rsid w:val="00560714"/>
    <w:rsid w:val="00583E25"/>
    <w:rsid w:val="005977DD"/>
    <w:rsid w:val="005A004B"/>
    <w:rsid w:val="005B0A60"/>
    <w:rsid w:val="005D1816"/>
    <w:rsid w:val="005D72B6"/>
    <w:rsid w:val="005E49A6"/>
    <w:rsid w:val="005F25DB"/>
    <w:rsid w:val="005F4EC7"/>
    <w:rsid w:val="00610881"/>
    <w:rsid w:val="00610E24"/>
    <w:rsid w:val="00611434"/>
    <w:rsid w:val="00637D0C"/>
    <w:rsid w:val="00646DA3"/>
    <w:rsid w:val="006610F3"/>
    <w:rsid w:val="006626BE"/>
    <w:rsid w:val="00663CCF"/>
    <w:rsid w:val="00675A38"/>
    <w:rsid w:val="0068225B"/>
    <w:rsid w:val="00692340"/>
    <w:rsid w:val="006963BC"/>
    <w:rsid w:val="006A617A"/>
    <w:rsid w:val="006A704D"/>
    <w:rsid w:val="006F3356"/>
    <w:rsid w:val="0070001E"/>
    <w:rsid w:val="007001F1"/>
    <w:rsid w:val="00735FDA"/>
    <w:rsid w:val="0074677A"/>
    <w:rsid w:val="007508C0"/>
    <w:rsid w:val="00761BD2"/>
    <w:rsid w:val="00774CB3"/>
    <w:rsid w:val="007C1809"/>
    <w:rsid w:val="007C53FD"/>
    <w:rsid w:val="007D1657"/>
    <w:rsid w:val="007E380D"/>
    <w:rsid w:val="007E72DE"/>
    <w:rsid w:val="007E761A"/>
    <w:rsid w:val="0081702B"/>
    <w:rsid w:val="0082000E"/>
    <w:rsid w:val="008238AD"/>
    <w:rsid w:val="00825C39"/>
    <w:rsid w:val="0084387F"/>
    <w:rsid w:val="00850C29"/>
    <w:rsid w:val="008A2E2B"/>
    <w:rsid w:val="008A634E"/>
    <w:rsid w:val="008B0631"/>
    <w:rsid w:val="008B1223"/>
    <w:rsid w:val="008B3339"/>
    <w:rsid w:val="008C1B78"/>
    <w:rsid w:val="008E48CF"/>
    <w:rsid w:val="008F4809"/>
    <w:rsid w:val="00921ABC"/>
    <w:rsid w:val="00937FDA"/>
    <w:rsid w:val="00943F87"/>
    <w:rsid w:val="00972993"/>
    <w:rsid w:val="00977428"/>
    <w:rsid w:val="0098205C"/>
    <w:rsid w:val="00993502"/>
    <w:rsid w:val="0099786F"/>
    <w:rsid w:val="009C4EAB"/>
    <w:rsid w:val="009C6853"/>
    <w:rsid w:val="009C764D"/>
    <w:rsid w:val="009D738A"/>
    <w:rsid w:val="009E5180"/>
    <w:rsid w:val="009F065C"/>
    <w:rsid w:val="009F2C02"/>
    <w:rsid w:val="009F5A76"/>
    <w:rsid w:val="00A02EAD"/>
    <w:rsid w:val="00A25469"/>
    <w:rsid w:val="00A41D44"/>
    <w:rsid w:val="00A45278"/>
    <w:rsid w:val="00A50FA7"/>
    <w:rsid w:val="00A530AC"/>
    <w:rsid w:val="00A535F8"/>
    <w:rsid w:val="00A740D5"/>
    <w:rsid w:val="00A86A77"/>
    <w:rsid w:val="00A94D7B"/>
    <w:rsid w:val="00A95A2E"/>
    <w:rsid w:val="00AA78BF"/>
    <w:rsid w:val="00AB420B"/>
    <w:rsid w:val="00AB6C0B"/>
    <w:rsid w:val="00AC3D9A"/>
    <w:rsid w:val="00AC64EC"/>
    <w:rsid w:val="00AC7F0B"/>
    <w:rsid w:val="00AE7378"/>
    <w:rsid w:val="00AF0D88"/>
    <w:rsid w:val="00B0082A"/>
    <w:rsid w:val="00B2244D"/>
    <w:rsid w:val="00B50481"/>
    <w:rsid w:val="00B540E1"/>
    <w:rsid w:val="00B64B5A"/>
    <w:rsid w:val="00B70A61"/>
    <w:rsid w:val="00B72BE7"/>
    <w:rsid w:val="00B72C4A"/>
    <w:rsid w:val="00B75F85"/>
    <w:rsid w:val="00BA2752"/>
    <w:rsid w:val="00BA2CA2"/>
    <w:rsid w:val="00BA4CE6"/>
    <w:rsid w:val="00BB25C2"/>
    <w:rsid w:val="00BB6B55"/>
    <w:rsid w:val="00BD001A"/>
    <w:rsid w:val="00BD7AE5"/>
    <w:rsid w:val="00BE1E33"/>
    <w:rsid w:val="00BE4C6A"/>
    <w:rsid w:val="00BE6D25"/>
    <w:rsid w:val="00BF3027"/>
    <w:rsid w:val="00BF56DD"/>
    <w:rsid w:val="00C00649"/>
    <w:rsid w:val="00C204D9"/>
    <w:rsid w:val="00C2225A"/>
    <w:rsid w:val="00C36975"/>
    <w:rsid w:val="00C511F9"/>
    <w:rsid w:val="00C55E45"/>
    <w:rsid w:val="00C6359F"/>
    <w:rsid w:val="00C838D9"/>
    <w:rsid w:val="00C84A75"/>
    <w:rsid w:val="00C921BD"/>
    <w:rsid w:val="00C97242"/>
    <w:rsid w:val="00CA3DAD"/>
    <w:rsid w:val="00CA67DC"/>
    <w:rsid w:val="00CA6ECE"/>
    <w:rsid w:val="00CB4FBB"/>
    <w:rsid w:val="00CB796A"/>
    <w:rsid w:val="00CC17E7"/>
    <w:rsid w:val="00CF3010"/>
    <w:rsid w:val="00CF3303"/>
    <w:rsid w:val="00D02569"/>
    <w:rsid w:val="00D028E1"/>
    <w:rsid w:val="00D133B7"/>
    <w:rsid w:val="00D426CE"/>
    <w:rsid w:val="00D671E2"/>
    <w:rsid w:val="00D83508"/>
    <w:rsid w:val="00DB11C1"/>
    <w:rsid w:val="00DB6784"/>
    <w:rsid w:val="00DC04E9"/>
    <w:rsid w:val="00DC252E"/>
    <w:rsid w:val="00DD47CE"/>
    <w:rsid w:val="00DE0BFC"/>
    <w:rsid w:val="00DE66D6"/>
    <w:rsid w:val="00E111F4"/>
    <w:rsid w:val="00E17DEA"/>
    <w:rsid w:val="00E217F2"/>
    <w:rsid w:val="00E510BD"/>
    <w:rsid w:val="00E57ED6"/>
    <w:rsid w:val="00E62E8C"/>
    <w:rsid w:val="00E640FB"/>
    <w:rsid w:val="00E85870"/>
    <w:rsid w:val="00E861D4"/>
    <w:rsid w:val="00E9051C"/>
    <w:rsid w:val="00E918BB"/>
    <w:rsid w:val="00EA3C71"/>
    <w:rsid w:val="00EB6DF2"/>
    <w:rsid w:val="00ED113F"/>
    <w:rsid w:val="00ED5439"/>
    <w:rsid w:val="00ED74BC"/>
    <w:rsid w:val="00EE2CE3"/>
    <w:rsid w:val="00F0187B"/>
    <w:rsid w:val="00F01EF6"/>
    <w:rsid w:val="00F17AB5"/>
    <w:rsid w:val="00F422E7"/>
    <w:rsid w:val="00F514DC"/>
    <w:rsid w:val="00F51DE2"/>
    <w:rsid w:val="00F64E6E"/>
    <w:rsid w:val="00F65A44"/>
    <w:rsid w:val="00F8381A"/>
    <w:rsid w:val="00FA537E"/>
    <w:rsid w:val="00FB0EFB"/>
    <w:rsid w:val="00FC6493"/>
    <w:rsid w:val="00FE72CD"/>
    <w:rsid w:val="00FF2EF0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DFC09"/>
  <w15:docId w15:val="{9EFD3260-C72D-48E8-AD67-83F20531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86A77"/>
    <w:rPr>
      <w:rFonts w:ascii="TimesLT" w:hAnsi="TimesLT"/>
      <w:sz w:val="24"/>
    </w:rPr>
  </w:style>
  <w:style w:type="character" w:styleId="Grietas">
    <w:name w:val="Strong"/>
    <w:basedOn w:val="Numatytasispastraiposriftas"/>
    <w:uiPriority w:val="22"/>
    <w:qFormat/>
    <w:locked/>
    <w:rsid w:val="008A2E2B"/>
    <w:rPr>
      <w:b/>
      <w:bCs/>
    </w:rPr>
  </w:style>
  <w:style w:type="paragraph" w:styleId="Sraopastraipa">
    <w:name w:val="List Paragraph"/>
    <w:basedOn w:val="prastasis"/>
    <w:uiPriority w:val="34"/>
    <w:qFormat/>
    <w:rsid w:val="005158DD"/>
    <w:pPr>
      <w:ind w:left="720"/>
      <w:contextualSpacing/>
    </w:pPr>
  </w:style>
  <w:style w:type="table" w:styleId="Lentelstinklelis">
    <w:name w:val="Table Grid"/>
    <w:basedOn w:val="prastojilentel"/>
    <w:locked/>
    <w:rsid w:val="00DE6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5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BF1F6-1A7E-443B-98AD-3F97CFD2A0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419D0-4F9D-4A22-9B74-704FEA0F2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67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Jolita Žemaitienė</cp:lastModifiedBy>
  <cp:revision>12</cp:revision>
  <cp:lastPrinted>2024-03-26T08:37:00Z</cp:lastPrinted>
  <dcterms:created xsi:type="dcterms:W3CDTF">2024-03-26T06:02:00Z</dcterms:created>
  <dcterms:modified xsi:type="dcterms:W3CDTF">2024-03-26T08:43:00Z</dcterms:modified>
</cp:coreProperties>
</file>