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E736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03B632B" wp14:editId="215830D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DE37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64B92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C52B01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0B39C3A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2130C12" w14:textId="77777777" w:rsidR="009A6369" w:rsidRDefault="009A6369" w:rsidP="003C137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476361C" w14:textId="4B18F8EF" w:rsidR="009A6369" w:rsidRDefault="009A6369" w:rsidP="003C13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16676">
        <w:rPr>
          <w:rFonts w:ascii="Times New Roman" w:hAnsi="Times New Roman"/>
          <w:b/>
        </w:rPr>
        <w:t xml:space="preserve">PRAŠYMŲ SKIRTI PAŠALPAS, IŠMOKAS, KOMPENSACIJAS, SOCIALINES PASLAUGAS PRIĖMIMO BŪDO </w:t>
      </w:r>
      <w:r w:rsidR="00945585">
        <w:rPr>
          <w:rFonts w:ascii="Times New Roman" w:hAnsi="Times New Roman"/>
          <w:b/>
        </w:rPr>
        <w:t xml:space="preserve">ŠAKIŲ RAJONO SAVIVALDYBĖJE </w:t>
      </w:r>
      <w:r w:rsidR="00323120">
        <w:rPr>
          <w:rFonts w:ascii="Times New Roman" w:hAnsi="Times New Roman"/>
          <w:b/>
        </w:rPr>
        <w:t>KARANTINO LAIKOTARPIU NUSTATYMO</w:t>
      </w:r>
    </w:p>
    <w:p w14:paraId="3203DA54" w14:textId="77777777" w:rsidR="00616676" w:rsidRDefault="00616676" w:rsidP="003C13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6069148" w14:textId="72A87189" w:rsidR="009A6369" w:rsidRDefault="009A6369" w:rsidP="00BF77B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3086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53086C">
        <w:rPr>
          <w:rFonts w:ascii="Times New Roman" w:hAnsi="Times New Roman"/>
        </w:rPr>
        <w:t xml:space="preserve"> kovo</w:t>
      </w:r>
      <w:r w:rsidR="00140852">
        <w:rPr>
          <w:rFonts w:ascii="Times New Roman" w:hAnsi="Times New Roman"/>
        </w:rPr>
        <w:t xml:space="preserve"> </w:t>
      </w:r>
      <w:r w:rsidR="00DA2E91">
        <w:rPr>
          <w:rFonts w:ascii="Times New Roman" w:hAnsi="Times New Roman"/>
        </w:rPr>
        <w:t xml:space="preserve">    </w:t>
      </w:r>
      <w:r w:rsidR="005308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</w:t>
      </w:r>
      <w:r w:rsidR="003214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Nr.AT-</w:t>
      </w:r>
    </w:p>
    <w:p w14:paraId="25007171" w14:textId="77777777" w:rsidR="009A6369" w:rsidRDefault="009A6369" w:rsidP="00BF77B8">
      <w:pPr>
        <w:pStyle w:val="Antrat1"/>
        <w:ind w:left="0" w:firstLine="0"/>
        <w:jc w:val="center"/>
      </w:pPr>
      <w:r>
        <w:t>Šakiai</w:t>
      </w:r>
    </w:p>
    <w:p w14:paraId="1D0CC050" w14:textId="77777777" w:rsidR="009A6369" w:rsidRDefault="009A6369" w:rsidP="00BF77B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26FD1FF" w14:textId="09D287C4" w:rsidR="00616676" w:rsidRDefault="00972CA0" w:rsidP="00323120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616676">
        <w:rPr>
          <w:rFonts w:ascii="Times New Roman" w:hAnsi="Times New Roman"/>
        </w:rPr>
        <w:t>sveikatos apsaugos</w:t>
      </w:r>
      <w:r w:rsidR="006C785D">
        <w:rPr>
          <w:rFonts w:ascii="Times New Roman" w:hAnsi="Times New Roman"/>
        </w:rPr>
        <w:t xml:space="preserve"> ministro </w:t>
      </w:r>
      <w:r w:rsidR="009C7D9E">
        <w:rPr>
          <w:rFonts w:ascii="Times New Roman" w:hAnsi="Times New Roman"/>
        </w:rPr>
        <w:t>Valstybės lygio ekstre</w:t>
      </w:r>
      <w:r w:rsidR="00616676">
        <w:rPr>
          <w:rFonts w:ascii="Times New Roman" w:hAnsi="Times New Roman"/>
        </w:rPr>
        <w:t>maliosios situa</w:t>
      </w:r>
      <w:r w:rsidR="006C785D">
        <w:rPr>
          <w:rFonts w:ascii="Times New Roman" w:hAnsi="Times New Roman"/>
        </w:rPr>
        <w:t>cijos valstybės operacijų vadovo</w:t>
      </w:r>
      <w:r w:rsidR="009C7D9E">
        <w:rPr>
          <w:rFonts w:ascii="Times New Roman" w:hAnsi="Times New Roman"/>
        </w:rPr>
        <w:t xml:space="preserve"> 2020 m. kovo 12 d. sprendimu Nr.V-342 „</w:t>
      </w:r>
      <w:r w:rsidR="001F0F54">
        <w:rPr>
          <w:rFonts w:ascii="Times New Roman" w:hAnsi="Times New Roman"/>
        </w:rPr>
        <w:t xml:space="preserve">Dėl </w:t>
      </w:r>
      <w:proofErr w:type="spellStart"/>
      <w:r w:rsidR="001F0F54">
        <w:rPr>
          <w:rFonts w:ascii="Times New Roman" w:hAnsi="Times New Roman"/>
        </w:rPr>
        <w:t>kor</w:t>
      </w:r>
      <w:r w:rsidR="00E507B0">
        <w:rPr>
          <w:rFonts w:ascii="Times New Roman" w:hAnsi="Times New Roman"/>
        </w:rPr>
        <w:t>onaviruso</w:t>
      </w:r>
      <w:proofErr w:type="spellEnd"/>
      <w:r w:rsidR="00E507B0">
        <w:rPr>
          <w:rFonts w:ascii="Times New Roman" w:hAnsi="Times New Roman"/>
        </w:rPr>
        <w:t xml:space="preserve"> (COVID – </w:t>
      </w:r>
      <w:r w:rsidR="009C7D9E">
        <w:rPr>
          <w:rFonts w:ascii="Times New Roman" w:hAnsi="Times New Roman"/>
        </w:rPr>
        <w:t>19) valdymo priemonių“</w:t>
      </w:r>
      <w:r w:rsidR="00323120">
        <w:rPr>
          <w:rFonts w:ascii="Times New Roman" w:hAnsi="Times New Roman"/>
        </w:rPr>
        <w:t xml:space="preserve">, Šakių rajono savivaldybės administracijos nuostatų, patvirtintų Šakių rajono savivaldybės tarybos 2016 m. rugsėjo 23 d. sprendimu Nr. T-277 „Dėl Šakių rajono savivaldybės administracijos nuostatų patvirtinimo“, 24 punktu: </w:t>
      </w:r>
    </w:p>
    <w:p w14:paraId="25C89E93" w14:textId="457FF6C0" w:rsidR="009C7D9E" w:rsidRPr="009C7D9E" w:rsidRDefault="009C7D9E" w:rsidP="000F4945">
      <w:pPr>
        <w:pStyle w:val="Sraopastraipa"/>
        <w:numPr>
          <w:ilvl w:val="0"/>
          <w:numId w:val="1"/>
        </w:numPr>
        <w:ind w:left="0"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 e i d ž i u </w:t>
      </w:r>
      <w:r w:rsidR="00A24516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</w:t>
      </w:r>
      <w:r w:rsidR="00A24516">
        <w:rPr>
          <w:rFonts w:ascii="Times New Roman" w:hAnsi="Times New Roman"/>
        </w:rPr>
        <w:t>stracijos seniūnijų socialinio darbo organizatorėms ir išmokų specialistėms</w:t>
      </w:r>
      <w:r w:rsidR="00811EE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11EE4">
        <w:rPr>
          <w:rFonts w:ascii="Times New Roman" w:hAnsi="Times New Roman"/>
        </w:rPr>
        <w:t xml:space="preserve">karantino laikotarpiu, </w:t>
      </w:r>
      <w:r w:rsidR="00CB58CF">
        <w:rPr>
          <w:rFonts w:ascii="Times New Roman" w:hAnsi="Times New Roman"/>
        </w:rPr>
        <w:t>priimti prašymus</w:t>
      </w:r>
      <w:r w:rsidR="00516B5E">
        <w:rPr>
          <w:rFonts w:ascii="Times New Roman" w:hAnsi="Times New Roman"/>
        </w:rPr>
        <w:t xml:space="preserve"> </w:t>
      </w:r>
      <w:r w:rsidR="00516B5E" w:rsidRPr="00516B5E">
        <w:rPr>
          <w:rFonts w:ascii="Times New Roman" w:hAnsi="Times New Roman"/>
        </w:rPr>
        <w:t>skirti pašalpas, išmokas, kompensacijas, socialines paslaugas</w:t>
      </w:r>
      <w:r w:rsidR="00E9351F">
        <w:rPr>
          <w:rFonts w:ascii="Times New Roman" w:hAnsi="Times New Roman"/>
        </w:rPr>
        <w:t xml:space="preserve"> telefonu (be gyventojų parašų),</w:t>
      </w:r>
      <w:r w:rsidR="00CB58CF">
        <w:rPr>
          <w:rFonts w:ascii="Times New Roman" w:hAnsi="Times New Roman"/>
        </w:rPr>
        <w:t xml:space="preserve"> o savivaldybės administracijos </w:t>
      </w:r>
      <w:r w:rsidR="006F3F0B">
        <w:rPr>
          <w:rFonts w:ascii="Times New Roman" w:hAnsi="Times New Roman"/>
        </w:rPr>
        <w:t>Socialinės paramo</w:t>
      </w:r>
      <w:r w:rsidR="00CB58CF">
        <w:rPr>
          <w:rFonts w:ascii="Times New Roman" w:hAnsi="Times New Roman"/>
        </w:rPr>
        <w:t>s skyriaus</w:t>
      </w:r>
      <w:r w:rsidR="00516B5E">
        <w:rPr>
          <w:rFonts w:ascii="Times New Roman" w:hAnsi="Times New Roman"/>
        </w:rPr>
        <w:t xml:space="preserve"> valstybės tarnautojams ir </w:t>
      </w:r>
      <w:r w:rsidR="00CB58CF">
        <w:rPr>
          <w:rFonts w:ascii="Times New Roman" w:hAnsi="Times New Roman"/>
        </w:rPr>
        <w:t>darbuotojams</w:t>
      </w:r>
      <w:r w:rsidR="00516B5E">
        <w:rPr>
          <w:rFonts w:ascii="Times New Roman" w:hAnsi="Times New Roman"/>
        </w:rPr>
        <w:t>, dirbantiems pagal darbo sutartis</w:t>
      </w:r>
      <w:r w:rsidR="00E9351F">
        <w:rPr>
          <w:rFonts w:ascii="Times New Roman" w:hAnsi="Times New Roman"/>
        </w:rPr>
        <w:t>,</w:t>
      </w:r>
      <w:r w:rsidR="006F3F0B">
        <w:rPr>
          <w:rFonts w:ascii="Times New Roman" w:hAnsi="Times New Roman"/>
        </w:rPr>
        <w:t xml:space="preserve"> skirti pašalpas, išmokas, kompensacijas, socialines paslaugas</w:t>
      </w:r>
      <w:r w:rsidR="006C785D">
        <w:rPr>
          <w:rFonts w:ascii="Times New Roman" w:hAnsi="Times New Roman"/>
        </w:rPr>
        <w:t xml:space="preserve"> (toliau – prašymus)</w:t>
      </w:r>
      <w:r w:rsidR="00E9351F">
        <w:rPr>
          <w:rFonts w:ascii="Times New Roman" w:hAnsi="Times New Roman"/>
        </w:rPr>
        <w:t xml:space="preserve"> ir priimti sprendimus</w:t>
      </w:r>
      <w:r w:rsidR="006C785D">
        <w:rPr>
          <w:rFonts w:ascii="Times New Roman" w:hAnsi="Times New Roman"/>
        </w:rPr>
        <w:t xml:space="preserve"> </w:t>
      </w:r>
      <w:r w:rsidR="00E9351F">
        <w:rPr>
          <w:rFonts w:ascii="Times New Roman" w:hAnsi="Times New Roman"/>
        </w:rPr>
        <w:t>dėl aukščiau išvardintų išmokų ir paslaugų.</w:t>
      </w:r>
    </w:p>
    <w:p w14:paraId="5CBA67F0" w14:textId="2F718C19" w:rsidR="00495677" w:rsidRDefault="00495677" w:rsidP="00495677">
      <w:pPr>
        <w:tabs>
          <w:tab w:val="left" w:pos="1134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B1431">
        <w:rPr>
          <w:rFonts w:ascii="Times New Roman" w:hAnsi="Times New Roman"/>
        </w:rPr>
        <w:t xml:space="preserve">2. </w:t>
      </w:r>
      <w:r w:rsidR="00D1678C">
        <w:rPr>
          <w:rFonts w:ascii="Times New Roman" w:hAnsi="Times New Roman"/>
          <w:spacing w:val="60"/>
        </w:rPr>
        <w:t>Įpareigoju</w:t>
      </w:r>
      <w:r w:rsidR="00A24516">
        <w:rPr>
          <w:rFonts w:ascii="Times New Roman" w:hAnsi="Times New Roman"/>
          <w:spacing w:val="60"/>
        </w:rPr>
        <w:t xml:space="preserve"> </w:t>
      </w:r>
      <w:r w:rsidR="00A24516">
        <w:rPr>
          <w:rFonts w:ascii="Times New Roman" w:hAnsi="Times New Roman"/>
        </w:rPr>
        <w:t>Šakių rajono savivaldybės administracijos seniūnijų socialinio darbo organizatores ir išmokų specialistes,</w:t>
      </w:r>
      <w:r w:rsidR="00811EE4">
        <w:rPr>
          <w:rFonts w:ascii="Times New Roman" w:hAnsi="Times New Roman"/>
        </w:rPr>
        <w:t xml:space="preserve"> karantino laikotarpiu,</w:t>
      </w:r>
      <w:bookmarkStart w:id="0" w:name="_GoBack"/>
      <w:bookmarkEnd w:id="0"/>
      <w:r w:rsidR="00A24516">
        <w:rPr>
          <w:rFonts w:ascii="Times New Roman" w:hAnsi="Times New Roman"/>
        </w:rPr>
        <w:t xml:space="preserve"> </w:t>
      </w:r>
      <w:r w:rsidR="006C785D">
        <w:rPr>
          <w:rFonts w:ascii="Times New Roman" w:hAnsi="Times New Roman"/>
        </w:rPr>
        <w:t>informuoti prašymus pateikiančius asmenis, kad jie, prašymą pateikdami telefonu, atsako už pateiktos informacijos teisingumą.</w:t>
      </w:r>
    </w:p>
    <w:p w14:paraId="1B6B5F92" w14:textId="76323EDF" w:rsidR="009A6369" w:rsidRPr="00495677" w:rsidRDefault="00495677" w:rsidP="00495677">
      <w:pPr>
        <w:tabs>
          <w:tab w:val="left" w:pos="1134"/>
          <w:tab w:val="left" w:pos="7371"/>
        </w:tabs>
        <w:jc w:val="both"/>
        <w:rPr>
          <w:rStyle w:val="uficommentbody"/>
        </w:rPr>
      </w:pPr>
      <w:r>
        <w:rPr>
          <w:rFonts w:ascii="Times New Roman" w:hAnsi="Times New Roman"/>
        </w:rPr>
        <w:tab/>
      </w:r>
      <w:r w:rsidR="009A6369">
        <w:rPr>
          <w:rStyle w:val="uficommentbody"/>
          <w:color w:val="000000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3E2408" w14:textId="77777777" w:rsidR="009A6369" w:rsidRDefault="009A6369" w:rsidP="00BF77B8">
      <w:pPr>
        <w:rPr>
          <w:rFonts w:ascii="Times New Roman" w:hAnsi="Times New Roman"/>
        </w:rPr>
      </w:pPr>
    </w:p>
    <w:p w14:paraId="47F8FF07" w14:textId="77777777" w:rsidR="009A6369" w:rsidRDefault="009A6369" w:rsidP="00BF77B8">
      <w:pPr>
        <w:rPr>
          <w:rFonts w:ascii="Times New Roman" w:hAnsi="Times New Roman"/>
        </w:rPr>
      </w:pPr>
    </w:p>
    <w:p w14:paraId="365C8B42" w14:textId="77777777" w:rsidR="00BF77B8" w:rsidRPr="001D38EF" w:rsidRDefault="00BF77B8" w:rsidP="00BF77B8">
      <w:pPr>
        <w:rPr>
          <w:rFonts w:ascii="Times New Roman" w:hAnsi="Times New Roman"/>
        </w:rPr>
      </w:pPr>
    </w:p>
    <w:p w14:paraId="7E8A3FA8" w14:textId="4984B890" w:rsidR="00793772" w:rsidRDefault="00793772" w:rsidP="00793772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Administracijos direktori</w:t>
      </w:r>
      <w:r w:rsidR="00C868FE">
        <w:rPr>
          <w:rFonts w:ascii="Times New Roman" w:hAnsi="Times New Roman"/>
          <w:lang w:val="pt-BR"/>
        </w:rPr>
        <w:t>us</w:t>
      </w:r>
      <w:r>
        <w:rPr>
          <w:rFonts w:ascii="Times New Roman" w:hAnsi="Times New Roman"/>
          <w:lang w:val="pt-BR"/>
        </w:rPr>
        <w:tab/>
      </w:r>
      <w:r w:rsidR="00C868FE">
        <w:rPr>
          <w:rFonts w:ascii="Times New Roman" w:hAnsi="Times New Roman"/>
          <w:lang w:val="pt-BR"/>
        </w:rPr>
        <w:t xml:space="preserve">          </w:t>
      </w:r>
      <w:r>
        <w:rPr>
          <w:rFonts w:ascii="Times New Roman" w:hAnsi="Times New Roman"/>
          <w:lang w:val="pt-BR"/>
        </w:rPr>
        <w:t xml:space="preserve">  </w:t>
      </w:r>
      <w:r w:rsidR="00C868FE">
        <w:rPr>
          <w:rFonts w:ascii="Times New Roman" w:hAnsi="Times New Roman"/>
          <w:lang w:val="pt-BR"/>
        </w:rPr>
        <w:t>Dainius Grincevičius</w:t>
      </w:r>
      <w:r>
        <w:rPr>
          <w:rFonts w:ascii="Times New Roman" w:hAnsi="Times New Roman"/>
          <w:lang w:val="pt-BR"/>
        </w:rPr>
        <w:t xml:space="preserve">            </w:t>
      </w:r>
    </w:p>
    <w:p w14:paraId="069FE84D" w14:textId="77777777" w:rsidR="0070558B" w:rsidRDefault="0070558B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F9F98DB" w14:textId="77777777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8B7DCF4" w14:textId="77777777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0A45CD9" w14:textId="77777777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C8AD35C" w14:textId="77777777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4DB6B3B" w14:textId="4E4EC88E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AF8E6F9" w14:textId="77777777" w:rsidR="003C137E" w:rsidRDefault="003C137E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C1E687" w14:textId="77777777" w:rsidR="003C137E" w:rsidRDefault="003C137E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BDB323D" w14:textId="77777777" w:rsidR="00BF77B8" w:rsidRDefault="00BF77B8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234A04" w14:textId="77777777" w:rsidR="0070558B" w:rsidRDefault="0070558B" w:rsidP="00BF77B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14:paraId="0BDB5F09" w14:textId="77777777" w:rsidR="009A6369" w:rsidRDefault="009A6369" w:rsidP="00BF77B8">
      <w:pPr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</w:t>
      </w:r>
    </w:p>
    <w:p w14:paraId="79D99F1A" w14:textId="1A050DB6" w:rsidR="009A6369" w:rsidRDefault="006C785D" w:rsidP="00BF77B8">
      <w:pPr>
        <w:rPr>
          <w:rFonts w:ascii="Times New Roman" w:hAnsi="Times New Roman"/>
        </w:rPr>
      </w:pPr>
      <w:r>
        <w:rPr>
          <w:rFonts w:ascii="Times New Roman" w:hAnsi="Times New Roman"/>
        </w:rPr>
        <w:t>vedėja</w:t>
      </w:r>
    </w:p>
    <w:p w14:paraId="2CB9A98C" w14:textId="77777777" w:rsidR="009A6369" w:rsidRDefault="009A6369" w:rsidP="00BF77B8">
      <w:pPr>
        <w:rPr>
          <w:rFonts w:ascii="Times New Roman" w:hAnsi="Times New Roman"/>
        </w:rPr>
      </w:pPr>
    </w:p>
    <w:p w14:paraId="69AA387F" w14:textId="48F98F47" w:rsidR="009A6369" w:rsidRDefault="006C785D" w:rsidP="00BF77B8">
      <w:pPr>
        <w:rPr>
          <w:rFonts w:ascii="Times New Roman" w:hAnsi="Times New Roman"/>
        </w:rPr>
      </w:pPr>
      <w:r w:rsidRPr="006C785D">
        <w:rPr>
          <w:rFonts w:ascii="Times New Roman" w:hAnsi="Times New Roman"/>
        </w:rPr>
        <w:t>Daiva Pilypaitytė</w:t>
      </w:r>
    </w:p>
    <w:p w14:paraId="42465BC5" w14:textId="0F068294" w:rsidR="001D38EF" w:rsidRPr="00BF77B8" w:rsidRDefault="009A6369" w:rsidP="00BF77B8">
      <w:pPr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F690E">
        <w:rPr>
          <w:rFonts w:ascii="Times New Roman" w:hAnsi="Times New Roman"/>
        </w:rPr>
        <w:t>20</w:t>
      </w:r>
      <w:r w:rsidR="00126668">
        <w:rPr>
          <w:rFonts w:ascii="Times New Roman" w:hAnsi="Times New Roman"/>
        </w:rPr>
        <w:t>–</w:t>
      </w:r>
      <w:r w:rsidR="008F690E">
        <w:rPr>
          <w:rFonts w:ascii="Times New Roman" w:hAnsi="Times New Roman"/>
        </w:rPr>
        <w:t>03</w:t>
      </w:r>
      <w:r w:rsidR="00126668">
        <w:rPr>
          <w:rFonts w:ascii="Times New Roman" w:hAnsi="Times New Roman"/>
        </w:rPr>
        <w:t>–</w:t>
      </w:r>
      <w:r w:rsidR="00BF77B8">
        <w:rPr>
          <w:rFonts w:ascii="Times New Roman" w:hAnsi="Times New Roman"/>
        </w:rPr>
        <w:t>1</w:t>
      </w:r>
      <w:r w:rsidR="00C868FE">
        <w:rPr>
          <w:rFonts w:ascii="Times New Roman" w:hAnsi="Times New Roman"/>
        </w:rPr>
        <w:t>6</w:t>
      </w:r>
    </w:p>
    <w:sectPr w:rsidR="001D38EF" w:rsidRPr="00BF77B8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4F312" w14:textId="77777777" w:rsidR="00712CA1" w:rsidRDefault="00712CA1">
      <w:r>
        <w:separator/>
      </w:r>
    </w:p>
  </w:endnote>
  <w:endnote w:type="continuationSeparator" w:id="0">
    <w:p w14:paraId="0C911066" w14:textId="77777777" w:rsidR="00712CA1" w:rsidRDefault="0071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B6A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937E42" w14:textId="77777777" w:rsidR="00712CA1" w:rsidRDefault="00712CA1">
      <w:r>
        <w:separator/>
      </w:r>
    </w:p>
  </w:footnote>
  <w:footnote w:type="continuationSeparator" w:id="0">
    <w:p w14:paraId="0DE3287F" w14:textId="77777777" w:rsidR="00712CA1" w:rsidRDefault="00712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A249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D1EE3"/>
    <w:multiLevelType w:val="hybridMultilevel"/>
    <w:tmpl w:val="6EA4F202"/>
    <w:lvl w:ilvl="0" w:tplc="1A266AE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5285"/>
    <w:rsid w:val="000B0BDB"/>
    <w:rsid w:val="000B1431"/>
    <w:rsid w:val="000C5CC0"/>
    <w:rsid w:val="000F4945"/>
    <w:rsid w:val="00100B8D"/>
    <w:rsid w:val="00114A5F"/>
    <w:rsid w:val="00117499"/>
    <w:rsid w:val="00125AED"/>
    <w:rsid w:val="00126668"/>
    <w:rsid w:val="00140852"/>
    <w:rsid w:val="00174ACA"/>
    <w:rsid w:val="0017604E"/>
    <w:rsid w:val="001C24F3"/>
    <w:rsid w:val="001D38EF"/>
    <w:rsid w:val="001E5389"/>
    <w:rsid w:val="001E7250"/>
    <w:rsid w:val="001F0F54"/>
    <w:rsid w:val="002070AE"/>
    <w:rsid w:val="00246246"/>
    <w:rsid w:val="002765E4"/>
    <w:rsid w:val="0028720A"/>
    <w:rsid w:val="00291D74"/>
    <w:rsid w:val="002B33A3"/>
    <w:rsid w:val="002D3ABC"/>
    <w:rsid w:val="002D617B"/>
    <w:rsid w:val="002E7E61"/>
    <w:rsid w:val="00313CF0"/>
    <w:rsid w:val="00321451"/>
    <w:rsid w:val="00323120"/>
    <w:rsid w:val="003274E6"/>
    <w:rsid w:val="00327778"/>
    <w:rsid w:val="00342E29"/>
    <w:rsid w:val="00361615"/>
    <w:rsid w:val="00385EFC"/>
    <w:rsid w:val="003917D6"/>
    <w:rsid w:val="0039793E"/>
    <w:rsid w:val="003A0C31"/>
    <w:rsid w:val="003B35CE"/>
    <w:rsid w:val="003C137E"/>
    <w:rsid w:val="003E6BFD"/>
    <w:rsid w:val="003F491F"/>
    <w:rsid w:val="00433FFC"/>
    <w:rsid w:val="00434111"/>
    <w:rsid w:val="00435ADB"/>
    <w:rsid w:val="004907A0"/>
    <w:rsid w:val="00495677"/>
    <w:rsid w:val="004B4BB6"/>
    <w:rsid w:val="004D7F54"/>
    <w:rsid w:val="00516B5E"/>
    <w:rsid w:val="00521D86"/>
    <w:rsid w:val="00524D39"/>
    <w:rsid w:val="0053086C"/>
    <w:rsid w:val="00556600"/>
    <w:rsid w:val="005741C9"/>
    <w:rsid w:val="005801E5"/>
    <w:rsid w:val="00583E25"/>
    <w:rsid w:val="005D5FA9"/>
    <w:rsid w:val="005F5923"/>
    <w:rsid w:val="00610881"/>
    <w:rsid w:val="00616676"/>
    <w:rsid w:val="00635C5F"/>
    <w:rsid w:val="00637C5B"/>
    <w:rsid w:val="006B22AD"/>
    <w:rsid w:val="006C785D"/>
    <w:rsid w:val="006E4CC1"/>
    <w:rsid w:val="006F3F0B"/>
    <w:rsid w:val="0070001E"/>
    <w:rsid w:val="0070558B"/>
    <w:rsid w:val="00712CA1"/>
    <w:rsid w:val="007635A2"/>
    <w:rsid w:val="00775D3D"/>
    <w:rsid w:val="00793772"/>
    <w:rsid w:val="00811EE4"/>
    <w:rsid w:val="008141BD"/>
    <w:rsid w:val="00820964"/>
    <w:rsid w:val="008C1B78"/>
    <w:rsid w:val="008D41F1"/>
    <w:rsid w:val="008F4809"/>
    <w:rsid w:val="008F690E"/>
    <w:rsid w:val="00945585"/>
    <w:rsid w:val="00946872"/>
    <w:rsid w:val="009527E6"/>
    <w:rsid w:val="00972CA0"/>
    <w:rsid w:val="00980928"/>
    <w:rsid w:val="0098205C"/>
    <w:rsid w:val="009A6369"/>
    <w:rsid w:val="009C4EAB"/>
    <w:rsid w:val="009C7D9E"/>
    <w:rsid w:val="009D33B7"/>
    <w:rsid w:val="009D7E6F"/>
    <w:rsid w:val="009F065C"/>
    <w:rsid w:val="00A05C2B"/>
    <w:rsid w:val="00A16BFC"/>
    <w:rsid w:val="00A22ECE"/>
    <w:rsid w:val="00A24516"/>
    <w:rsid w:val="00A35C6E"/>
    <w:rsid w:val="00A35FEE"/>
    <w:rsid w:val="00AB7BDE"/>
    <w:rsid w:val="00AD72F3"/>
    <w:rsid w:val="00AE7378"/>
    <w:rsid w:val="00B0786F"/>
    <w:rsid w:val="00B10836"/>
    <w:rsid w:val="00B318B9"/>
    <w:rsid w:val="00B42A5D"/>
    <w:rsid w:val="00B60EEA"/>
    <w:rsid w:val="00B75F85"/>
    <w:rsid w:val="00BA0503"/>
    <w:rsid w:val="00BA12F6"/>
    <w:rsid w:val="00BA1517"/>
    <w:rsid w:val="00BC59B2"/>
    <w:rsid w:val="00BE1E33"/>
    <w:rsid w:val="00BE4C6A"/>
    <w:rsid w:val="00BE6D25"/>
    <w:rsid w:val="00BF77B8"/>
    <w:rsid w:val="00C156FE"/>
    <w:rsid w:val="00C21305"/>
    <w:rsid w:val="00C2225A"/>
    <w:rsid w:val="00C30151"/>
    <w:rsid w:val="00C472A5"/>
    <w:rsid w:val="00C838D9"/>
    <w:rsid w:val="00C84A75"/>
    <w:rsid w:val="00C868FE"/>
    <w:rsid w:val="00C921BD"/>
    <w:rsid w:val="00C9568F"/>
    <w:rsid w:val="00CA67DC"/>
    <w:rsid w:val="00CA6ECE"/>
    <w:rsid w:val="00CB58CF"/>
    <w:rsid w:val="00CC336F"/>
    <w:rsid w:val="00D1678C"/>
    <w:rsid w:val="00D23C04"/>
    <w:rsid w:val="00D3579E"/>
    <w:rsid w:val="00DA2E91"/>
    <w:rsid w:val="00DB1444"/>
    <w:rsid w:val="00DD47CE"/>
    <w:rsid w:val="00E11596"/>
    <w:rsid w:val="00E21B78"/>
    <w:rsid w:val="00E25BF4"/>
    <w:rsid w:val="00E3155B"/>
    <w:rsid w:val="00E507B0"/>
    <w:rsid w:val="00E61905"/>
    <w:rsid w:val="00E80F56"/>
    <w:rsid w:val="00E84F79"/>
    <w:rsid w:val="00E918BB"/>
    <w:rsid w:val="00E9351F"/>
    <w:rsid w:val="00EB35DE"/>
    <w:rsid w:val="00ED113F"/>
    <w:rsid w:val="00EE2CE3"/>
    <w:rsid w:val="00F01EF6"/>
    <w:rsid w:val="00F25503"/>
    <w:rsid w:val="00F44997"/>
    <w:rsid w:val="00F4650E"/>
    <w:rsid w:val="00FE2F5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A0F42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A6369"/>
    <w:rPr>
      <w:sz w:val="24"/>
    </w:rPr>
  </w:style>
  <w:style w:type="character" w:customStyle="1" w:styleId="uficommentbody">
    <w:name w:val="uficommentbody"/>
    <w:uiPriority w:val="99"/>
    <w:rsid w:val="009A6369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5E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5EFC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C7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F0609-C856-40D9-A22C-4A37279E7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6</cp:revision>
  <cp:lastPrinted>2020-03-16T14:38:00Z</cp:lastPrinted>
  <dcterms:created xsi:type="dcterms:W3CDTF">2020-03-16T15:59:00Z</dcterms:created>
  <dcterms:modified xsi:type="dcterms:W3CDTF">2020-03-16T16:09:00Z</dcterms:modified>
</cp:coreProperties>
</file>