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82DE3" w14:textId="77777777" w:rsidR="001A4E18" w:rsidRPr="009D0287" w:rsidRDefault="006127E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57411E6" wp14:editId="20DF704F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51C68" w14:textId="77777777" w:rsidR="001A4E18" w:rsidRPr="009D0287" w:rsidRDefault="001A4E18">
      <w:pPr>
        <w:jc w:val="center"/>
        <w:rPr>
          <w:rFonts w:ascii="Times New Roman" w:hAnsi="Times New Roman"/>
          <w:b/>
        </w:rPr>
      </w:pPr>
    </w:p>
    <w:p w14:paraId="20EF8B70" w14:textId="77777777" w:rsidR="001A4E18" w:rsidRPr="009D0287" w:rsidRDefault="001A4E18">
      <w:pPr>
        <w:jc w:val="center"/>
        <w:rPr>
          <w:rFonts w:ascii="Times New Roman" w:hAnsi="Times New Roman"/>
          <w:b/>
        </w:rPr>
      </w:pPr>
      <w:r w:rsidRPr="009D0287">
        <w:rPr>
          <w:rFonts w:ascii="Times New Roman" w:hAnsi="Times New Roman"/>
          <w:b/>
        </w:rPr>
        <w:t>ŠAKIŲ RAJONO SAVIVALDYBĖS ADMINISTRACIJOS DIREKTORIUS</w:t>
      </w:r>
    </w:p>
    <w:p w14:paraId="20C5105F" w14:textId="77777777" w:rsidR="001A4E18" w:rsidRPr="009D0287" w:rsidRDefault="001A4E18">
      <w:pPr>
        <w:jc w:val="center"/>
        <w:rPr>
          <w:rFonts w:ascii="Times New Roman" w:hAnsi="Times New Roman"/>
          <w:b/>
        </w:rPr>
      </w:pPr>
    </w:p>
    <w:p w14:paraId="4311C755" w14:textId="77777777" w:rsidR="001A4E18" w:rsidRPr="009D0287" w:rsidRDefault="001A4E18">
      <w:pPr>
        <w:jc w:val="center"/>
        <w:rPr>
          <w:rFonts w:ascii="Times New Roman" w:hAnsi="Times New Roman"/>
          <w:b/>
        </w:rPr>
      </w:pPr>
    </w:p>
    <w:p w14:paraId="1C18D1E9" w14:textId="77777777" w:rsidR="001A4E18" w:rsidRPr="009D0287" w:rsidRDefault="001A4E18">
      <w:pPr>
        <w:jc w:val="center"/>
        <w:rPr>
          <w:rFonts w:ascii="Times New Roman" w:hAnsi="Times New Roman"/>
          <w:b/>
        </w:rPr>
      </w:pPr>
      <w:r w:rsidRPr="009D0287">
        <w:rPr>
          <w:rFonts w:ascii="Times New Roman" w:hAnsi="Times New Roman"/>
          <w:b/>
        </w:rPr>
        <w:t>ĮSAKYMAS</w:t>
      </w:r>
    </w:p>
    <w:p w14:paraId="7F399CCD" w14:textId="77777777" w:rsidR="001A4E18" w:rsidRPr="009D0287" w:rsidRDefault="001A4E18" w:rsidP="005B375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D0287">
        <w:rPr>
          <w:rFonts w:ascii="Times New Roman" w:hAnsi="Times New Roman"/>
          <w:b/>
        </w:rPr>
        <w:t xml:space="preserve">DĖL </w:t>
      </w:r>
      <w:r>
        <w:rPr>
          <w:rFonts w:ascii="Times New Roman" w:hAnsi="Times New Roman"/>
          <w:b/>
        </w:rPr>
        <w:t>PAVEDIMO VYKDYTI TECHNINĘ PRIEŽIŪRĄ</w:t>
      </w:r>
    </w:p>
    <w:p w14:paraId="60415769" w14:textId="77777777" w:rsidR="001A4E18" w:rsidRPr="009D0287" w:rsidRDefault="001A4E1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5C3498F" w14:textId="4319C8E9" w:rsidR="001A4E18" w:rsidRPr="009D0287" w:rsidRDefault="001A4E18" w:rsidP="007A180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F66B8C">
        <w:rPr>
          <w:rFonts w:ascii="Times New Roman" w:hAnsi="Times New Roman"/>
        </w:rPr>
        <w:t>4</w:t>
      </w:r>
      <w:r w:rsidRPr="009D0287">
        <w:rPr>
          <w:rFonts w:ascii="Times New Roman" w:hAnsi="Times New Roman"/>
        </w:rPr>
        <w:t xml:space="preserve"> m. </w:t>
      </w:r>
      <w:r w:rsidR="00F66B8C">
        <w:rPr>
          <w:rFonts w:ascii="Times New Roman" w:hAnsi="Times New Roman"/>
        </w:rPr>
        <w:t>kovo</w:t>
      </w:r>
      <w:r w:rsidRPr="009D0287">
        <w:rPr>
          <w:rFonts w:ascii="Times New Roman" w:hAnsi="Times New Roman"/>
        </w:rPr>
        <w:t xml:space="preserve">     d.  Nr.</w:t>
      </w:r>
      <w:r>
        <w:rPr>
          <w:rFonts w:ascii="Times New Roman" w:hAnsi="Times New Roman"/>
        </w:rPr>
        <w:t xml:space="preserve"> AT-</w:t>
      </w:r>
    </w:p>
    <w:p w14:paraId="6FE9DACC" w14:textId="77777777" w:rsidR="001A4E18" w:rsidRDefault="001A4E18" w:rsidP="00103715">
      <w:pPr>
        <w:pStyle w:val="Antrat1"/>
        <w:ind w:left="0" w:firstLine="0"/>
        <w:jc w:val="center"/>
      </w:pPr>
      <w:r w:rsidRPr="009D0287">
        <w:t>Šakiai</w:t>
      </w:r>
    </w:p>
    <w:p w14:paraId="797BBADE" w14:textId="77777777" w:rsidR="001A4E18" w:rsidRPr="009D0287" w:rsidRDefault="001A4E18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ABCD31B" w14:textId="28345013" w:rsidR="001A4E18" w:rsidRPr="00C41FE2" w:rsidRDefault="001A4E18" w:rsidP="004349C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szCs w:val="24"/>
        </w:rPr>
        <w:t>Vadovaudamasis Lietuvos Respublikos melioracijos įstatymo 8 straipsnio 1 dalimi, Šakių rajono savivaldybės administracijos nuostatų, patvirtintų Šakių rajono savivaldybės tarybos 20</w:t>
      </w:r>
      <w:r w:rsidR="00F45997" w:rsidRPr="00C41FE2">
        <w:rPr>
          <w:rFonts w:ascii="Times New Roman" w:hAnsi="Times New Roman"/>
          <w:szCs w:val="24"/>
        </w:rPr>
        <w:t>23</w:t>
      </w:r>
      <w:r w:rsidRPr="00C41FE2">
        <w:rPr>
          <w:rFonts w:ascii="Times New Roman" w:hAnsi="Times New Roman"/>
          <w:szCs w:val="24"/>
        </w:rPr>
        <w:t xml:space="preserve"> m. </w:t>
      </w:r>
      <w:r w:rsidR="00F45997" w:rsidRPr="00C41FE2">
        <w:rPr>
          <w:rFonts w:ascii="Times New Roman" w:hAnsi="Times New Roman"/>
          <w:szCs w:val="24"/>
        </w:rPr>
        <w:t>vasario</w:t>
      </w:r>
      <w:r w:rsidRPr="00C41FE2">
        <w:rPr>
          <w:rFonts w:ascii="Times New Roman" w:hAnsi="Times New Roman"/>
          <w:szCs w:val="24"/>
        </w:rPr>
        <w:t xml:space="preserve"> 2</w:t>
      </w:r>
      <w:r w:rsidR="00F45997" w:rsidRPr="00C41FE2">
        <w:rPr>
          <w:rFonts w:ascii="Times New Roman" w:hAnsi="Times New Roman"/>
          <w:szCs w:val="24"/>
        </w:rPr>
        <w:t>4</w:t>
      </w:r>
      <w:r w:rsidRPr="00C41FE2">
        <w:rPr>
          <w:rFonts w:ascii="Times New Roman" w:hAnsi="Times New Roman"/>
          <w:szCs w:val="24"/>
        </w:rPr>
        <w:t xml:space="preserve"> d. sprendimu Nr. T-</w:t>
      </w:r>
      <w:r w:rsidR="00F45997" w:rsidRPr="00C41FE2">
        <w:rPr>
          <w:rFonts w:ascii="Times New Roman" w:hAnsi="Times New Roman"/>
          <w:szCs w:val="24"/>
        </w:rPr>
        <w:t>79</w:t>
      </w:r>
      <w:r w:rsidRPr="00C41FE2">
        <w:rPr>
          <w:rFonts w:ascii="Times New Roman" w:hAnsi="Times New Roman"/>
          <w:szCs w:val="24"/>
        </w:rPr>
        <w:t xml:space="preserve"> „Dėl Šakių rajono savivaldybės administracijos nuostatų patvirtinimo“, 2</w:t>
      </w:r>
      <w:r w:rsidR="00F45997" w:rsidRPr="00C41FE2">
        <w:rPr>
          <w:rFonts w:ascii="Times New Roman" w:hAnsi="Times New Roman"/>
          <w:szCs w:val="24"/>
        </w:rPr>
        <w:t>6.12</w:t>
      </w:r>
      <w:r w:rsidRPr="00C41FE2">
        <w:rPr>
          <w:rFonts w:ascii="Times New Roman" w:hAnsi="Times New Roman"/>
          <w:szCs w:val="24"/>
        </w:rPr>
        <w:t xml:space="preserve"> </w:t>
      </w:r>
      <w:r w:rsidR="00F45997" w:rsidRPr="00C41FE2">
        <w:rPr>
          <w:rFonts w:ascii="Times New Roman" w:hAnsi="Times New Roman"/>
          <w:szCs w:val="24"/>
        </w:rPr>
        <w:t>papunkčiu</w:t>
      </w:r>
      <w:r w:rsidR="00072DAA" w:rsidRPr="00C41FE2">
        <w:rPr>
          <w:rFonts w:ascii="Times New Roman" w:hAnsi="Times New Roman"/>
          <w:szCs w:val="24"/>
        </w:rPr>
        <w:t>,</w:t>
      </w:r>
    </w:p>
    <w:p w14:paraId="58FB8168" w14:textId="19BE5EBA" w:rsidR="001A4E18" w:rsidRPr="00C41FE2" w:rsidRDefault="00072DAA" w:rsidP="004349CA">
      <w:pPr>
        <w:spacing w:line="360" w:lineRule="auto"/>
        <w:ind w:firstLine="720"/>
        <w:jc w:val="both"/>
        <w:rPr>
          <w:rFonts w:ascii="Times New Roman" w:hAnsi="Times New Roman"/>
          <w:strike/>
          <w:szCs w:val="24"/>
        </w:rPr>
      </w:pPr>
      <w:r w:rsidRPr="00C41FE2">
        <w:rPr>
          <w:rFonts w:ascii="Times New Roman" w:hAnsi="Times New Roman"/>
          <w:szCs w:val="24"/>
        </w:rPr>
        <w:t>p</w:t>
      </w:r>
      <w:r w:rsidR="001A4E18" w:rsidRPr="00C41FE2">
        <w:rPr>
          <w:rFonts w:ascii="Times New Roman" w:hAnsi="Times New Roman"/>
          <w:szCs w:val="24"/>
        </w:rPr>
        <w:t xml:space="preserve"> a v e d u </w:t>
      </w:r>
      <w:r w:rsidR="00EF54F8">
        <w:rPr>
          <w:rFonts w:ascii="Times New Roman" w:hAnsi="Times New Roman"/>
          <w:szCs w:val="24"/>
        </w:rPr>
        <w:t xml:space="preserve">2024 m. </w:t>
      </w:r>
      <w:r w:rsidR="001A4E18" w:rsidRPr="00C41FE2">
        <w:rPr>
          <w:rFonts w:ascii="Times New Roman" w:hAnsi="Times New Roman"/>
          <w:szCs w:val="24"/>
        </w:rPr>
        <w:t>vykdyti melioracijos statinių statybos, rekonstravimo, remonto ir priežiūros darbų techninę priežiūrą</w:t>
      </w:r>
      <w:r w:rsidRPr="00C41FE2">
        <w:rPr>
          <w:rFonts w:ascii="Times New Roman" w:hAnsi="Times New Roman"/>
          <w:szCs w:val="24"/>
        </w:rPr>
        <w:t>:</w:t>
      </w:r>
    </w:p>
    <w:p w14:paraId="364ED4A8" w14:textId="1F87D654" w:rsidR="00677CC6" w:rsidRPr="00C41FE2" w:rsidRDefault="00677CC6" w:rsidP="00677CC6">
      <w:pPr>
        <w:pStyle w:val="Pagrindinistekstas"/>
        <w:spacing w:line="360" w:lineRule="auto"/>
        <w:ind w:firstLine="720"/>
        <w:rPr>
          <w:b w:val="0"/>
          <w:szCs w:val="24"/>
        </w:rPr>
      </w:pPr>
      <w:r w:rsidRPr="00C41FE2">
        <w:rPr>
          <w:b w:val="0"/>
          <w:szCs w:val="24"/>
        </w:rPr>
        <w:t>1. Žemės ūkio ir kaimo reikalų skyriaus vyriausiajam specialistui Rimantui Vaičiūnui, kvalifikacijos atestato Nr. S-554-MT:</w:t>
      </w:r>
    </w:p>
    <w:p w14:paraId="09411477" w14:textId="693968CE" w:rsidR="00677CC6" w:rsidRPr="00C41FE2" w:rsidRDefault="00677CC6" w:rsidP="00677CC6">
      <w:pPr>
        <w:pStyle w:val="Pagrindinistekstas"/>
        <w:spacing w:line="360" w:lineRule="auto"/>
        <w:ind w:firstLine="720"/>
        <w:rPr>
          <w:b w:val="0"/>
          <w:bCs/>
          <w:szCs w:val="24"/>
        </w:rPr>
      </w:pPr>
      <w:r w:rsidRPr="00C41FE2">
        <w:rPr>
          <w:b w:val="0"/>
          <w:szCs w:val="24"/>
        </w:rPr>
        <w:t xml:space="preserve">1.1. </w:t>
      </w:r>
      <w:bookmarkStart w:id="0" w:name="_Hlk96354583"/>
      <w:r w:rsidRPr="00C41FE2">
        <w:rPr>
          <w:b w:val="0"/>
          <w:bCs/>
          <w:szCs w:val="24"/>
        </w:rPr>
        <w:t>Valstybei nuosavybės teise priklausančių melioracijos ir hidrotechninių statinių avarinių gedimų remonto darbų techninės priežiūros vykdymas</w:t>
      </w:r>
      <w:bookmarkEnd w:id="0"/>
      <w:r w:rsidRPr="00C41FE2">
        <w:rPr>
          <w:b w:val="0"/>
          <w:bCs/>
          <w:szCs w:val="24"/>
        </w:rPr>
        <w:t>;</w:t>
      </w:r>
    </w:p>
    <w:p w14:paraId="3982AAF8" w14:textId="2F83EACE" w:rsidR="00677CC6" w:rsidRPr="00C41FE2" w:rsidRDefault="00677CC6" w:rsidP="00677CC6">
      <w:pPr>
        <w:pStyle w:val="Pagrindinistekstas"/>
        <w:spacing w:line="360" w:lineRule="auto"/>
        <w:ind w:firstLine="720"/>
        <w:rPr>
          <w:b w:val="0"/>
          <w:bCs/>
          <w:szCs w:val="24"/>
        </w:rPr>
      </w:pPr>
      <w:r w:rsidRPr="00C41FE2">
        <w:rPr>
          <w:b w:val="0"/>
          <w:bCs/>
          <w:szCs w:val="24"/>
        </w:rPr>
        <w:t>1.</w:t>
      </w:r>
      <w:r w:rsidR="00193674">
        <w:rPr>
          <w:b w:val="0"/>
          <w:bCs/>
          <w:szCs w:val="24"/>
        </w:rPr>
        <w:t>2</w:t>
      </w:r>
      <w:r w:rsidRPr="00C41FE2">
        <w:rPr>
          <w:b w:val="0"/>
          <w:bCs/>
          <w:szCs w:val="24"/>
        </w:rPr>
        <w:t xml:space="preserve">. projekto ,,Šakių rajono savivaldybės </w:t>
      </w:r>
      <w:r w:rsidR="00284D4D">
        <w:rPr>
          <w:b w:val="0"/>
          <w:bCs/>
          <w:szCs w:val="24"/>
        </w:rPr>
        <w:t>Išdagų</w:t>
      </w:r>
      <w:r w:rsidRPr="00C41FE2">
        <w:rPr>
          <w:b w:val="0"/>
          <w:bCs/>
          <w:szCs w:val="24"/>
        </w:rPr>
        <w:t xml:space="preserve"> k.</w:t>
      </w:r>
      <w:r w:rsidR="000613C6">
        <w:rPr>
          <w:b w:val="0"/>
          <w:bCs/>
          <w:szCs w:val="24"/>
        </w:rPr>
        <w:t xml:space="preserve"> </w:t>
      </w:r>
      <w:r w:rsidRPr="00C41FE2">
        <w:rPr>
          <w:b w:val="0"/>
          <w:bCs/>
          <w:szCs w:val="24"/>
        </w:rPr>
        <w:t xml:space="preserve">v. up. </w:t>
      </w:r>
      <w:proofErr w:type="spellStart"/>
      <w:r w:rsidR="00284D4D">
        <w:rPr>
          <w:b w:val="0"/>
          <w:bCs/>
          <w:szCs w:val="24"/>
        </w:rPr>
        <w:t>Kiaulupė</w:t>
      </w:r>
      <w:proofErr w:type="spellEnd"/>
      <w:r w:rsidRPr="00C41FE2">
        <w:rPr>
          <w:szCs w:val="24"/>
        </w:rPr>
        <w:t xml:space="preserve"> </w:t>
      </w:r>
      <w:r w:rsidRPr="00C41FE2">
        <w:rPr>
          <w:b w:val="0"/>
          <w:bCs/>
          <w:szCs w:val="24"/>
        </w:rPr>
        <w:t>ir jo statinių remontas“ techninės priežiūros vykdymas;</w:t>
      </w:r>
    </w:p>
    <w:p w14:paraId="64E5C3E8" w14:textId="62115B9E" w:rsidR="00677CC6" w:rsidRPr="00C41FE2" w:rsidRDefault="00677CC6" w:rsidP="00677CC6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bCs/>
          <w:szCs w:val="24"/>
        </w:rPr>
        <w:t>1.</w:t>
      </w:r>
      <w:r w:rsidR="00193674">
        <w:rPr>
          <w:rFonts w:ascii="Times New Roman" w:hAnsi="Times New Roman"/>
          <w:bCs/>
          <w:szCs w:val="24"/>
        </w:rPr>
        <w:t>3</w:t>
      </w:r>
      <w:r w:rsidRPr="00C41FE2">
        <w:rPr>
          <w:rFonts w:ascii="Times New Roman" w:hAnsi="Times New Roman"/>
          <w:bCs/>
          <w:szCs w:val="24"/>
        </w:rPr>
        <w:t xml:space="preserve">. </w:t>
      </w:r>
      <w:bookmarkStart w:id="1" w:name="_Hlk96353517"/>
      <w:r w:rsidRPr="00C41FE2">
        <w:rPr>
          <w:rFonts w:ascii="Times New Roman" w:hAnsi="Times New Roman"/>
          <w:bCs/>
          <w:szCs w:val="24"/>
        </w:rPr>
        <w:t xml:space="preserve">Šakių rajono savivaldybės </w:t>
      </w:r>
      <w:r w:rsidR="00617F7E" w:rsidRPr="00C41FE2">
        <w:rPr>
          <w:rFonts w:ascii="Times New Roman" w:hAnsi="Times New Roman"/>
          <w:bCs/>
          <w:szCs w:val="24"/>
        </w:rPr>
        <w:t xml:space="preserve">Išdagų, Sintautų ir Veršių </w:t>
      </w:r>
      <w:r w:rsidRPr="00C41FE2">
        <w:rPr>
          <w:rFonts w:ascii="Times New Roman" w:hAnsi="Times New Roman"/>
          <w:bCs/>
          <w:szCs w:val="24"/>
        </w:rPr>
        <w:t>kadastro vietovėse esančių</w:t>
      </w:r>
      <w:r w:rsidRPr="00C41FE2">
        <w:rPr>
          <w:rFonts w:ascii="Times New Roman" w:hAnsi="Times New Roman"/>
          <w:szCs w:val="24"/>
        </w:rPr>
        <w:t xml:space="preserve"> melioracijos statinių remonto ir priežiūros darbų techninės priežiūros vykdymas;</w:t>
      </w:r>
    </w:p>
    <w:bookmarkEnd w:id="1"/>
    <w:p w14:paraId="5D9996FD" w14:textId="1D4D791F" w:rsidR="00677CC6" w:rsidRPr="00C41FE2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>1.</w:t>
      </w:r>
      <w:r w:rsidR="00193674">
        <w:rPr>
          <w:rFonts w:ascii="Times New Roman" w:hAnsi="Times New Roman" w:cs="Times New Roman"/>
          <w:sz w:val="24"/>
          <w:szCs w:val="24"/>
        </w:rPr>
        <w:t>4</w:t>
      </w:r>
      <w:r w:rsidRPr="00C41FE2">
        <w:rPr>
          <w:rFonts w:ascii="Times New Roman" w:hAnsi="Times New Roman" w:cs="Times New Roman"/>
          <w:sz w:val="24"/>
          <w:szCs w:val="24"/>
        </w:rPr>
        <w:t xml:space="preserve">. </w:t>
      </w:r>
      <w:r w:rsidRPr="00C41FE2">
        <w:rPr>
          <w:rFonts w:ascii="Times New Roman" w:hAnsi="Times New Roman" w:cs="Times New Roman"/>
          <w:bCs/>
          <w:iCs/>
          <w:sz w:val="24"/>
          <w:szCs w:val="24"/>
        </w:rPr>
        <w:t xml:space="preserve">Šakių rajono savivaldybės teritorijoje kitų užsakovų lėšomis vykdomų melioracijos objektų remonto ir rekonstravimo darbų </w:t>
      </w:r>
      <w:r w:rsidRPr="00C41FE2">
        <w:rPr>
          <w:rFonts w:ascii="Times New Roman" w:hAnsi="Times New Roman" w:cs="Times New Roman"/>
          <w:sz w:val="24"/>
          <w:szCs w:val="24"/>
        </w:rPr>
        <w:t>techninės priežiūros vykdymas.</w:t>
      </w:r>
    </w:p>
    <w:p w14:paraId="68423D7A" w14:textId="56A2BE18" w:rsidR="00677CC6" w:rsidRPr="00C41FE2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 xml:space="preserve">2. Žemės ūkio ir kaimo reikalų skyriaus vyresniajam specialistui Vytautui </w:t>
      </w:r>
      <w:proofErr w:type="spellStart"/>
      <w:r w:rsidRPr="00C41FE2">
        <w:rPr>
          <w:rFonts w:ascii="Times New Roman" w:hAnsi="Times New Roman" w:cs="Times New Roman"/>
          <w:sz w:val="24"/>
          <w:szCs w:val="24"/>
        </w:rPr>
        <w:t>Unguvaičiui</w:t>
      </w:r>
      <w:proofErr w:type="spellEnd"/>
      <w:r w:rsidRPr="00C41FE2">
        <w:rPr>
          <w:rFonts w:ascii="Times New Roman" w:hAnsi="Times New Roman" w:cs="Times New Roman"/>
          <w:sz w:val="24"/>
          <w:szCs w:val="24"/>
        </w:rPr>
        <w:t>, kvalifikacijos atestato Nr. T-618-MT:</w:t>
      </w:r>
    </w:p>
    <w:p w14:paraId="4AF292F3" w14:textId="2BC683AB" w:rsidR="00F64808" w:rsidRPr="00C41FE2" w:rsidRDefault="00482C11" w:rsidP="00F64808">
      <w:pPr>
        <w:pStyle w:val="Pagrindinistekstas"/>
        <w:spacing w:line="360" w:lineRule="auto"/>
        <w:ind w:firstLine="720"/>
        <w:rPr>
          <w:b w:val="0"/>
          <w:bCs/>
          <w:szCs w:val="24"/>
        </w:rPr>
      </w:pPr>
      <w:r w:rsidRPr="00C41FE2">
        <w:rPr>
          <w:b w:val="0"/>
          <w:bCs/>
          <w:szCs w:val="24"/>
        </w:rPr>
        <w:t>2</w:t>
      </w:r>
      <w:r w:rsidR="00677CC6" w:rsidRPr="00C41FE2">
        <w:rPr>
          <w:b w:val="0"/>
          <w:bCs/>
          <w:szCs w:val="24"/>
        </w:rPr>
        <w:t>.</w:t>
      </w:r>
      <w:r w:rsidRPr="00C41FE2">
        <w:rPr>
          <w:b w:val="0"/>
          <w:bCs/>
          <w:szCs w:val="24"/>
        </w:rPr>
        <w:t>1</w:t>
      </w:r>
      <w:r w:rsidR="00677CC6" w:rsidRPr="00C41FE2">
        <w:rPr>
          <w:b w:val="0"/>
          <w:bCs/>
          <w:szCs w:val="24"/>
        </w:rPr>
        <w:t>.</w:t>
      </w:r>
      <w:r w:rsidR="00677CC6" w:rsidRPr="00C41FE2">
        <w:rPr>
          <w:szCs w:val="24"/>
        </w:rPr>
        <w:t xml:space="preserve"> </w:t>
      </w:r>
      <w:r w:rsidR="00F64808" w:rsidRPr="00C41FE2">
        <w:rPr>
          <w:b w:val="0"/>
          <w:bCs/>
          <w:szCs w:val="24"/>
        </w:rPr>
        <w:t xml:space="preserve">projekto ,,Šakių rajono savivaldybės </w:t>
      </w:r>
      <w:r w:rsidR="00F64808">
        <w:rPr>
          <w:b w:val="0"/>
          <w:bCs/>
          <w:szCs w:val="24"/>
        </w:rPr>
        <w:t xml:space="preserve">Žvirgždaičių ir Degutinės k. v. up. </w:t>
      </w:r>
      <w:proofErr w:type="spellStart"/>
      <w:r w:rsidR="00F64808">
        <w:rPr>
          <w:b w:val="0"/>
          <w:bCs/>
          <w:szCs w:val="24"/>
        </w:rPr>
        <w:t>Vingrupio</w:t>
      </w:r>
      <w:proofErr w:type="spellEnd"/>
      <w:r w:rsidR="00F64808">
        <w:rPr>
          <w:b w:val="0"/>
          <w:bCs/>
          <w:szCs w:val="24"/>
        </w:rPr>
        <w:t xml:space="preserve"> </w:t>
      </w:r>
      <w:r w:rsidR="00F64808" w:rsidRPr="00C41FE2">
        <w:rPr>
          <w:b w:val="0"/>
          <w:bCs/>
          <w:szCs w:val="24"/>
        </w:rPr>
        <w:t>ir jo statinių remontas“ techninės priežiūros vykdymas;</w:t>
      </w:r>
    </w:p>
    <w:p w14:paraId="5CF758DB" w14:textId="79ADAAF0" w:rsidR="00677CC6" w:rsidRPr="00C41FE2" w:rsidRDefault="00677CC6" w:rsidP="00677CC6">
      <w:pPr>
        <w:pStyle w:val="Pagrindinistekstas"/>
        <w:spacing w:line="360" w:lineRule="auto"/>
        <w:ind w:firstLine="720"/>
        <w:rPr>
          <w:b w:val="0"/>
          <w:bCs/>
          <w:i/>
          <w:iCs/>
          <w:szCs w:val="24"/>
        </w:rPr>
      </w:pPr>
      <w:r w:rsidRPr="00C41FE2">
        <w:rPr>
          <w:b w:val="0"/>
          <w:bCs/>
          <w:szCs w:val="24"/>
        </w:rPr>
        <w:t>2.2.</w:t>
      </w:r>
      <w:r w:rsidRPr="00C41FE2">
        <w:rPr>
          <w:szCs w:val="24"/>
        </w:rPr>
        <w:t xml:space="preserve"> </w:t>
      </w:r>
      <w:r w:rsidR="00F64808" w:rsidRPr="00C41FE2">
        <w:rPr>
          <w:b w:val="0"/>
          <w:bCs/>
          <w:szCs w:val="24"/>
        </w:rPr>
        <w:t>Valstybei nuosavybės teise priklausančių melioracijos griovių ir jų statinių remonto ir priežiūros darbų techninės priežiūros vykdymas;</w:t>
      </w:r>
    </w:p>
    <w:p w14:paraId="1818A8CC" w14:textId="11509194" w:rsidR="00677CC6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 xml:space="preserve">2.3. Šakių rajono savivaldybės </w:t>
      </w:r>
      <w:r w:rsidR="00617F7E" w:rsidRPr="00C41FE2">
        <w:rPr>
          <w:rFonts w:ascii="Times New Roman" w:hAnsi="Times New Roman" w:cs="Times New Roman"/>
          <w:sz w:val="24"/>
          <w:szCs w:val="24"/>
        </w:rPr>
        <w:t xml:space="preserve">Užsienių </w:t>
      </w:r>
      <w:r w:rsidRPr="00C41FE2">
        <w:rPr>
          <w:rFonts w:ascii="Times New Roman" w:hAnsi="Times New Roman" w:cs="Times New Roman"/>
          <w:sz w:val="24"/>
          <w:szCs w:val="24"/>
        </w:rPr>
        <w:t>kadastro vietovė</w:t>
      </w:r>
      <w:r w:rsidR="00CD0B33">
        <w:rPr>
          <w:rFonts w:ascii="Times New Roman" w:hAnsi="Times New Roman" w:cs="Times New Roman"/>
          <w:sz w:val="24"/>
          <w:szCs w:val="24"/>
        </w:rPr>
        <w:t>j</w:t>
      </w:r>
      <w:r w:rsidRPr="00C41FE2">
        <w:rPr>
          <w:rFonts w:ascii="Times New Roman" w:hAnsi="Times New Roman" w:cs="Times New Roman"/>
          <w:sz w:val="24"/>
          <w:szCs w:val="24"/>
        </w:rPr>
        <w:t>e</w:t>
      </w:r>
      <w:r w:rsidR="00CD0B33">
        <w:rPr>
          <w:rFonts w:ascii="Times New Roman" w:hAnsi="Times New Roman" w:cs="Times New Roman"/>
          <w:sz w:val="24"/>
          <w:szCs w:val="24"/>
        </w:rPr>
        <w:t xml:space="preserve"> valstybei nuosavybės teise priklausančių</w:t>
      </w:r>
      <w:r w:rsidRPr="00C41FE2">
        <w:rPr>
          <w:rFonts w:ascii="Times New Roman" w:hAnsi="Times New Roman" w:cs="Times New Roman"/>
          <w:sz w:val="24"/>
          <w:szCs w:val="24"/>
        </w:rPr>
        <w:t xml:space="preserve"> melioracijos </w:t>
      </w:r>
      <w:r w:rsidR="00CD0B33">
        <w:rPr>
          <w:rFonts w:ascii="Times New Roman" w:hAnsi="Times New Roman" w:cs="Times New Roman"/>
          <w:sz w:val="24"/>
          <w:szCs w:val="24"/>
        </w:rPr>
        <w:t xml:space="preserve">griovių </w:t>
      </w:r>
      <w:r w:rsidRPr="00C41FE2">
        <w:rPr>
          <w:rFonts w:ascii="Times New Roman" w:hAnsi="Times New Roman" w:cs="Times New Roman"/>
          <w:sz w:val="24"/>
          <w:szCs w:val="24"/>
        </w:rPr>
        <w:t xml:space="preserve"> priežiūros darbų techninės priežiūros vykdymas;</w:t>
      </w:r>
    </w:p>
    <w:p w14:paraId="41D4614E" w14:textId="6145604C" w:rsidR="002B4CBF" w:rsidRPr="00C41FE2" w:rsidRDefault="002B4CBF" w:rsidP="002B4CBF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Pr="00C41FE2">
        <w:rPr>
          <w:rFonts w:ascii="Times New Roman" w:hAnsi="Times New Roman" w:cs="Times New Roman"/>
          <w:sz w:val="24"/>
          <w:szCs w:val="24"/>
        </w:rPr>
        <w:t xml:space="preserve">Šakių rajono savivaldybės </w:t>
      </w:r>
      <w:r>
        <w:rPr>
          <w:rFonts w:ascii="Times New Roman" w:hAnsi="Times New Roman" w:cs="Times New Roman"/>
          <w:sz w:val="24"/>
          <w:szCs w:val="24"/>
        </w:rPr>
        <w:t xml:space="preserve">Žvirgždaičių </w:t>
      </w:r>
      <w:r w:rsidRPr="00C41FE2">
        <w:rPr>
          <w:rFonts w:ascii="Times New Roman" w:hAnsi="Times New Roman" w:cs="Times New Roman"/>
          <w:sz w:val="24"/>
          <w:szCs w:val="24"/>
        </w:rPr>
        <w:t>kadastro vietovė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C41FE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valstybei nuosavybės teise priklausančių</w:t>
      </w:r>
      <w:r w:rsidRPr="00C41FE2">
        <w:rPr>
          <w:rFonts w:ascii="Times New Roman" w:hAnsi="Times New Roman" w:cs="Times New Roman"/>
          <w:sz w:val="24"/>
          <w:szCs w:val="24"/>
        </w:rPr>
        <w:t xml:space="preserve"> melioracijos </w:t>
      </w:r>
      <w:r>
        <w:rPr>
          <w:rFonts w:ascii="Times New Roman" w:hAnsi="Times New Roman" w:cs="Times New Roman"/>
          <w:sz w:val="24"/>
          <w:szCs w:val="24"/>
        </w:rPr>
        <w:t xml:space="preserve">griovių </w:t>
      </w:r>
      <w:r w:rsidRPr="00C41FE2">
        <w:rPr>
          <w:rFonts w:ascii="Times New Roman" w:hAnsi="Times New Roman" w:cs="Times New Roman"/>
          <w:sz w:val="24"/>
          <w:szCs w:val="24"/>
        </w:rPr>
        <w:t xml:space="preserve"> priežiūros darbų techninės priežiūros vykdymas;</w:t>
      </w:r>
    </w:p>
    <w:p w14:paraId="5AED986E" w14:textId="0BA5D80A" w:rsidR="002B4CBF" w:rsidRPr="00C41FE2" w:rsidRDefault="002B4CBF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510486B" w14:textId="2EDC732E" w:rsidR="00677CC6" w:rsidRPr="00C41FE2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5012F1">
        <w:rPr>
          <w:rFonts w:ascii="Times New Roman" w:hAnsi="Times New Roman" w:cs="Times New Roman"/>
          <w:sz w:val="24"/>
          <w:szCs w:val="24"/>
        </w:rPr>
        <w:t>5</w:t>
      </w:r>
      <w:r w:rsidRPr="00C41FE2">
        <w:rPr>
          <w:rFonts w:ascii="Times New Roman" w:hAnsi="Times New Roman" w:cs="Times New Roman"/>
          <w:sz w:val="24"/>
          <w:szCs w:val="24"/>
        </w:rPr>
        <w:t xml:space="preserve">. </w:t>
      </w:r>
      <w:r w:rsidRPr="00C41FE2">
        <w:rPr>
          <w:rFonts w:ascii="Times New Roman" w:hAnsi="Times New Roman" w:cs="Times New Roman"/>
          <w:bCs/>
          <w:iCs/>
          <w:sz w:val="24"/>
          <w:szCs w:val="24"/>
        </w:rPr>
        <w:t xml:space="preserve">Šakių rajono savivaldybės teritorijoje kitų užsakovų lėšomis vykdomų melioracijos objektų remonto ir rekonstravimo darbų </w:t>
      </w:r>
      <w:r w:rsidRPr="00C41FE2">
        <w:rPr>
          <w:rFonts w:ascii="Times New Roman" w:hAnsi="Times New Roman" w:cs="Times New Roman"/>
          <w:sz w:val="24"/>
          <w:szCs w:val="24"/>
        </w:rPr>
        <w:t>techninės priežiūros vykdymas.</w:t>
      </w:r>
    </w:p>
    <w:p w14:paraId="5CB6EE16" w14:textId="4B08F84B" w:rsidR="00677CC6" w:rsidRPr="00C41FE2" w:rsidRDefault="00482C11" w:rsidP="00677CC6">
      <w:pPr>
        <w:pStyle w:val="Pagrindinistekstas"/>
        <w:spacing w:line="360" w:lineRule="auto"/>
        <w:ind w:firstLine="720"/>
        <w:rPr>
          <w:b w:val="0"/>
          <w:szCs w:val="24"/>
        </w:rPr>
      </w:pPr>
      <w:r w:rsidRPr="00C41FE2">
        <w:rPr>
          <w:b w:val="0"/>
          <w:szCs w:val="24"/>
        </w:rPr>
        <w:t>3</w:t>
      </w:r>
      <w:r w:rsidR="00677CC6" w:rsidRPr="00C41FE2">
        <w:rPr>
          <w:b w:val="0"/>
          <w:szCs w:val="24"/>
        </w:rPr>
        <w:t xml:space="preserve">. Žemės ūkio ir kaimo reikalų skyriaus vyriausiajai specialistei Linai </w:t>
      </w:r>
      <w:proofErr w:type="spellStart"/>
      <w:r w:rsidR="00677CC6" w:rsidRPr="00C41FE2">
        <w:rPr>
          <w:b w:val="0"/>
          <w:szCs w:val="24"/>
        </w:rPr>
        <w:t>Štrimaitytei</w:t>
      </w:r>
      <w:proofErr w:type="spellEnd"/>
      <w:r w:rsidR="00677CC6" w:rsidRPr="00C41FE2">
        <w:rPr>
          <w:b w:val="0"/>
          <w:szCs w:val="24"/>
        </w:rPr>
        <w:t>, kvalifikacijos atestato Nr. S-</w:t>
      </w:r>
      <w:r w:rsidR="00A62635">
        <w:rPr>
          <w:b w:val="0"/>
          <w:szCs w:val="24"/>
        </w:rPr>
        <w:t>833</w:t>
      </w:r>
      <w:r w:rsidR="00677CC6" w:rsidRPr="00C41FE2">
        <w:rPr>
          <w:b w:val="0"/>
          <w:szCs w:val="24"/>
        </w:rPr>
        <w:t>-T:</w:t>
      </w:r>
    </w:p>
    <w:p w14:paraId="70D8AB30" w14:textId="0C3EADDF" w:rsidR="00677CC6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bCs/>
          <w:sz w:val="24"/>
          <w:szCs w:val="24"/>
        </w:rPr>
        <w:t>3.1.</w:t>
      </w:r>
      <w:r w:rsidRPr="00C41F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1FE2">
        <w:rPr>
          <w:rFonts w:ascii="Times New Roman" w:hAnsi="Times New Roman" w:cs="Times New Roman"/>
          <w:sz w:val="24"/>
          <w:szCs w:val="24"/>
        </w:rPr>
        <w:t xml:space="preserve">Šakių rajono savivaldybės </w:t>
      </w:r>
      <w:r w:rsidR="00617F7E" w:rsidRPr="00C41FE2">
        <w:rPr>
          <w:rFonts w:ascii="Times New Roman" w:hAnsi="Times New Roman" w:cs="Times New Roman"/>
          <w:sz w:val="24"/>
          <w:szCs w:val="24"/>
        </w:rPr>
        <w:t>Briedžių</w:t>
      </w:r>
      <w:r w:rsidR="000913CD">
        <w:rPr>
          <w:rFonts w:ascii="Times New Roman" w:hAnsi="Times New Roman" w:cs="Times New Roman"/>
          <w:sz w:val="24"/>
          <w:szCs w:val="24"/>
        </w:rPr>
        <w:t xml:space="preserve"> </w:t>
      </w:r>
      <w:r w:rsidRPr="00C41FE2">
        <w:rPr>
          <w:rFonts w:ascii="Times New Roman" w:hAnsi="Times New Roman" w:cs="Times New Roman"/>
          <w:sz w:val="24"/>
          <w:szCs w:val="24"/>
        </w:rPr>
        <w:t xml:space="preserve">kadastro vietovėse </w:t>
      </w:r>
      <w:r w:rsidR="005C5F5D">
        <w:rPr>
          <w:rFonts w:ascii="Times New Roman" w:hAnsi="Times New Roman" w:cs="Times New Roman"/>
          <w:sz w:val="24"/>
          <w:szCs w:val="24"/>
        </w:rPr>
        <w:t>valstybei nuosavybės teise priklausančių melioracijos statinių</w:t>
      </w:r>
      <w:r w:rsidRPr="00C41FE2">
        <w:rPr>
          <w:rFonts w:ascii="Times New Roman" w:hAnsi="Times New Roman" w:cs="Times New Roman"/>
          <w:sz w:val="24"/>
          <w:szCs w:val="24"/>
        </w:rPr>
        <w:t xml:space="preserve"> priežiūros darbų techninės priežiūros vykdymas;</w:t>
      </w:r>
    </w:p>
    <w:p w14:paraId="5AA196B5" w14:textId="66805FBF" w:rsidR="000913CD" w:rsidRDefault="000913CD" w:rsidP="000913CD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Pr="00C41FE2">
        <w:rPr>
          <w:rFonts w:ascii="Times New Roman" w:hAnsi="Times New Roman" w:cs="Times New Roman"/>
          <w:sz w:val="24"/>
          <w:szCs w:val="24"/>
        </w:rPr>
        <w:t xml:space="preserve">Šakių rajono savivaldybės </w:t>
      </w:r>
      <w:proofErr w:type="spellStart"/>
      <w:r>
        <w:rPr>
          <w:rFonts w:ascii="Times New Roman" w:hAnsi="Times New Roman" w:cs="Times New Roman"/>
          <w:sz w:val="24"/>
          <w:szCs w:val="24"/>
        </w:rPr>
        <w:t>Liepalotų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ir Lukšių</w:t>
      </w:r>
      <w:r w:rsidRPr="00C41FE2">
        <w:rPr>
          <w:rFonts w:ascii="Times New Roman" w:hAnsi="Times New Roman" w:cs="Times New Roman"/>
          <w:sz w:val="24"/>
          <w:szCs w:val="24"/>
        </w:rPr>
        <w:t xml:space="preserve"> kadastro vietovė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C41FE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valstybei nuosavybės teise priklausančių</w:t>
      </w:r>
      <w:r w:rsidRPr="00C41FE2">
        <w:rPr>
          <w:rFonts w:ascii="Times New Roman" w:hAnsi="Times New Roman" w:cs="Times New Roman"/>
          <w:sz w:val="24"/>
          <w:szCs w:val="24"/>
        </w:rPr>
        <w:t xml:space="preserve"> melioracijos </w:t>
      </w:r>
      <w:r>
        <w:rPr>
          <w:rFonts w:ascii="Times New Roman" w:hAnsi="Times New Roman" w:cs="Times New Roman"/>
          <w:sz w:val="24"/>
          <w:szCs w:val="24"/>
        </w:rPr>
        <w:t xml:space="preserve">griovių </w:t>
      </w:r>
      <w:r w:rsidRPr="00C41FE2">
        <w:rPr>
          <w:rFonts w:ascii="Times New Roman" w:hAnsi="Times New Roman" w:cs="Times New Roman"/>
          <w:sz w:val="24"/>
          <w:szCs w:val="24"/>
        </w:rPr>
        <w:t xml:space="preserve"> priežiūros darbų techninės priežiūros vykdymas;</w:t>
      </w:r>
    </w:p>
    <w:p w14:paraId="432C518A" w14:textId="745C10A4" w:rsidR="00677CC6" w:rsidRPr="00C41FE2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>3.</w:t>
      </w:r>
      <w:r w:rsidR="005C5F5D">
        <w:rPr>
          <w:rFonts w:ascii="Times New Roman" w:hAnsi="Times New Roman" w:cs="Times New Roman"/>
          <w:sz w:val="24"/>
          <w:szCs w:val="24"/>
        </w:rPr>
        <w:t>3</w:t>
      </w:r>
      <w:r w:rsidRPr="00C41FE2">
        <w:rPr>
          <w:rFonts w:ascii="Times New Roman" w:hAnsi="Times New Roman" w:cs="Times New Roman"/>
          <w:sz w:val="24"/>
          <w:szCs w:val="24"/>
        </w:rPr>
        <w:t>.</w:t>
      </w:r>
      <w:r w:rsidR="00482C11" w:rsidRPr="00C41FE2">
        <w:rPr>
          <w:rFonts w:ascii="Times New Roman" w:hAnsi="Times New Roman" w:cs="Times New Roman"/>
          <w:sz w:val="24"/>
          <w:szCs w:val="24"/>
        </w:rPr>
        <w:t xml:space="preserve"> </w:t>
      </w:r>
      <w:r w:rsidRPr="00C41FE2">
        <w:rPr>
          <w:rFonts w:ascii="Times New Roman" w:hAnsi="Times New Roman" w:cs="Times New Roman"/>
          <w:bCs/>
          <w:iCs/>
          <w:sz w:val="24"/>
          <w:szCs w:val="24"/>
        </w:rPr>
        <w:t xml:space="preserve">Šakių rajono savivaldybės teritorijoje kitų užsakovų lėšomis vykdomų melioracijos objektų remonto ir rekonstravimo darbų </w:t>
      </w:r>
      <w:r w:rsidRPr="00C41FE2">
        <w:rPr>
          <w:rFonts w:ascii="Times New Roman" w:hAnsi="Times New Roman" w:cs="Times New Roman"/>
          <w:sz w:val="24"/>
          <w:szCs w:val="24"/>
        </w:rPr>
        <w:t>techninės priežiūros vykdymas.</w:t>
      </w:r>
    </w:p>
    <w:p w14:paraId="1640F3C7" w14:textId="6BF40EB9" w:rsidR="00677CC6" w:rsidRPr="00C41FE2" w:rsidRDefault="00482C11" w:rsidP="00677CC6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szCs w:val="24"/>
        </w:rPr>
        <w:t>4</w:t>
      </w:r>
      <w:r w:rsidR="00677CC6" w:rsidRPr="00C41FE2">
        <w:rPr>
          <w:rFonts w:ascii="Times New Roman" w:hAnsi="Times New Roman"/>
          <w:szCs w:val="24"/>
        </w:rPr>
        <w:t xml:space="preserve">. Žemės ūkio ir kaimo reikalų skyriaus vyresniajai specialistei Danutei </w:t>
      </w:r>
      <w:proofErr w:type="spellStart"/>
      <w:r w:rsidR="00677CC6" w:rsidRPr="00C41FE2">
        <w:rPr>
          <w:rFonts w:ascii="Times New Roman" w:hAnsi="Times New Roman"/>
          <w:szCs w:val="24"/>
        </w:rPr>
        <w:t>Buteikienei</w:t>
      </w:r>
      <w:proofErr w:type="spellEnd"/>
      <w:r w:rsidR="00677CC6" w:rsidRPr="00C41FE2">
        <w:rPr>
          <w:rFonts w:ascii="Times New Roman" w:hAnsi="Times New Roman"/>
          <w:szCs w:val="24"/>
        </w:rPr>
        <w:t>, kvalifikacijos atestato Nr. S-443-T:</w:t>
      </w:r>
    </w:p>
    <w:p w14:paraId="54D4C832" w14:textId="45F4636F" w:rsidR="00677CC6" w:rsidRPr="00C41FE2" w:rsidRDefault="00677CC6" w:rsidP="00677CC6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szCs w:val="24"/>
        </w:rPr>
        <w:t xml:space="preserve">4.1. Šakių rajono savivaldybės Kidulių ir Voverių kadastro vietovėse </w:t>
      </w:r>
      <w:r w:rsidR="005C5F5D">
        <w:rPr>
          <w:rFonts w:ascii="Times New Roman" w:hAnsi="Times New Roman"/>
          <w:szCs w:val="24"/>
        </w:rPr>
        <w:t>valstybei nuosavybės teise priklausančių melioracijos statinių</w:t>
      </w:r>
      <w:r w:rsidR="005C5F5D" w:rsidRPr="00C41FE2">
        <w:rPr>
          <w:rFonts w:ascii="Times New Roman" w:hAnsi="Times New Roman"/>
          <w:szCs w:val="24"/>
        </w:rPr>
        <w:t xml:space="preserve"> priežiūros </w:t>
      </w:r>
      <w:r w:rsidRPr="00C41FE2">
        <w:rPr>
          <w:rFonts w:ascii="Times New Roman" w:hAnsi="Times New Roman"/>
          <w:szCs w:val="24"/>
        </w:rPr>
        <w:t>darbų techninės priežiūros vykdymas;</w:t>
      </w:r>
    </w:p>
    <w:p w14:paraId="02111B22" w14:textId="3B2C5FC7" w:rsidR="00677CC6" w:rsidRPr="00C41FE2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 xml:space="preserve">4.2. </w:t>
      </w:r>
      <w:bookmarkStart w:id="2" w:name="_Hlk74303691"/>
      <w:r w:rsidRPr="00C41FE2">
        <w:rPr>
          <w:rFonts w:ascii="Times New Roman" w:hAnsi="Times New Roman" w:cs="Times New Roman"/>
          <w:sz w:val="24"/>
          <w:szCs w:val="24"/>
        </w:rPr>
        <w:t xml:space="preserve">Valstybei nuosavybės teise priklausančių tvenkinių hidrotechnikos statinių priežiūros darbų techninės priežiūros vykdymas; </w:t>
      </w:r>
    </w:p>
    <w:bookmarkEnd w:id="2"/>
    <w:p w14:paraId="654A8938" w14:textId="66B26CEE" w:rsidR="00677CC6" w:rsidRPr="00C41FE2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 xml:space="preserve">4.3. </w:t>
      </w:r>
      <w:r w:rsidRPr="00C41FE2">
        <w:rPr>
          <w:rFonts w:ascii="Times New Roman" w:hAnsi="Times New Roman" w:cs="Times New Roman"/>
          <w:bCs/>
          <w:iCs/>
          <w:sz w:val="24"/>
          <w:szCs w:val="24"/>
        </w:rPr>
        <w:t xml:space="preserve">Šakių rajono savivaldybės teritorijoje kitų užsakovų lėšomis vykdomų melioracijos objektų remonto ir rekonstravimo darbų </w:t>
      </w:r>
      <w:r w:rsidRPr="00C41FE2">
        <w:rPr>
          <w:rFonts w:ascii="Times New Roman" w:hAnsi="Times New Roman" w:cs="Times New Roman"/>
          <w:sz w:val="24"/>
          <w:szCs w:val="24"/>
        </w:rPr>
        <w:t>techninės priežiūros vykdymas.</w:t>
      </w:r>
    </w:p>
    <w:p w14:paraId="777F0714" w14:textId="75D3A046" w:rsidR="00677CC6" w:rsidRPr="00C41FE2" w:rsidRDefault="00677CC6" w:rsidP="00677CC6">
      <w:pPr>
        <w:pStyle w:val="Betarp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1FE2">
        <w:rPr>
          <w:rFonts w:ascii="Times New Roman" w:hAnsi="Times New Roman" w:cs="Times New Roman"/>
          <w:sz w:val="24"/>
          <w:szCs w:val="24"/>
        </w:rPr>
        <w:t>Šis įsakymas per vieną mėnesį nuo įsakymo paskelbimo dienos gali būti skundžiamas Lietuvos administracinių ginčų komisijos Kauno apygardos skyriui adresu: Laisvės al. 36, Kaunas, arba Regionų administracinio teismo Kauno rūmams, adresu: A. Mickevičiaus g. 8A, Kaunas.</w:t>
      </w:r>
    </w:p>
    <w:p w14:paraId="7391CBCF" w14:textId="1AB7964C" w:rsidR="001A4E18" w:rsidRPr="00C41FE2" w:rsidRDefault="001A4E18" w:rsidP="004C7BE9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100D9FBA" w14:textId="77777777" w:rsidR="00F4773D" w:rsidRPr="00C41FE2" w:rsidRDefault="00F4773D" w:rsidP="004C7BE9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3B44AD40" w14:textId="77777777" w:rsidR="001A4E18" w:rsidRPr="00C41FE2" w:rsidRDefault="001A4E18" w:rsidP="00782973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9D0751A" w14:textId="735E5208" w:rsidR="00886E72" w:rsidRPr="00C41FE2" w:rsidRDefault="001A4E18" w:rsidP="0022355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szCs w:val="24"/>
        </w:rPr>
        <w:t>Administracijos direktorius</w:t>
      </w:r>
      <w:r w:rsidRPr="00C41FE2">
        <w:rPr>
          <w:rFonts w:ascii="Times New Roman" w:hAnsi="Times New Roman"/>
          <w:szCs w:val="24"/>
        </w:rPr>
        <w:tab/>
      </w:r>
      <w:r w:rsidRPr="00C41FE2">
        <w:rPr>
          <w:rFonts w:ascii="Times New Roman" w:hAnsi="Times New Roman"/>
          <w:szCs w:val="24"/>
        </w:rPr>
        <w:tab/>
      </w:r>
      <w:r w:rsidRPr="00C41FE2">
        <w:rPr>
          <w:rFonts w:ascii="Times New Roman" w:hAnsi="Times New Roman"/>
          <w:szCs w:val="24"/>
        </w:rPr>
        <w:tab/>
      </w:r>
      <w:r w:rsidRPr="00C41FE2">
        <w:rPr>
          <w:rFonts w:ascii="Times New Roman" w:hAnsi="Times New Roman"/>
          <w:szCs w:val="24"/>
        </w:rPr>
        <w:tab/>
      </w:r>
      <w:r w:rsidRPr="00C41FE2">
        <w:rPr>
          <w:rFonts w:ascii="Times New Roman" w:hAnsi="Times New Roman"/>
          <w:szCs w:val="24"/>
        </w:rPr>
        <w:tab/>
      </w:r>
      <w:r w:rsidRPr="00C41FE2">
        <w:rPr>
          <w:rFonts w:ascii="Times New Roman" w:hAnsi="Times New Roman"/>
          <w:szCs w:val="24"/>
        </w:rPr>
        <w:tab/>
      </w:r>
      <w:r w:rsidR="00695233" w:rsidRPr="00C41FE2">
        <w:rPr>
          <w:rFonts w:ascii="Times New Roman" w:hAnsi="Times New Roman"/>
          <w:szCs w:val="24"/>
        </w:rPr>
        <w:t xml:space="preserve">                </w:t>
      </w:r>
      <w:r w:rsidR="00F45997" w:rsidRPr="00C41FE2">
        <w:rPr>
          <w:rFonts w:ascii="Times New Roman" w:hAnsi="Times New Roman"/>
          <w:szCs w:val="24"/>
        </w:rPr>
        <w:t xml:space="preserve">Vytautas </w:t>
      </w:r>
      <w:proofErr w:type="spellStart"/>
      <w:r w:rsidR="00F45997" w:rsidRPr="00C41FE2">
        <w:rPr>
          <w:rFonts w:ascii="Times New Roman" w:hAnsi="Times New Roman"/>
          <w:szCs w:val="24"/>
        </w:rPr>
        <w:t>Išganaitis</w:t>
      </w:r>
      <w:proofErr w:type="spellEnd"/>
      <w:r w:rsidRPr="00C41FE2">
        <w:rPr>
          <w:rFonts w:ascii="Times New Roman" w:hAnsi="Times New Roman"/>
          <w:szCs w:val="24"/>
        </w:rPr>
        <w:t xml:space="preserve"> </w:t>
      </w:r>
    </w:p>
    <w:p w14:paraId="7F132A8A" w14:textId="1D53DD4E" w:rsidR="00886E72" w:rsidRPr="00C41FE2" w:rsidRDefault="00886E72" w:rsidP="00782973">
      <w:pPr>
        <w:rPr>
          <w:rFonts w:ascii="Times New Roman" w:hAnsi="Times New Roman"/>
          <w:szCs w:val="24"/>
        </w:rPr>
      </w:pPr>
    </w:p>
    <w:p w14:paraId="355DC5D7" w14:textId="697B8E0A" w:rsidR="00886E72" w:rsidRPr="00C41FE2" w:rsidRDefault="00886E72" w:rsidP="00782973">
      <w:pPr>
        <w:rPr>
          <w:rFonts w:ascii="Times New Roman" w:hAnsi="Times New Roman"/>
          <w:szCs w:val="24"/>
        </w:rPr>
      </w:pPr>
    </w:p>
    <w:p w14:paraId="4404F3AB" w14:textId="0D04BF64" w:rsidR="00886E72" w:rsidRPr="00C41FE2" w:rsidRDefault="00886E72" w:rsidP="00782973">
      <w:pPr>
        <w:rPr>
          <w:rFonts w:ascii="Times New Roman" w:hAnsi="Times New Roman"/>
          <w:szCs w:val="24"/>
        </w:rPr>
      </w:pPr>
    </w:p>
    <w:p w14:paraId="0A2F11C2" w14:textId="4AC8FC51" w:rsidR="00886E72" w:rsidRPr="00C41FE2" w:rsidRDefault="00886E72" w:rsidP="00782973">
      <w:pPr>
        <w:rPr>
          <w:rFonts w:ascii="Times New Roman" w:hAnsi="Times New Roman"/>
          <w:szCs w:val="24"/>
        </w:rPr>
      </w:pPr>
      <w:bookmarkStart w:id="3" w:name="_GoBack"/>
      <w:bookmarkEnd w:id="3"/>
    </w:p>
    <w:p w14:paraId="6FABFD07" w14:textId="77777777" w:rsidR="00222686" w:rsidRPr="00C41FE2" w:rsidRDefault="00222686" w:rsidP="00782973">
      <w:pPr>
        <w:rPr>
          <w:rFonts w:ascii="Times New Roman" w:hAnsi="Times New Roman"/>
          <w:szCs w:val="24"/>
        </w:rPr>
      </w:pPr>
    </w:p>
    <w:p w14:paraId="70C19361" w14:textId="77777777" w:rsidR="00222686" w:rsidRPr="00C41FE2" w:rsidRDefault="00222686" w:rsidP="00782973">
      <w:pPr>
        <w:rPr>
          <w:rFonts w:ascii="Times New Roman" w:hAnsi="Times New Roman"/>
          <w:szCs w:val="24"/>
        </w:rPr>
      </w:pPr>
    </w:p>
    <w:p w14:paraId="25F2B3AA" w14:textId="77777777" w:rsidR="00222686" w:rsidRPr="00C41FE2" w:rsidRDefault="00222686" w:rsidP="00782973">
      <w:pPr>
        <w:rPr>
          <w:rFonts w:ascii="Times New Roman" w:hAnsi="Times New Roman"/>
          <w:szCs w:val="24"/>
        </w:rPr>
      </w:pPr>
    </w:p>
    <w:p w14:paraId="2AC4C30C" w14:textId="77777777" w:rsidR="00222686" w:rsidRPr="00C41FE2" w:rsidRDefault="00222686" w:rsidP="00782973">
      <w:pPr>
        <w:rPr>
          <w:rFonts w:ascii="Times New Roman" w:hAnsi="Times New Roman"/>
          <w:szCs w:val="24"/>
        </w:rPr>
      </w:pPr>
    </w:p>
    <w:p w14:paraId="6DBECA64" w14:textId="77777777" w:rsidR="00222686" w:rsidRPr="00C41FE2" w:rsidRDefault="00222686" w:rsidP="00782973">
      <w:pPr>
        <w:rPr>
          <w:rFonts w:ascii="Times New Roman" w:hAnsi="Times New Roman"/>
          <w:szCs w:val="24"/>
        </w:rPr>
      </w:pPr>
    </w:p>
    <w:p w14:paraId="56DEE1F2" w14:textId="77777777" w:rsidR="00222686" w:rsidRPr="00C41FE2" w:rsidRDefault="00222686" w:rsidP="00782973">
      <w:pPr>
        <w:rPr>
          <w:rFonts w:ascii="Times New Roman" w:hAnsi="Times New Roman"/>
          <w:szCs w:val="24"/>
        </w:rPr>
      </w:pPr>
    </w:p>
    <w:p w14:paraId="6925705B" w14:textId="77777777" w:rsidR="00222686" w:rsidRPr="00C41FE2" w:rsidRDefault="00222686" w:rsidP="00782973">
      <w:pPr>
        <w:rPr>
          <w:rFonts w:ascii="Times New Roman" w:hAnsi="Times New Roman"/>
          <w:szCs w:val="24"/>
        </w:rPr>
      </w:pPr>
    </w:p>
    <w:p w14:paraId="1D52C32D" w14:textId="3F8EECF6" w:rsidR="001A4E18" w:rsidRPr="00C41FE2" w:rsidRDefault="001A4E18" w:rsidP="00782973">
      <w:pPr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szCs w:val="24"/>
        </w:rPr>
        <w:t>Parengė</w:t>
      </w:r>
    </w:p>
    <w:p w14:paraId="0B165903" w14:textId="77777777" w:rsidR="001A4E18" w:rsidRPr="00C41FE2" w:rsidRDefault="001A4E18" w:rsidP="00782973">
      <w:pPr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szCs w:val="24"/>
        </w:rPr>
        <w:t xml:space="preserve">Žemės ūkio ir kaimo reikalų skyriaus </w:t>
      </w:r>
    </w:p>
    <w:p w14:paraId="73617C63" w14:textId="77777777" w:rsidR="001A4E18" w:rsidRPr="00C41FE2" w:rsidRDefault="001A4E18" w:rsidP="00103715">
      <w:pPr>
        <w:rPr>
          <w:rFonts w:ascii="Times New Roman" w:hAnsi="Times New Roman"/>
          <w:szCs w:val="24"/>
        </w:rPr>
      </w:pPr>
      <w:r w:rsidRPr="00C41FE2">
        <w:rPr>
          <w:rFonts w:ascii="Times New Roman" w:hAnsi="Times New Roman"/>
          <w:szCs w:val="24"/>
        </w:rPr>
        <w:t>vyriausiasis specialistas</w:t>
      </w:r>
    </w:p>
    <w:p w14:paraId="7DEDD9EC" w14:textId="77777777" w:rsidR="001A4E18" w:rsidRPr="00C41FE2" w:rsidRDefault="001A4E18" w:rsidP="00103715">
      <w:pPr>
        <w:rPr>
          <w:rFonts w:ascii="Times New Roman" w:hAnsi="Times New Roman"/>
          <w:szCs w:val="24"/>
        </w:rPr>
      </w:pPr>
    </w:p>
    <w:p w14:paraId="28CE2B98" w14:textId="77777777" w:rsidR="001A4E18" w:rsidRPr="009D0287" w:rsidRDefault="001A4E18" w:rsidP="00782973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Rimantas Vaičiūnas</w:t>
      </w:r>
    </w:p>
    <w:p w14:paraId="086B3F9D" w14:textId="10C36E30" w:rsidR="001A4E18" w:rsidRPr="000D208F" w:rsidRDefault="001A4E18" w:rsidP="00305E69">
      <w:pPr>
        <w:rPr>
          <w:rFonts w:ascii="Times New Roman" w:hAnsi="Times New Roman"/>
          <w:szCs w:val="24"/>
        </w:rPr>
      </w:pPr>
      <w:r w:rsidRPr="009D0287">
        <w:rPr>
          <w:rFonts w:ascii="Times New Roman" w:hAnsi="Times New Roman"/>
          <w:szCs w:val="24"/>
        </w:rPr>
        <w:t>20</w:t>
      </w:r>
      <w:r w:rsidR="003C75BC">
        <w:rPr>
          <w:rFonts w:ascii="Times New Roman" w:hAnsi="Times New Roman"/>
          <w:szCs w:val="24"/>
        </w:rPr>
        <w:t>2</w:t>
      </w:r>
      <w:r w:rsidR="001C5CD6">
        <w:rPr>
          <w:rFonts w:ascii="Times New Roman" w:hAnsi="Times New Roman"/>
          <w:szCs w:val="24"/>
        </w:rPr>
        <w:t>3</w:t>
      </w:r>
      <w:r w:rsidRPr="009D0287">
        <w:rPr>
          <w:rFonts w:ascii="Times New Roman" w:hAnsi="Times New Roman"/>
          <w:szCs w:val="24"/>
        </w:rPr>
        <w:t>-</w:t>
      </w:r>
      <w:r w:rsidR="000D088B">
        <w:rPr>
          <w:rFonts w:ascii="Times New Roman" w:hAnsi="Times New Roman"/>
          <w:szCs w:val="24"/>
        </w:rPr>
        <w:t>0</w:t>
      </w:r>
      <w:r w:rsidR="001C5CD6">
        <w:rPr>
          <w:rFonts w:ascii="Times New Roman" w:hAnsi="Times New Roman"/>
          <w:szCs w:val="24"/>
        </w:rPr>
        <w:t>7</w:t>
      </w:r>
      <w:r w:rsidRPr="009D0287">
        <w:rPr>
          <w:rFonts w:ascii="Times New Roman" w:hAnsi="Times New Roman"/>
          <w:szCs w:val="24"/>
        </w:rPr>
        <w:t>-</w:t>
      </w:r>
      <w:r w:rsidR="001C5CD6">
        <w:rPr>
          <w:rFonts w:ascii="Times New Roman" w:hAnsi="Times New Roman"/>
          <w:szCs w:val="24"/>
        </w:rPr>
        <w:t>2</w:t>
      </w:r>
      <w:r w:rsidR="00193674">
        <w:rPr>
          <w:rFonts w:ascii="Times New Roman" w:hAnsi="Times New Roman"/>
          <w:szCs w:val="24"/>
        </w:rPr>
        <w:t>6</w:t>
      </w:r>
    </w:p>
    <w:sectPr w:rsidR="001A4E18" w:rsidRPr="000D208F" w:rsidSect="004C7BE9">
      <w:headerReference w:type="even" r:id="rId7"/>
      <w:headerReference w:type="default" r:id="rId8"/>
      <w:footerReference w:type="even" r:id="rId9"/>
      <w:footerReference w:type="default" r:id="rId10"/>
      <w:pgSz w:w="11907" w:h="16840" w:code="9"/>
      <w:pgMar w:top="993" w:right="567" w:bottom="851" w:left="1701" w:header="567" w:footer="369" w:gutter="0"/>
      <w:pgNumType w:start="1" w:chapStyle="1" w:chapSep="colon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AC74DD" w14:textId="77777777" w:rsidR="00647CA0" w:rsidRDefault="00647CA0">
      <w:r>
        <w:separator/>
      </w:r>
    </w:p>
  </w:endnote>
  <w:endnote w:type="continuationSeparator" w:id="0">
    <w:p w14:paraId="293EBBBC" w14:textId="77777777" w:rsidR="00647CA0" w:rsidRDefault="00647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F2C44B" w14:textId="77777777" w:rsidR="001A4E18" w:rsidRDefault="001A4E18" w:rsidP="00ED2028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31614445" w14:textId="77777777" w:rsidR="001A4E18" w:rsidRDefault="001A4E18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0A1B19" w14:textId="77777777" w:rsidR="001A4E18" w:rsidRDefault="001A4E18" w:rsidP="00ED2028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3</w:t>
    </w:r>
    <w:r>
      <w:rPr>
        <w:rStyle w:val="Puslapionumeris"/>
      </w:rPr>
      <w:fldChar w:fldCharType="end"/>
    </w:r>
  </w:p>
  <w:p w14:paraId="0EBE60BB" w14:textId="77777777" w:rsidR="001A4E18" w:rsidRPr="00434111" w:rsidRDefault="001A4E18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1A217C" w14:textId="77777777" w:rsidR="00647CA0" w:rsidRDefault="00647CA0">
      <w:r>
        <w:separator/>
      </w:r>
    </w:p>
  </w:footnote>
  <w:footnote w:type="continuationSeparator" w:id="0">
    <w:p w14:paraId="70AB88A5" w14:textId="77777777" w:rsidR="00647CA0" w:rsidRDefault="00647C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907B05" w14:textId="77777777" w:rsidR="001A4E18" w:rsidRDefault="001A4E18" w:rsidP="00ED202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FCC52D8" w14:textId="77777777" w:rsidR="001A4E18" w:rsidRDefault="001A4E1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9DE210" w14:textId="77777777" w:rsidR="001A4E18" w:rsidRDefault="001A4E18" w:rsidP="00ED2028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3</w:t>
    </w:r>
    <w:r>
      <w:rPr>
        <w:rStyle w:val="Puslapionumeris"/>
      </w:rPr>
      <w:fldChar w:fldCharType="end"/>
    </w:r>
  </w:p>
  <w:p w14:paraId="70F64232" w14:textId="77777777" w:rsidR="001A4E18" w:rsidRDefault="001A4E18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201C1"/>
    <w:rsid w:val="000613C6"/>
    <w:rsid w:val="00067937"/>
    <w:rsid w:val="00072DAA"/>
    <w:rsid w:val="000913CD"/>
    <w:rsid w:val="000957CF"/>
    <w:rsid w:val="0009671C"/>
    <w:rsid w:val="000974DF"/>
    <w:rsid w:val="000D088B"/>
    <w:rsid w:val="000D208F"/>
    <w:rsid w:val="000D49DD"/>
    <w:rsid w:val="000D504B"/>
    <w:rsid w:val="00103715"/>
    <w:rsid w:val="00117499"/>
    <w:rsid w:val="00130A02"/>
    <w:rsid w:val="00137E64"/>
    <w:rsid w:val="0014640F"/>
    <w:rsid w:val="001542B5"/>
    <w:rsid w:val="001545CC"/>
    <w:rsid w:val="00171031"/>
    <w:rsid w:val="00193674"/>
    <w:rsid w:val="001936F9"/>
    <w:rsid w:val="001A2A18"/>
    <w:rsid w:val="001A4E18"/>
    <w:rsid w:val="001C2A2C"/>
    <w:rsid w:val="001C5CD6"/>
    <w:rsid w:val="001C63A2"/>
    <w:rsid w:val="001D38EF"/>
    <w:rsid w:val="001E7250"/>
    <w:rsid w:val="001F42C4"/>
    <w:rsid w:val="002008BA"/>
    <w:rsid w:val="00212BA9"/>
    <w:rsid w:val="00222686"/>
    <w:rsid w:val="0022355D"/>
    <w:rsid w:val="0025313B"/>
    <w:rsid w:val="00255D5E"/>
    <w:rsid w:val="002659E7"/>
    <w:rsid w:val="00274B4C"/>
    <w:rsid w:val="00275C41"/>
    <w:rsid w:val="002765E4"/>
    <w:rsid w:val="00284D4D"/>
    <w:rsid w:val="0028720A"/>
    <w:rsid w:val="00287FCB"/>
    <w:rsid w:val="00294768"/>
    <w:rsid w:val="002B0CD5"/>
    <w:rsid w:val="002B4CBF"/>
    <w:rsid w:val="002D3ABC"/>
    <w:rsid w:val="002F00E9"/>
    <w:rsid w:val="002F19D6"/>
    <w:rsid w:val="00305E69"/>
    <w:rsid w:val="00313CF0"/>
    <w:rsid w:val="00315BA4"/>
    <w:rsid w:val="0033192E"/>
    <w:rsid w:val="00342E29"/>
    <w:rsid w:val="003566CD"/>
    <w:rsid w:val="003566FA"/>
    <w:rsid w:val="00357E42"/>
    <w:rsid w:val="003846DC"/>
    <w:rsid w:val="00385C92"/>
    <w:rsid w:val="00392E00"/>
    <w:rsid w:val="003A0C31"/>
    <w:rsid w:val="003A6E3B"/>
    <w:rsid w:val="003C3B13"/>
    <w:rsid w:val="003C4B0E"/>
    <w:rsid w:val="003C75BC"/>
    <w:rsid w:val="003D7AD4"/>
    <w:rsid w:val="003F021E"/>
    <w:rsid w:val="003F0351"/>
    <w:rsid w:val="003F1B65"/>
    <w:rsid w:val="003F491F"/>
    <w:rsid w:val="004160D8"/>
    <w:rsid w:val="004202F4"/>
    <w:rsid w:val="004218EB"/>
    <w:rsid w:val="00425D30"/>
    <w:rsid w:val="00427953"/>
    <w:rsid w:val="004317F0"/>
    <w:rsid w:val="00434111"/>
    <w:rsid w:val="004349CA"/>
    <w:rsid w:val="004358D9"/>
    <w:rsid w:val="00435ADB"/>
    <w:rsid w:val="00452B8A"/>
    <w:rsid w:val="00455C4F"/>
    <w:rsid w:val="00481118"/>
    <w:rsid w:val="00482C11"/>
    <w:rsid w:val="004967B1"/>
    <w:rsid w:val="004A3EF0"/>
    <w:rsid w:val="004A6D7F"/>
    <w:rsid w:val="004C7BE9"/>
    <w:rsid w:val="004D0EEA"/>
    <w:rsid w:val="004D62E2"/>
    <w:rsid w:val="004E7DB1"/>
    <w:rsid w:val="005012F1"/>
    <w:rsid w:val="00501AB0"/>
    <w:rsid w:val="00521D86"/>
    <w:rsid w:val="00525A5B"/>
    <w:rsid w:val="005831EF"/>
    <w:rsid w:val="00583E25"/>
    <w:rsid w:val="005A521C"/>
    <w:rsid w:val="005A5B11"/>
    <w:rsid w:val="005B375B"/>
    <w:rsid w:val="005C049A"/>
    <w:rsid w:val="005C26A3"/>
    <w:rsid w:val="005C5F5D"/>
    <w:rsid w:val="005C61DB"/>
    <w:rsid w:val="005D72B6"/>
    <w:rsid w:val="005E4B9F"/>
    <w:rsid w:val="005F1B30"/>
    <w:rsid w:val="00610881"/>
    <w:rsid w:val="006127EF"/>
    <w:rsid w:val="00613512"/>
    <w:rsid w:val="00617F7E"/>
    <w:rsid w:val="0062714F"/>
    <w:rsid w:val="00631049"/>
    <w:rsid w:val="00647CA0"/>
    <w:rsid w:val="006553F4"/>
    <w:rsid w:val="00677CC6"/>
    <w:rsid w:val="006862FD"/>
    <w:rsid w:val="006902C9"/>
    <w:rsid w:val="006928D6"/>
    <w:rsid w:val="00695233"/>
    <w:rsid w:val="006A0FC8"/>
    <w:rsid w:val="006E4922"/>
    <w:rsid w:val="0070001E"/>
    <w:rsid w:val="007033B0"/>
    <w:rsid w:val="0072521F"/>
    <w:rsid w:val="0073233D"/>
    <w:rsid w:val="00737D3F"/>
    <w:rsid w:val="00746464"/>
    <w:rsid w:val="00753ACA"/>
    <w:rsid w:val="0075724B"/>
    <w:rsid w:val="007639BB"/>
    <w:rsid w:val="00776476"/>
    <w:rsid w:val="00782973"/>
    <w:rsid w:val="007A1806"/>
    <w:rsid w:val="007A2F8A"/>
    <w:rsid w:val="007E285A"/>
    <w:rsid w:val="00801C35"/>
    <w:rsid w:val="00847E62"/>
    <w:rsid w:val="00852C2F"/>
    <w:rsid w:val="008536CF"/>
    <w:rsid w:val="00860CA8"/>
    <w:rsid w:val="0086435B"/>
    <w:rsid w:val="00886E72"/>
    <w:rsid w:val="00891EC0"/>
    <w:rsid w:val="008A5E64"/>
    <w:rsid w:val="008A5F99"/>
    <w:rsid w:val="008C1B78"/>
    <w:rsid w:val="008D0E84"/>
    <w:rsid w:val="008F4809"/>
    <w:rsid w:val="00940389"/>
    <w:rsid w:val="009459C9"/>
    <w:rsid w:val="0096636B"/>
    <w:rsid w:val="0098205C"/>
    <w:rsid w:val="00984389"/>
    <w:rsid w:val="009928D6"/>
    <w:rsid w:val="00993AF5"/>
    <w:rsid w:val="009971F6"/>
    <w:rsid w:val="009A1FC6"/>
    <w:rsid w:val="009C4EAB"/>
    <w:rsid w:val="009D0287"/>
    <w:rsid w:val="009D509D"/>
    <w:rsid w:val="009E02D6"/>
    <w:rsid w:val="009F065C"/>
    <w:rsid w:val="009F58D5"/>
    <w:rsid w:val="00A00731"/>
    <w:rsid w:val="00A048D9"/>
    <w:rsid w:val="00A42391"/>
    <w:rsid w:val="00A43D89"/>
    <w:rsid w:val="00A57A7C"/>
    <w:rsid w:val="00A62635"/>
    <w:rsid w:val="00A803E1"/>
    <w:rsid w:val="00A83192"/>
    <w:rsid w:val="00AA1CD3"/>
    <w:rsid w:val="00AA2C7C"/>
    <w:rsid w:val="00AA67A0"/>
    <w:rsid w:val="00AC51E3"/>
    <w:rsid w:val="00AE041C"/>
    <w:rsid w:val="00AE7378"/>
    <w:rsid w:val="00B22A8E"/>
    <w:rsid w:val="00B75DE4"/>
    <w:rsid w:val="00B75F85"/>
    <w:rsid w:val="00B874D1"/>
    <w:rsid w:val="00BA2AAB"/>
    <w:rsid w:val="00BA35EE"/>
    <w:rsid w:val="00BA7E09"/>
    <w:rsid w:val="00BC52C6"/>
    <w:rsid w:val="00BD215C"/>
    <w:rsid w:val="00BE1E33"/>
    <w:rsid w:val="00BE4C6A"/>
    <w:rsid w:val="00BE6D25"/>
    <w:rsid w:val="00BE7A39"/>
    <w:rsid w:val="00C17CEF"/>
    <w:rsid w:val="00C21E3A"/>
    <w:rsid w:val="00C2225A"/>
    <w:rsid w:val="00C41FE2"/>
    <w:rsid w:val="00C55A87"/>
    <w:rsid w:val="00C57969"/>
    <w:rsid w:val="00C769D0"/>
    <w:rsid w:val="00C838D9"/>
    <w:rsid w:val="00C84A75"/>
    <w:rsid w:val="00C921BD"/>
    <w:rsid w:val="00CA09DF"/>
    <w:rsid w:val="00CA67DC"/>
    <w:rsid w:val="00CA6ECE"/>
    <w:rsid w:val="00CB730F"/>
    <w:rsid w:val="00CC3739"/>
    <w:rsid w:val="00CC780F"/>
    <w:rsid w:val="00CD0B33"/>
    <w:rsid w:val="00CD6C0E"/>
    <w:rsid w:val="00CD7ADA"/>
    <w:rsid w:val="00CF5AAE"/>
    <w:rsid w:val="00D10DEA"/>
    <w:rsid w:val="00D25506"/>
    <w:rsid w:val="00D265CB"/>
    <w:rsid w:val="00D332F7"/>
    <w:rsid w:val="00D43211"/>
    <w:rsid w:val="00D46400"/>
    <w:rsid w:val="00D57428"/>
    <w:rsid w:val="00D71B9F"/>
    <w:rsid w:val="00D8285C"/>
    <w:rsid w:val="00DD47CE"/>
    <w:rsid w:val="00DE311A"/>
    <w:rsid w:val="00E003CA"/>
    <w:rsid w:val="00E214A2"/>
    <w:rsid w:val="00E21F8E"/>
    <w:rsid w:val="00E33B62"/>
    <w:rsid w:val="00E3498D"/>
    <w:rsid w:val="00E410CC"/>
    <w:rsid w:val="00E5646D"/>
    <w:rsid w:val="00E56511"/>
    <w:rsid w:val="00E603D2"/>
    <w:rsid w:val="00E607AB"/>
    <w:rsid w:val="00E614DD"/>
    <w:rsid w:val="00E66E86"/>
    <w:rsid w:val="00E918BB"/>
    <w:rsid w:val="00EB0EC3"/>
    <w:rsid w:val="00EB5818"/>
    <w:rsid w:val="00ED113F"/>
    <w:rsid w:val="00ED2028"/>
    <w:rsid w:val="00EE1833"/>
    <w:rsid w:val="00EE2CE3"/>
    <w:rsid w:val="00EF54F8"/>
    <w:rsid w:val="00F01EF6"/>
    <w:rsid w:val="00F45997"/>
    <w:rsid w:val="00F4773D"/>
    <w:rsid w:val="00F52DB9"/>
    <w:rsid w:val="00F561D8"/>
    <w:rsid w:val="00F64808"/>
    <w:rsid w:val="00F66B8C"/>
    <w:rsid w:val="00F71A4D"/>
    <w:rsid w:val="00FC0BEB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C656F2"/>
  <w15:docId w15:val="{8DE46FA4-4EA4-474A-A790-D8166E5C7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52DB9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52DB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452B8A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F52DB9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452B8A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F52DB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452B8A"/>
    <w:rPr>
      <w:rFonts w:ascii="TimesLT" w:hAnsi="TimesLT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rsid w:val="006902C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6902C9"/>
    <w:rPr>
      <w:rFonts w:ascii="Segoe UI" w:hAnsi="Segoe UI" w:cs="Segoe UI"/>
      <w:sz w:val="18"/>
      <w:szCs w:val="18"/>
    </w:rPr>
  </w:style>
  <w:style w:type="paragraph" w:styleId="Pagrindinistekstas">
    <w:name w:val="Body Text"/>
    <w:basedOn w:val="prastasis"/>
    <w:link w:val="PagrindinistekstasDiagrama"/>
    <w:uiPriority w:val="99"/>
    <w:rsid w:val="00782973"/>
    <w:pPr>
      <w:jc w:val="both"/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782973"/>
    <w:rPr>
      <w:rFonts w:cs="Times New Roman"/>
      <w:b/>
      <w:sz w:val="24"/>
      <w:lang w:val="lt-LT" w:eastAsia="en-US" w:bidi="ar-SA"/>
    </w:rPr>
  </w:style>
  <w:style w:type="paragraph" w:customStyle="1" w:styleId="Betarp1">
    <w:name w:val="Be tarpų1"/>
    <w:uiPriority w:val="99"/>
    <w:rsid w:val="00782973"/>
    <w:rPr>
      <w:rFonts w:ascii="Calibri" w:hAnsi="Calibri" w:cs="Calibri"/>
      <w:lang w:eastAsia="en-US"/>
    </w:rPr>
  </w:style>
  <w:style w:type="character" w:styleId="Puslapionumeris">
    <w:name w:val="page number"/>
    <w:basedOn w:val="Numatytasispastraiposriftas"/>
    <w:uiPriority w:val="99"/>
    <w:rsid w:val="008536CF"/>
    <w:rPr>
      <w:rFonts w:cs="Times New Roman"/>
    </w:rPr>
  </w:style>
  <w:style w:type="paragraph" w:styleId="Pataisymai">
    <w:name w:val="Revision"/>
    <w:hidden/>
    <w:uiPriority w:val="99"/>
    <w:semiHidden/>
    <w:rsid w:val="00072DAA"/>
    <w:rPr>
      <w:rFonts w:ascii="TimesLT" w:hAnsi="TimesLT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993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A0A9606-0051-4D17-96EE-0C0A2D0588E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2</Pages>
  <Words>2472</Words>
  <Characters>1410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labas</cp:lastModifiedBy>
  <cp:revision>2</cp:revision>
  <cp:lastPrinted>2001-05-23T08:36:00Z</cp:lastPrinted>
  <dcterms:created xsi:type="dcterms:W3CDTF">2024-03-28T13:53:00Z</dcterms:created>
  <dcterms:modified xsi:type="dcterms:W3CDTF">2024-03-28T13:53:00Z</dcterms:modified>
</cp:coreProperties>
</file>