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FAD2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CEF02C9" wp14:editId="3ACC551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2CD8B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42742A8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D917A5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10FB6B2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2E0A8F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FC032C6" w14:textId="3152E1E8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</w:t>
      </w:r>
      <w:r w:rsidR="00F31818">
        <w:rPr>
          <w:rFonts w:ascii="Times New Roman" w:hAnsi="Times New Roman"/>
          <w:b/>
        </w:rPr>
        <w:t>L ATSAKING</w:t>
      </w:r>
      <w:r w:rsidR="00804B5A">
        <w:rPr>
          <w:rFonts w:ascii="Times New Roman" w:hAnsi="Times New Roman"/>
          <w:b/>
        </w:rPr>
        <w:t>O</w:t>
      </w:r>
      <w:r w:rsidR="00F31818">
        <w:rPr>
          <w:rFonts w:ascii="Times New Roman" w:hAnsi="Times New Roman"/>
          <w:b/>
        </w:rPr>
        <w:t xml:space="preserve"> ASMEN</w:t>
      </w:r>
      <w:r w:rsidR="00804B5A">
        <w:rPr>
          <w:rFonts w:ascii="Times New Roman" w:hAnsi="Times New Roman"/>
          <w:b/>
        </w:rPr>
        <w:t>S</w:t>
      </w:r>
      <w:r w:rsidR="00F31818">
        <w:rPr>
          <w:rFonts w:ascii="Times New Roman" w:hAnsi="Times New Roman"/>
          <w:b/>
        </w:rPr>
        <w:t xml:space="preserve"> </w:t>
      </w:r>
      <w:r w:rsidR="00CC67DC">
        <w:rPr>
          <w:rFonts w:ascii="Times New Roman" w:hAnsi="Times New Roman"/>
          <w:b/>
        </w:rPr>
        <w:t>PA</w:t>
      </w:r>
      <w:r w:rsidR="00F31818">
        <w:rPr>
          <w:rFonts w:ascii="Times New Roman" w:hAnsi="Times New Roman"/>
          <w:b/>
        </w:rPr>
        <w:t>SKYRIMO</w:t>
      </w:r>
    </w:p>
    <w:p w14:paraId="6B68C499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D4B064A" w14:textId="427DB8A2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922E2">
        <w:rPr>
          <w:rFonts w:ascii="Times New Roman" w:hAnsi="Times New Roman"/>
        </w:rPr>
        <w:t>2</w:t>
      </w:r>
      <w:r w:rsidR="00804B5A">
        <w:rPr>
          <w:rFonts w:ascii="Times New Roman" w:hAnsi="Times New Roman"/>
        </w:rPr>
        <w:t>4</w:t>
      </w:r>
      <w:r w:rsidR="009922E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m.</w:t>
      </w:r>
      <w:r w:rsidR="00804B5A">
        <w:rPr>
          <w:rFonts w:ascii="Times New Roman" w:hAnsi="Times New Roman"/>
        </w:rPr>
        <w:t xml:space="preserve"> </w:t>
      </w:r>
      <w:r w:rsidR="00530878">
        <w:rPr>
          <w:rFonts w:ascii="Times New Roman" w:hAnsi="Times New Roman"/>
        </w:rPr>
        <w:t>kovo</w:t>
      </w:r>
      <w:r>
        <w:rPr>
          <w:rFonts w:ascii="Times New Roman" w:hAnsi="Times New Roman"/>
        </w:rPr>
        <w:t xml:space="preserve">   </w:t>
      </w:r>
      <w:r w:rsidR="00F50429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>Nr.</w:t>
      </w:r>
    </w:p>
    <w:p w14:paraId="323CFD2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8C8AAD1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B5D104A" w14:textId="06CBD7F4" w:rsidR="0060661C" w:rsidRDefault="0060661C" w:rsidP="00D02685">
      <w:pPr>
        <w:tabs>
          <w:tab w:val="left" w:pos="1281"/>
          <w:tab w:val="left" w:pos="7371"/>
        </w:tabs>
        <w:spacing w:line="360" w:lineRule="auto"/>
        <w:ind w:firstLine="720"/>
        <w:jc w:val="both"/>
      </w:pPr>
      <w:r>
        <w:t xml:space="preserve">Vadovaudamasis Šakių rajono savivaldybės administracijos nuostatų, patvirtintų Šakių rajono savivaldybės tarybos 2023 m. vasario 24 d. sprendimu Nr. T-79 „Dėl Šakių rajono savivaldybės administracijos nuostatų patvirtinimo“, 26.12 papunkčiu bei atsižvelgdamas į </w:t>
      </w:r>
      <w:r w:rsidR="00530878" w:rsidRPr="00530878">
        <w:rPr>
          <w:rFonts w:ascii="Times New Roman" w:hAnsi="Times New Roman"/>
        </w:rPr>
        <w:t>Nacionalinės švietimo</w:t>
      </w:r>
      <w:r>
        <w:t xml:space="preserve"> </w:t>
      </w:r>
      <w:r w:rsidR="00530878">
        <w:t xml:space="preserve">agentūros direktorės </w:t>
      </w:r>
      <w:r>
        <w:t xml:space="preserve">2024 m. </w:t>
      </w:r>
      <w:r w:rsidR="00530878">
        <w:t>kovo</w:t>
      </w:r>
      <w:r>
        <w:t xml:space="preserve"> </w:t>
      </w:r>
      <w:r w:rsidR="00530878">
        <w:t>4</w:t>
      </w:r>
      <w:r>
        <w:t xml:space="preserve"> d. raštą Nr. </w:t>
      </w:r>
      <w:r w:rsidR="00530878">
        <w:t>SD-628</w:t>
      </w:r>
      <w:r>
        <w:t xml:space="preserve">, </w:t>
      </w:r>
    </w:p>
    <w:p w14:paraId="41B547DA" w14:textId="3C804CA0" w:rsidR="00D75EB5" w:rsidRPr="00986B49" w:rsidRDefault="0060661C" w:rsidP="00A94DC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t xml:space="preserve">s k i r i u Šakių rajono savivaldybės administracijos </w:t>
      </w:r>
      <w:r w:rsidR="00A94DC5">
        <w:t xml:space="preserve">Švietimo, kultūros ir sporto skyriaus </w:t>
      </w:r>
      <w:r>
        <w:t xml:space="preserve">vyriausiąją specialistę </w:t>
      </w:r>
      <w:r w:rsidR="00A94DC5">
        <w:t xml:space="preserve">Ingridą </w:t>
      </w:r>
      <w:proofErr w:type="spellStart"/>
      <w:r w:rsidR="00A94DC5">
        <w:t>Kasparavičienę</w:t>
      </w:r>
      <w:proofErr w:type="spellEnd"/>
      <w:r w:rsidR="00A94DC5">
        <w:t xml:space="preserve"> </w:t>
      </w:r>
      <w:r>
        <w:t>atsakinga</w:t>
      </w:r>
      <w:r w:rsidR="00067559">
        <w:t xml:space="preserve"> už</w:t>
      </w:r>
      <w:r w:rsidR="00530878">
        <w:t xml:space="preserve"> Nacionalinės švietimo agentūros  projekto „Ikimokyklinio ugdymo turinio kaita“ mokymų</w:t>
      </w:r>
      <w:r w:rsidR="00A94DC5">
        <w:t xml:space="preserve"> </w:t>
      </w:r>
      <w:r w:rsidR="00530878">
        <w:t xml:space="preserve">koordinavimą </w:t>
      </w:r>
      <w:r w:rsidR="00067559">
        <w:t>savivaldybėje</w:t>
      </w:r>
      <w:r>
        <w:t>.</w:t>
      </w:r>
    </w:p>
    <w:p w14:paraId="62924B89" w14:textId="11566779" w:rsidR="007F2C59" w:rsidRPr="00986B49" w:rsidRDefault="00183C7F" w:rsidP="00D02685">
      <w:pPr>
        <w:spacing w:line="360" w:lineRule="auto"/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 w:rsidRPr="00986B49">
        <w:rPr>
          <w:rFonts w:ascii="Times New Roman" w:hAnsi="Times New Roman"/>
          <w:szCs w:val="24"/>
        </w:rPr>
        <w:t>Šis įsakymas per vieną mėnesį</w:t>
      </w:r>
      <w:r w:rsidR="007F2C59" w:rsidRPr="00986B49">
        <w:rPr>
          <w:rFonts w:ascii="Times New Roman" w:hAnsi="Times New Roman"/>
          <w:bCs/>
          <w:color w:val="000000"/>
          <w:szCs w:val="24"/>
        </w:rPr>
        <w:t xml:space="preserve"> nuo įsakymo įteikimo dienos gali būti skundžiamas Lietuvos administracinių ginčų komisijos Kauno apygardos skyriui adresu: Laisvės al. 36, Kaunas, arba Regionų  administracinio teismo Kauno rūmams adresu: A. Mickevičiaus g. 8A, Kaunas.</w:t>
      </w:r>
    </w:p>
    <w:p w14:paraId="14F41FDC" w14:textId="7DDE1689" w:rsidR="00434111" w:rsidRPr="00986B49" w:rsidRDefault="00434111" w:rsidP="006D2FA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C13854C" w14:textId="77777777" w:rsidR="0012270E" w:rsidRPr="00986B49" w:rsidRDefault="0012270E" w:rsidP="006D2FA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A0ADA12" w14:textId="77777777" w:rsidR="00467FE9" w:rsidRPr="00986B49" w:rsidRDefault="00467FE9" w:rsidP="006D2FA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476FDC1" w14:textId="5148161F" w:rsidR="00434111" w:rsidRPr="00986B49" w:rsidRDefault="005C472B" w:rsidP="0060661C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986B49">
        <w:rPr>
          <w:rFonts w:ascii="Times New Roman" w:hAnsi="Times New Roman"/>
          <w:szCs w:val="24"/>
        </w:rPr>
        <w:t>Administracijos direktori</w:t>
      </w:r>
      <w:r w:rsidR="0060661C">
        <w:rPr>
          <w:rFonts w:ascii="Times New Roman" w:hAnsi="Times New Roman"/>
          <w:szCs w:val="24"/>
        </w:rPr>
        <w:t>us</w:t>
      </w:r>
      <w:r w:rsidR="0060661C">
        <w:rPr>
          <w:rFonts w:ascii="Times New Roman" w:hAnsi="Times New Roman"/>
          <w:szCs w:val="24"/>
        </w:rPr>
        <w:tab/>
        <w:t>Vytautas Ižganaitis</w:t>
      </w:r>
    </w:p>
    <w:p w14:paraId="1BE08AEC" w14:textId="103E3A1B" w:rsidR="00D02685" w:rsidRDefault="00D0268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B7A2FC3" w14:textId="39871EC9" w:rsidR="00D02685" w:rsidRDefault="00D0268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53FCA64" w14:textId="77777777" w:rsidR="00D02685" w:rsidRDefault="00D0268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E7B009" w14:textId="77777777" w:rsidR="0060661C" w:rsidRDefault="0060661C" w:rsidP="0060661C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09590FA2" w14:textId="77777777" w:rsidR="0060661C" w:rsidRPr="00A957C7" w:rsidRDefault="0060661C" w:rsidP="0060661C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8B95C78" w14:textId="77777777" w:rsidR="0060661C" w:rsidRPr="00A957C7" w:rsidRDefault="0060661C" w:rsidP="0060661C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Pr="00A957C7">
        <w:rPr>
          <w:rFonts w:ascii="Times New Roman" w:hAnsi="Times New Roman"/>
          <w:kern w:val="2"/>
        </w:rPr>
        <w:t xml:space="preserve"> skyriaus </w:t>
      </w:r>
    </w:p>
    <w:p w14:paraId="3A1D3E49" w14:textId="77777777" w:rsidR="0060661C" w:rsidRPr="00A957C7" w:rsidRDefault="0060661C" w:rsidP="0060661C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>
        <w:rPr>
          <w:rFonts w:ascii="Times New Roman" w:hAnsi="Times New Roman"/>
          <w:kern w:val="2"/>
        </w:rPr>
        <w:t>ė</w:t>
      </w:r>
    </w:p>
    <w:p w14:paraId="0EEB566E" w14:textId="77777777" w:rsidR="0060661C" w:rsidRPr="00A957C7" w:rsidRDefault="0060661C" w:rsidP="0060661C">
      <w:pPr>
        <w:jc w:val="both"/>
        <w:rPr>
          <w:rFonts w:ascii="Times New Roman" w:hAnsi="Times New Roman"/>
          <w:kern w:val="2"/>
        </w:rPr>
      </w:pPr>
    </w:p>
    <w:p w14:paraId="755F809E" w14:textId="77777777" w:rsidR="0060661C" w:rsidRPr="00A957C7" w:rsidRDefault="0060661C" w:rsidP="0060661C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6BD61240" w14:textId="2E654D0D" w:rsidR="0060661C" w:rsidRPr="00A957C7" w:rsidRDefault="0060661C" w:rsidP="0060661C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2024-0</w:t>
      </w:r>
      <w:r w:rsidR="00530878">
        <w:rPr>
          <w:rFonts w:ascii="Times New Roman" w:hAnsi="Times New Roman"/>
          <w:kern w:val="2"/>
          <w:szCs w:val="24"/>
        </w:rPr>
        <w:t>3-18</w:t>
      </w:r>
    </w:p>
    <w:p w14:paraId="54CECF2E" w14:textId="258D0AE5" w:rsidR="001D38EF" w:rsidRPr="00434111" w:rsidRDefault="001D38EF" w:rsidP="0060661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sectPr w:rsidR="001D38EF" w:rsidRPr="00434111" w:rsidSect="00EE69D9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0AA80" w14:textId="77777777" w:rsidR="00EE69D9" w:rsidRDefault="00EE69D9">
      <w:r>
        <w:separator/>
      </w:r>
    </w:p>
  </w:endnote>
  <w:endnote w:type="continuationSeparator" w:id="0">
    <w:p w14:paraId="335782E6" w14:textId="77777777" w:rsidR="00EE69D9" w:rsidRDefault="00EE6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4606A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F824B" w14:textId="77777777" w:rsidR="00EE69D9" w:rsidRDefault="00EE69D9">
      <w:r>
        <w:separator/>
      </w:r>
    </w:p>
  </w:footnote>
  <w:footnote w:type="continuationSeparator" w:id="0">
    <w:p w14:paraId="62C5EBF9" w14:textId="77777777" w:rsidR="00EE69D9" w:rsidRDefault="00EE6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44412814"/>
      <w:docPartObj>
        <w:docPartGallery w:val="Page Numbers (Top of Page)"/>
        <w:docPartUnique/>
      </w:docPartObj>
    </w:sdtPr>
    <w:sdtEndPr/>
    <w:sdtContent>
      <w:p w14:paraId="4B6976BF" w14:textId="77777777" w:rsidR="00297FE8" w:rsidRDefault="00297FE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7FD494A" w14:textId="77777777" w:rsidR="00297FE8" w:rsidRDefault="00297FE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0EBC0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3A11"/>
    <w:rsid w:val="00005333"/>
    <w:rsid w:val="000145BD"/>
    <w:rsid w:val="00057674"/>
    <w:rsid w:val="00064496"/>
    <w:rsid w:val="00065D6A"/>
    <w:rsid w:val="00067559"/>
    <w:rsid w:val="00070402"/>
    <w:rsid w:val="000762E3"/>
    <w:rsid w:val="000831C6"/>
    <w:rsid w:val="00084D0E"/>
    <w:rsid w:val="00086238"/>
    <w:rsid w:val="00087196"/>
    <w:rsid w:val="000A127F"/>
    <w:rsid w:val="00100161"/>
    <w:rsid w:val="00117499"/>
    <w:rsid w:val="0012270E"/>
    <w:rsid w:val="00183C7F"/>
    <w:rsid w:val="001D38EF"/>
    <w:rsid w:val="001D61ED"/>
    <w:rsid w:val="001E0904"/>
    <w:rsid w:val="001E7250"/>
    <w:rsid w:val="002053F1"/>
    <w:rsid w:val="00224504"/>
    <w:rsid w:val="002378E9"/>
    <w:rsid w:val="002401C6"/>
    <w:rsid w:val="002765E4"/>
    <w:rsid w:val="002829CA"/>
    <w:rsid w:val="00283D71"/>
    <w:rsid w:val="0028720A"/>
    <w:rsid w:val="00297FE8"/>
    <w:rsid w:val="002D3ABC"/>
    <w:rsid w:val="002D7DDB"/>
    <w:rsid w:val="002E0D13"/>
    <w:rsid w:val="00313CF0"/>
    <w:rsid w:val="00342E29"/>
    <w:rsid w:val="00377156"/>
    <w:rsid w:val="00392B27"/>
    <w:rsid w:val="003A0C31"/>
    <w:rsid w:val="003B0663"/>
    <w:rsid w:val="003B0DA5"/>
    <w:rsid w:val="003C50B2"/>
    <w:rsid w:val="003F0334"/>
    <w:rsid w:val="003F491F"/>
    <w:rsid w:val="00400993"/>
    <w:rsid w:val="00434111"/>
    <w:rsid w:val="00435448"/>
    <w:rsid w:val="00435ADB"/>
    <w:rsid w:val="00440D02"/>
    <w:rsid w:val="00467FE9"/>
    <w:rsid w:val="004912A5"/>
    <w:rsid w:val="004A6480"/>
    <w:rsid w:val="004B296E"/>
    <w:rsid w:val="004D645E"/>
    <w:rsid w:val="00521D86"/>
    <w:rsid w:val="00530878"/>
    <w:rsid w:val="00541B03"/>
    <w:rsid w:val="0054573D"/>
    <w:rsid w:val="005478FE"/>
    <w:rsid w:val="005577BE"/>
    <w:rsid w:val="0056373E"/>
    <w:rsid w:val="00583E25"/>
    <w:rsid w:val="005B7E99"/>
    <w:rsid w:val="005C472B"/>
    <w:rsid w:val="005D1C12"/>
    <w:rsid w:val="005E0E24"/>
    <w:rsid w:val="00605ED6"/>
    <w:rsid w:val="0060661C"/>
    <w:rsid w:val="00610881"/>
    <w:rsid w:val="00612A0E"/>
    <w:rsid w:val="00646551"/>
    <w:rsid w:val="00647A3B"/>
    <w:rsid w:val="00661B90"/>
    <w:rsid w:val="006738A3"/>
    <w:rsid w:val="00676BEB"/>
    <w:rsid w:val="006926AD"/>
    <w:rsid w:val="006D2FA9"/>
    <w:rsid w:val="006D4F86"/>
    <w:rsid w:val="006E1DD2"/>
    <w:rsid w:val="006E65A1"/>
    <w:rsid w:val="006F330F"/>
    <w:rsid w:val="0070001E"/>
    <w:rsid w:val="00702E9C"/>
    <w:rsid w:val="00747454"/>
    <w:rsid w:val="00747E57"/>
    <w:rsid w:val="00766154"/>
    <w:rsid w:val="0077199D"/>
    <w:rsid w:val="00797CB4"/>
    <w:rsid w:val="007A3433"/>
    <w:rsid w:val="007C468E"/>
    <w:rsid w:val="007F2C59"/>
    <w:rsid w:val="007F5C5A"/>
    <w:rsid w:val="00804B5A"/>
    <w:rsid w:val="00840C88"/>
    <w:rsid w:val="00861882"/>
    <w:rsid w:val="008A2C9C"/>
    <w:rsid w:val="008A4FC1"/>
    <w:rsid w:val="008C1B78"/>
    <w:rsid w:val="008F4809"/>
    <w:rsid w:val="0094175F"/>
    <w:rsid w:val="0098205C"/>
    <w:rsid w:val="00986B49"/>
    <w:rsid w:val="009922E2"/>
    <w:rsid w:val="009A1F38"/>
    <w:rsid w:val="009A463F"/>
    <w:rsid w:val="009C4EAB"/>
    <w:rsid w:val="009D332B"/>
    <w:rsid w:val="009F065C"/>
    <w:rsid w:val="009F2D62"/>
    <w:rsid w:val="00A011B5"/>
    <w:rsid w:val="00A01BB5"/>
    <w:rsid w:val="00A2399F"/>
    <w:rsid w:val="00A40873"/>
    <w:rsid w:val="00A5261E"/>
    <w:rsid w:val="00A83764"/>
    <w:rsid w:val="00A94DC5"/>
    <w:rsid w:val="00AC56D0"/>
    <w:rsid w:val="00AE677A"/>
    <w:rsid w:val="00AE7378"/>
    <w:rsid w:val="00AF7CCB"/>
    <w:rsid w:val="00B04545"/>
    <w:rsid w:val="00B16C38"/>
    <w:rsid w:val="00B26136"/>
    <w:rsid w:val="00B56933"/>
    <w:rsid w:val="00B6667D"/>
    <w:rsid w:val="00B75C8D"/>
    <w:rsid w:val="00B75F85"/>
    <w:rsid w:val="00B77502"/>
    <w:rsid w:val="00B90D74"/>
    <w:rsid w:val="00BB518C"/>
    <w:rsid w:val="00BD5DC1"/>
    <w:rsid w:val="00BE1E33"/>
    <w:rsid w:val="00BE4C6A"/>
    <w:rsid w:val="00BE6D25"/>
    <w:rsid w:val="00C0571F"/>
    <w:rsid w:val="00C2225A"/>
    <w:rsid w:val="00C36BA4"/>
    <w:rsid w:val="00C45522"/>
    <w:rsid w:val="00C77C1C"/>
    <w:rsid w:val="00C838D9"/>
    <w:rsid w:val="00C84A75"/>
    <w:rsid w:val="00C921BD"/>
    <w:rsid w:val="00CA181A"/>
    <w:rsid w:val="00CA29EB"/>
    <w:rsid w:val="00CA67DC"/>
    <w:rsid w:val="00CA6ECE"/>
    <w:rsid w:val="00CC3D65"/>
    <w:rsid w:val="00CC67DC"/>
    <w:rsid w:val="00CD6311"/>
    <w:rsid w:val="00D02685"/>
    <w:rsid w:val="00D73B04"/>
    <w:rsid w:val="00D75EB5"/>
    <w:rsid w:val="00D85229"/>
    <w:rsid w:val="00D871E7"/>
    <w:rsid w:val="00DB1548"/>
    <w:rsid w:val="00DD10AE"/>
    <w:rsid w:val="00DD47CE"/>
    <w:rsid w:val="00E17E3A"/>
    <w:rsid w:val="00E26F32"/>
    <w:rsid w:val="00E83C5E"/>
    <w:rsid w:val="00E87103"/>
    <w:rsid w:val="00E918BB"/>
    <w:rsid w:val="00ED113F"/>
    <w:rsid w:val="00EE2CE3"/>
    <w:rsid w:val="00EE69D9"/>
    <w:rsid w:val="00EE7DAB"/>
    <w:rsid w:val="00EF30B4"/>
    <w:rsid w:val="00F01EF6"/>
    <w:rsid w:val="00F31818"/>
    <w:rsid w:val="00F50429"/>
    <w:rsid w:val="00F6446B"/>
    <w:rsid w:val="00F936C9"/>
    <w:rsid w:val="00FD0377"/>
    <w:rsid w:val="00FD5C8B"/>
    <w:rsid w:val="00FF2199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A2998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97FE8"/>
    <w:rPr>
      <w:rFonts w:ascii="TimesLT" w:hAnsi="TimesLT"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E677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E677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4B29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9C6ED25-815D-42A5-A851-BD7AD4E1EE4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142</Words>
  <Characters>1030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1170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3</cp:revision>
  <cp:lastPrinted>2001-05-23T08:36:00Z</cp:lastPrinted>
  <dcterms:created xsi:type="dcterms:W3CDTF">2024-03-18T14:28:00Z</dcterms:created>
  <dcterms:modified xsi:type="dcterms:W3CDTF">2024-03-19T08:54:00Z</dcterms:modified>
</cp:coreProperties>
</file>