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2CC69B8D" w:rsidR="0099629D" w:rsidRPr="00326B85" w:rsidRDefault="00585659" w:rsidP="00122A31">
      <w:pPr>
        <w:pStyle w:val="Antrat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FB4338">
        <w:rPr>
          <w:b/>
          <w:szCs w:val="24"/>
          <w:lang w:val="lt-LT"/>
        </w:rPr>
        <w:t xml:space="preserve">NUOSTATŲ </w:t>
      </w:r>
      <w:r w:rsidR="00655918">
        <w:rPr>
          <w:b/>
          <w:szCs w:val="24"/>
          <w:lang w:val="lt-LT"/>
        </w:rPr>
        <w:t xml:space="preserve">TEIKIMO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55C90BE1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496524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248A3">
        <w:rPr>
          <w:rFonts w:ascii="Times New Roman" w:hAnsi="Times New Roman"/>
          <w:sz w:val="24"/>
          <w:szCs w:val="24"/>
          <w:lang w:val="lt-LT"/>
        </w:rPr>
        <w:t>balandžio</w:t>
      </w:r>
      <w:r w:rsidR="005C547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B4338">
        <w:rPr>
          <w:rFonts w:ascii="Times New Roman" w:hAnsi="Times New Roman"/>
          <w:sz w:val="24"/>
          <w:szCs w:val="24"/>
          <w:lang w:val="lt-LT"/>
        </w:rPr>
        <w:t>8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36E748" w14:textId="1ABA9E5A" w:rsidR="00041F6C" w:rsidRDefault="00041F6C" w:rsidP="000C3AB9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41F6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es 6 punktu</w:t>
      </w:r>
      <w:r w:rsidR="0083479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tarybos veiklos reglamento, patvirtinto Šakių rajono savivaldybės tarybos 2023 m. vasario 24 d. sprendimu Nr. T-80 ,,Dėl Šakių rajono savivaldybės tarybos veiklos reglamento patvirtinimo“, 1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punktu,</w:t>
      </w:r>
    </w:p>
    <w:p w14:paraId="2CD108B0" w14:textId="6A40DF72" w:rsidR="00655918" w:rsidRDefault="00041F6C" w:rsidP="00C27354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t e i k i u 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tarybai 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tvirtinti</w:t>
      </w:r>
      <w:r w:rsidR="004944D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FB433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Šakių rajono savivaldybės visuomenės sveikatos biuro nuostatus 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(pridedama).</w:t>
      </w:r>
    </w:p>
    <w:p w14:paraId="63A0DA19" w14:textId="1DB35F92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 </w:t>
      </w:r>
      <w:r w:rsidR="000C3AB9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D2AC7" w:rsidRPr="000D2AC7">
        <w:rPr>
          <w:rFonts w:ascii="Times New Roman" w:hAnsi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3578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ABED570" w14:textId="77777777" w:rsidR="00FB4338" w:rsidRPr="00FB4338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bookmarkStart w:id="0" w:name="_Hlk508804254"/>
      <w:r w:rsidRPr="00FB4338">
        <w:rPr>
          <w:rFonts w:ascii="Times New Roman" w:hAnsi="Times New Roman"/>
          <w:sz w:val="24"/>
          <w:szCs w:val="24"/>
          <w:lang w:val="lt-LT"/>
        </w:rPr>
        <w:t>Parengė</w:t>
      </w:r>
      <w:r w:rsidRPr="00FB4338">
        <w:rPr>
          <w:rFonts w:ascii="Times New Roman" w:hAnsi="Times New Roman"/>
          <w:sz w:val="24"/>
          <w:szCs w:val="24"/>
          <w:lang w:val="lt-LT"/>
        </w:rPr>
        <w:tab/>
      </w:r>
      <w:r w:rsidRPr="00FB4338">
        <w:rPr>
          <w:rFonts w:ascii="Times New Roman" w:hAnsi="Times New Roman"/>
          <w:sz w:val="24"/>
          <w:szCs w:val="24"/>
          <w:lang w:val="lt-LT"/>
        </w:rPr>
        <w:tab/>
      </w:r>
    </w:p>
    <w:p w14:paraId="608E9857" w14:textId="77777777" w:rsidR="00E32625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 xml:space="preserve">Rajono savivaldybės administracijos vyriausioji specialistė </w:t>
      </w:r>
    </w:p>
    <w:p w14:paraId="660EFE6E" w14:textId="54371788" w:rsidR="00FB4338" w:rsidRPr="00FB4338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(savivaldybės gydytoja)</w:t>
      </w:r>
    </w:p>
    <w:p w14:paraId="6843AC82" w14:textId="77777777" w:rsidR="00FB4338" w:rsidRPr="00FB4338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73DDC4F" w14:textId="77777777" w:rsidR="00FB4338" w:rsidRPr="00FB4338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Edita Zubrickienė</w:t>
      </w:r>
      <w:bookmarkEnd w:id="0"/>
    </w:p>
    <w:p w14:paraId="6B397772" w14:textId="0E3B60BE" w:rsidR="00FB4338" w:rsidRPr="00FB4338" w:rsidRDefault="00FB4338" w:rsidP="00FB433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FB4338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FB4338">
        <w:rPr>
          <w:rFonts w:ascii="Times New Roman" w:hAnsi="Times New Roman"/>
          <w:sz w:val="24"/>
          <w:szCs w:val="24"/>
          <w:lang w:val="lt-LT"/>
        </w:rPr>
        <w:t>-0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FB4338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0</w:t>
      </w:r>
      <w:r w:rsidRPr="00FB4338">
        <w:rPr>
          <w:rFonts w:ascii="Times New Roman" w:hAnsi="Times New Roman"/>
          <w:sz w:val="24"/>
          <w:szCs w:val="24"/>
          <w:lang w:val="lt-LT"/>
        </w:rPr>
        <w:t>8</w:t>
      </w:r>
    </w:p>
    <w:p w14:paraId="65692C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514F77D" w14:textId="03442316" w:rsidR="0099629D" w:rsidRPr="00326B85" w:rsidRDefault="0099629D" w:rsidP="004944DC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99629D" w:rsidRPr="00326B85" w:rsidSect="00C91567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8BE6E" w14:textId="77777777" w:rsidR="00C91567" w:rsidRDefault="00C91567">
      <w:r>
        <w:separator/>
      </w:r>
    </w:p>
  </w:endnote>
  <w:endnote w:type="continuationSeparator" w:id="0">
    <w:p w14:paraId="31801EC8" w14:textId="77777777" w:rsidR="00C91567" w:rsidRDefault="00C91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D5105" w14:textId="11A991C8" w:rsidR="0099629D" w:rsidRPr="001248A3" w:rsidRDefault="00292B3A">
    <w:pPr>
      <w:pStyle w:val="Porat"/>
      <w:jc w:val="right"/>
      <w:rPr>
        <w:sz w:val="10"/>
        <w:szCs w:val="10"/>
      </w:rPr>
    </w:pPr>
    <w:r w:rsidRPr="00122A31">
      <w:rPr>
        <w:sz w:val="10"/>
        <w:szCs w:val="10"/>
      </w:rPr>
      <w:fldChar w:fldCharType="begin"/>
    </w:r>
    <w:r w:rsidRPr="001248A3">
      <w:rPr>
        <w:sz w:val="10"/>
        <w:szCs w:val="10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DD0339" w:rsidRPr="001248A3">
      <w:rPr>
        <w:noProof/>
        <w:sz w:val="10"/>
        <w:szCs w:val="10"/>
      </w:rPr>
      <w:t>C:\Users\jsneideraitiene\Desktop\Teikimas d</w:t>
    </w:r>
    <w:r w:rsidR="00DD0339" w:rsidRPr="001248A3">
      <w:rPr>
        <w:rFonts w:hint="eastAsia"/>
        <w:noProof/>
        <w:sz w:val="10"/>
        <w:szCs w:val="10"/>
      </w:rPr>
      <w:t>ė</w:t>
    </w:r>
    <w:r w:rsidR="00DD0339" w:rsidRPr="001248A3">
      <w:rPr>
        <w:noProof/>
        <w:sz w:val="10"/>
        <w:szCs w:val="10"/>
      </w:rPr>
      <w:t>l vicemer</w:t>
    </w:r>
    <w:r w:rsidR="00DD0339" w:rsidRPr="001248A3">
      <w:rPr>
        <w:rFonts w:hint="eastAsia"/>
        <w:noProof/>
        <w:sz w:val="10"/>
        <w:szCs w:val="10"/>
      </w:rPr>
      <w:t>ų</w:t>
    </w:r>
    <w:r w:rsidR="00DD0339" w:rsidRPr="001248A3">
      <w:rPr>
        <w:noProof/>
        <w:sz w:val="10"/>
        <w:szCs w:val="10"/>
      </w:rPr>
      <w:t>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EDDFC" w14:textId="77777777" w:rsidR="00C91567" w:rsidRDefault="00C91567">
      <w:r>
        <w:separator/>
      </w:r>
    </w:p>
  </w:footnote>
  <w:footnote w:type="continuationSeparator" w:id="0">
    <w:p w14:paraId="67132D4D" w14:textId="77777777" w:rsidR="00C91567" w:rsidRDefault="00C91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D2AC7"/>
    <w:rsid w:val="000D4001"/>
    <w:rsid w:val="000D64BF"/>
    <w:rsid w:val="000E742E"/>
    <w:rsid w:val="00122A31"/>
    <w:rsid w:val="001248A3"/>
    <w:rsid w:val="001277F3"/>
    <w:rsid w:val="00145B33"/>
    <w:rsid w:val="00146E5A"/>
    <w:rsid w:val="00150154"/>
    <w:rsid w:val="001750B1"/>
    <w:rsid w:val="001B715A"/>
    <w:rsid w:val="001D2024"/>
    <w:rsid w:val="001F7223"/>
    <w:rsid w:val="001F7C5A"/>
    <w:rsid w:val="00200A28"/>
    <w:rsid w:val="00206104"/>
    <w:rsid w:val="0021201E"/>
    <w:rsid w:val="00242B12"/>
    <w:rsid w:val="00254168"/>
    <w:rsid w:val="00256DCA"/>
    <w:rsid w:val="0027496B"/>
    <w:rsid w:val="00292B3A"/>
    <w:rsid w:val="002A15E3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51C0"/>
    <w:rsid w:val="003728C7"/>
    <w:rsid w:val="00397AAA"/>
    <w:rsid w:val="003A2C07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A5493"/>
    <w:rsid w:val="005C5473"/>
    <w:rsid w:val="005C786E"/>
    <w:rsid w:val="005E150F"/>
    <w:rsid w:val="005E6714"/>
    <w:rsid w:val="00604F8B"/>
    <w:rsid w:val="00615CE1"/>
    <w:rsid w:val="006274B9"/>
    <w:rsid w:val="00652292"/>
    <w:rsid w:val="00655918"/>
    <w:rsid w:val="00657840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5D91"/>
    <w:rsid w:val="00C43C76"/>
    <w:rsid w:val="00C66D0A"/>
    <w:rsid w:val="00C77F3C"/>
    <w:rsid w:val="00C91567"/>
    <w:rsid w:val="00C9402B"/>
    <w:rsid w:val="00CA2005"/>
    <w:rsid w:val="00CA5A6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E7BD2"/>
    <w:rsid w:val="00E07FE1"/>
    <w:rsid w:val="00E32625"/>
    <w:rsid w:val="00E55706"/>
    <w:rsid w:val="00E63890"/>
    <w:rsid w:val="00E9511F"/>
    <w:rsid w:val="00EA46ED"/>
    <w:rsid w:val="00EB16BB"/>
    <w:rsid w:val="00EB193D"/>
    <w:rsid w:val="00EB55AD"/>
    <w:rsid w:val="00EC4F42"/>
    <w:rsid w:val="00ED234C"/>
    <w:rsid w:val="00ED3B51"/>
    <w:rsid w:val="00ED3C3C"/>
    <w:rsid w:val="00EE5582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9191D"/>
    <w:rsid w:val="00F95C35"/>
    <w:rsid w:val="00FA10D8"/>
    <w:rsid w:val="00FB15C9"/>
    <w:rsid w:val="00FB4338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127</Words>
  <Characters>920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4</cp:revision>
  <cp:lastPrinted>2023-04-28T04:53:00Z</cp:lastPrinted>
  <dcterms:created xsi:type="dcterms:W3CDTF">2024-04-08T08:51:00Z</dcterms:created>
  <dcterms:modified xsi:type="dcterms:W3CDTF">2024-04-08T10:50:00Z</dcterms:modified>
</cp:coreProperties>
</file>