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257328C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F02015A" w14:textId="77777777" w:rsidR="005744C8" w:rsidRDefault="00BE6D25" w:rsidP="005744C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5744C8">
        <w:rPr>
          <w:rFonts w:ascii="Times New Roman" w:hAnsi="Times New Roman"/>
          <w:b/>
        </w:rPr>
        <w:t>BIUDŽETO ASIGNAVIMŲ VALDYTOJO ASIGNAVIMŲ PLANŲ PASKIRSTYMO KEITIMO</w:t>
      </w:r>
    </w:p>
    <w:p w14:paraId="731CE6BC" w14:textId="3AFACC56" w:rsidR="00DD47CE" w:rsidRDefault="00DD47C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180A419A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E6064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FA462D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151FED">
        <w:rPr>
          <w:rFonts w:ascii="Times New Roman" w:hAnsi="Times New Roman"/>
        </w:rPr>
        <w:t xml:space="preserve"> AG-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89049FC" w14:textId="448C549F" w:rsidR="005744C8" w:rsidRPr="00330759" w:rsidRDefault="005744C8" w:rsidP="005744C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Šakių rajono savivaldybės administracijos nuostatų, patvirtintų rajono savivaldybės tarybos 20</w:t>
      </w:r>
      <w:r w:rsidR="003C0DC1">
        <w:rPr>
          <w:rFonts w:ascii="Times New Roman" w:hAnsi="Times New Roman"/>
        </w:rPr>
        <w:t>2</w:t>
      </w:r>
      <w:r w:rsidR="007F0BA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F0BA4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</w:t>
      </w:r>
      <w:r w:rsidR="007F0BA4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d. sprendimu Nr. T-</w:t>
      </w:r>
      <w:r w:rsidR="007F0BA4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patvirtinimo“, 2</w:t>
      </w:r>
      <w:r w:rsidR="007F0BA4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 w:rsidR="003C0DC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papunkčiu,</w:t>
      </w:r>
    </w:p>
    <w:p w14:paraId="52733857" w14:textId="77777777" w:rsidR="005744C8" w:rsidRDefault="005744C8" w:rsidP="005744C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>k e i č i u  biudžeto asignavimų valdytojo asignavimų planų paskirstymą (forma pridedama).</w:t>
      </w:r>
    </w:p>
    <w:p w14:paraId="4C79DA3C" w14:textId="3DFB9BAE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B60955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1046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162CD70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7042B6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BBC383A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EC5E982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99BCAEF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8C52132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D9743FE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185664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3B7227B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3B28E9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41522C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E30F2C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1698562E" w:rsidR="00434111" w:rsidRPr="00604392" w:rsidRDefault="0060439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 w:rsidR="000E50C9"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</w:rPr>
        <w:t xml:space="preserve">                                         Vytautas Ižganaitis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C30CA2">
        <w:rPr>
          <w:rFonts w:ascii="Times New Roman" w:hAnsi="Times New Roman"/>
          <w:szCs w:val="24"/>
        </w:rPr>
        <w:t xml:space="preserve">    </w:t>
      </w:r>
      <w:r w:rsidR="00434111" w:rsidRPr="005D72B6">
        <w:rPr>
          <w:rFonts w:ascii="Times New Roman" w:hAnsi="Times New Roman"/>
          <w:szCs w:val="24"/>
        </w:rPr>
        <w:tab/>
      </w:r>
      <w:r w:rsidR="00434111" w:rsidRPr="005D72B6">
        <w:rPr>
          <w:rFonts w:ascii="Times New Roman" w:hAnsi="Times New Roman"/>
          <w:szCs w:val="24"/>
        </w:rPr>
        <w:tab/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4962459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516DB001"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DC7BBB1" w14:textId="6C6E7009" w:rsidR="00434111" w:rsidRDefault="005744C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Apskaitos skyriaus v</w:t>
      </w:r>
      <w:r w:rsidR="00F90081">
        <w:rPr>
          <w:rFonts w:ascii="Times New Roman" w:hAnsi="Times New Roman"/>
          <w:szCs w:val="24"/>
        </w:rPr>
        <w:t>edėja</w:t>
      </w:r>
    </w:p>
    <w:p w14:paraId="02786373" w14:textId="612ED9F1" w:rsidR="00434111" w:rsidRDefault="00434111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7B9CDA9F" w:rsidR="00434111" w:rsidRDefault="00F9008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Vitalija </w:t>
      </w:r>
      <w:r w:rsidR="00A37C80">
        <w:rPr>
          <w:rFonts w:ascii="Times New Roman" w:hAnsi="Times New Roman"/>
          <w:szCs w:val="24"/>
        </w:rPr>
        <w:t>T</w:t>
      </w:r>
      <w:r>
        <w:rPr>
          <w:rFonts w:ascii="Times New Roman" w:hAnsi="Times New Roman"/>
          <w:szCs w:val="24"/>
        </w:rPr>
        <w:t>umienė</w:t>
      </w:r>
    </w:p>
    <w:p w14:paraId="151E5C84" w14:textId="08DD1B76" w:rsidR="001D38EF" w:rsidRPr="00434111" w:rsidRDefault="005744C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20FE5">
        <w:rPr>
          <w:rFonts w:ascii="Times New Roman" w:hAnsi="Times New Roman"/>
          <w:szCs w:val="24"/>
        </w:rPr>
        <w:t>3-</w:t>
      </w:r>
      <w:r w:rsidR="00E60647">
        <w:rPr>
          <w:rFonts w:ascii="Times New Roman" w:hAnsi="Times New Roman"/>
          <w:szCs w:val="24"/>
        </w:rPr>
        <w:t>0</w:t>
      </w:r>
      <w:r w:rsidR="00FA462D">
        <w:rPr>
          <w:rFonts w:ascii="Times New Roman" w:hAnsi="Times New Roman"/>
          <w:szCs w:val="24"/>
        </w:rPr>
        <w:t>4-1</w:t>
      </w:r>
      <w:r w:rsidR="00443080">
        <w:rPr>
          <w:rFonts w:ascii="Times New Roman" w:hAnsi="Times New Roman"/>
          <w:szCs w:val="24"/>
        </w:rPr>
        <w:t>9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A46E7" w14:textId="77777777" w:rsidR="00825FA4" w:rsidRDefault="00825FA4">
      <w:r>
        <w:separator/>
      </w:r>
    </w:p>
  </w:endnote>
  <w:endnote w:type="continuationSeparator" w:id="0">
    <w:p w14:paraId="3147EEC2" w14:textId="77777777" w:rsidR="00825FA4" w:rsidRDefault="0082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A26064" w14:textId="77777777" w:rsidR="00825FA4" w:rsidRDefault="00825FA4">
      <w:r>
        <w:separator/>
      </w:r>
    </w:p>
  </w:footnote>
  <w:footnote w:type="continuationSeparator" w:id="0">
    <w:p w14:paraId="1D909E73" w14:textId="77777777" w:rsidR="00825FA4" w:rsidRDefault="00825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F72"/>
    <w:rsid w:val="0002139F"/>
    <w:rsid w:val="00027177"/>
    <w:rsid w:val="00030137"/>
    <w:rsid w:val="000669AA"/>
    <w:rsid w:val="000714CD"/>
    <w:rsid w:val="00075018"/>
    <w:rsid w:val="00082474"/>
    <w:rsid w:val="00096B14"/>
    <w:rsid w:val="000E50C9"/>
    <w:rsid w:val="000E5D2A"/>
    <w:rsid w:val="000F7102"/>
    <w:rsid w:val="00107138"/>
    <w:rsid w:val="00111573"/>
    <w:rsid w:val="00117499"/>
    <w:rsid w:val="00132925"/>
    <w:rsid w:val="001468A4"/>
    <w:rsid w:val="00151FED"/>
    <w:rsid w:val="00155F23"/>
    <w:rsid w:val="001C6E94"/>
    <w:rsid w:val="001D38EF"/>
    <w:rsid w:val="001E7250"/>
    <w:rsid w:val="00205FE3"/>
    <w:rsid w:val="00216A95"/>
    <w:rsid w:val="00225E33"/>
    <w:rsid w:val="0025019B"/>
    <w:rsid w:val="0027139E"/>
    <w:rsid w:val="002765E4"/>
    <w:rsid w:val="00286DEB"/>
    <w:rsid w:val="0028720A"/>
    <w:rsid w:val="00297192"/>
    <w:rsid w:val="002D3ABC"/>
    <w:rsid w:val="002D7126"/>
    <w:rsid w:val="002F7529"/>
    <w:rsid w:val="00307C91"/>
    <w:rsid w:val="00313CF0"/>
    <w:rsid w:val="00327EDC"/>
    <w:rsid w:val="003372DA"/>
    <w:rsid w:val="00342E29"/>
    <w:rsid w:val="00343E22"/>
    <w:rsid w:val="00354463"/>
    <w:rsid w:val="003546EE"/>
    <w:rsid w:val="003558D8"/>
    <w:rsid w:val="00361D21"/>
    <w:rsid w:val="00366B8A"/>
    <w:rsid w:val="00384E0D"/>
    <w:rsid w:val="003A0C31"/>
    <w:rsid w:val="003A72E7"/>
    <w:rsid w:val="003B2F11"/>
    <w:rsid w:val="003C0DC1"/>
    <w:rsid w:val="003F3EC6"/>
    <w:rsid w:val="003F491F"/>
    <w:rsid w:val="00431401"/>
    <w:rsid w:val="00434111"/>
    <w:rsid w:val="00435ADB"/>
    <w:rsid w:val="004421F1"/>
    <w:rsid w:val="00443080"/>
    <w:rsid w:val="0045694B"/>
    <w:rsid w:val="00460821"/>
    <w:rsid w:val="004620BA"/>
    <w:rsid w:val="0047035E"/>
    <w:rsid w:val="00481CB6"/>
    <w:rsid w:val="0049794B"/>
    <w:rsid w:val="004A0D84"/>
    <w:rsid w:val="004E298C"/>
    <w:rsid w:val="004E5E0D"/>
    <w:rsid w:val="004E7DCF"/>
    <w:rsid w:val="00512678"/>
    <w:rsid w:val="00520319"/>
    <w:rsid w:val="00520FE5"/>
    <w:rsid w:val="00521D86"/>
    <w:rsid w:val="005256A3"/>
    <w:rsid w:val="005257D4"/>
    <w:rsid w:val="0056339A"/>
    <w:rsid w:val="005744C8"/>
    <w:rsid w:val="00583E25"/>
    <w:rsid w:val="005C0154"/>
    <w:rsid w:val="005D0920"/>
    <w:rsid w:val="005D3CF0"/>
    <w:rsid w:val="005D451C"/>
    <w:rsid w:val="005E4625"/>
    <w:rsid w:val="005F4C8F"/>
    <w:rsid w:val="00604392"/>
    <w:rsid w:val="00610881"/>
    <w:rsid w:val="00652704"/>
    <w:rsid w:val="006639C9"/>
    <w:rsid w:val="00665AEF"/>
    <w:rsid w:val="00672310"/>
    <w:rsid w:val="00682E13"/>
    <w:rsid w:val="00691E0A"/>
    <w:rsid w:val="006C055D"/>
    <w:rsid w:val="006E163F"/>
    <w:rsid w:val="006E49D8"/>
    <w:rsid w:val="0070001E"/>
    <w:rsid w:val="00707701"/>
    <w:rsid w:val="00727FF4"/>
    <w:rsid w:val="00744441"/>
    <w:rsid w:val="00762785"/>
    <w:rsid w:val="00765E23"/>
    <w:rsid w:val="007A0B03"/>
    <w:rsid w:val="007B28BA"/>
    <w:rsid w:val="007C5707"/>
    <w:rsid w:val="007F0BA4"/>
    <w:rsid w:val="008019F4"/>
    <w:rsid w:val="00825FA4"/>
    <w:rsid w:val="00831C44"/>
    <w:rsid w:val="0084511F"/>
    <w:rsid w:val="00845B9F"/>
    <w:rsid w:val="00846539"/>
    <w:rsid w:val="00860B8B"/>
    <w:rsid w:val="008610A5"/>
    <w:rsid w:val="008C1B78"/>
    <w:rsid w:val="008E42D5"/>
    <w:rsid w:val="008E6796"/>
    <w:rsid w:val="008F4809"/>
    <w:rsid w:val="009122FA"/>
    <w:rsid w:val="00912656"/>
    <w:rsid w:val="00917A76"/>
    <w:rsid w:val="00924185"/>
    <w:rsid w:val="00952AFE"/>
    <w:rsid w:val="0098205C"/>
    <w:rsid w:val="009B57C3"/>
    <w:rsid w:val="009C0D47"/>
    <w:rsid w:val="009C4B60"/>
    <w:rsid w:val="009C4EAB"/>
    <w:rsid w:val="009E0EB9"/>
    <w:rsid w:val="009F065C"/>
    <w:rsid w:val="009F07A4"/>
    <w:rsid w:val="00A1391E"/>
    <w:rsid w:val="00A16C58"/>
    <w:rsid w:val="00A1728A"/>
    <w:rsid w:val="00A318CE"/>
    <w:rsid w:val="00A37C80"/>
    <w:rsid w:val="00A4089C"/>
    <w:rsid w:val="00A61706"/>
    <w:rsid w:val="00A65EAA"/>
    <w:rsid w:val="00A82BE7"/>
    <w:rsid w:val="00A837A6"/>
    <w:rsid w:val="00A84C95"/>
    <w:rsid w:val="00A94363"/>
    <w:rsid w:val="00AA742A"/>
    <w:rsid w:val="00AB4648"/>
    <w:rsid w:val="00AE7378"/>
    <w:rsid w:val="00B212E5"/>
    <w:rsid w:val="00B47F03"/>
    <w:rsid w:val="00B75F85"/>
    <w:rsid w:val="00B972A3"/>
    <w:rsid w:val="00BD570E"/>
    <w:rsid w:val="00BE1E33"/>
    <w:rsid w:val="00BE4C6A"/>
    <w:rsid w:val="00BE6D25"/>
    <w:rsid w:val="00C027F4"/>
    <w:rsid w:val="00C07F4D"/>
    <w:rsid w:val="00C2225A"/>
    <w:rsid w:val="00C228FB"/>
    <w:rsid w:val="00C27058"/>
    <w:rsid w:val="00C30CA2"/>
    <w:rsid w:val="00C50A3A"/>
    <w:rsid w:val="00C6034D"/>
    <w:rsid w:val="00C67B44"/>
    <w:rsid w:val="00C8039E"/>
    <w:rsid w:val="00C807AB"/>
    <w:rsid w:val="00C838D9"/>
    <w:rsid w:val="00C84A75"/>
    <w:rsid w:val="00C921BD"/>
    <w:rsid w:val="00CA67DC"/>
    <w:rsid w:val="00CA6ECE"/>
    <w:rsid w:val="00CA7D4B"/>
    <w:rsid w:val="00CD7AE6"/>
    <w:rsid w:val="00CE0491"/>
    <w:rsid w:val="00CE2719"/>
    <w:rsid w:val="00D03174"/>
    <w:rsid w:val="00D1405B"/>
    <w:rsid w:val="00D41D28"/>
    <w:rsid w:val="00D44A84"/>
    <w:rsid w:val="00DB1849"/>
    <w:rsid w:val="00DC21E6"/>
    <w:rsid w:val="00DD47CE"/>
    <w:rsid w:val="00DE1A2C"/>
    <w:rsid w:val="00E00AFC"/>
    <w:rsid w:val="00E12791"/>
    <w:rsid w:val="00E40154"/>
    <w:rsid w:val="00E419E8"/>
    <w:rsid w:val="00E53AA7"/>
    <w:rsid w:val="00E60647"/>
    <w:rsid w:val="00E741A6"/>
    <w:rsid w:val="00E75D27"/>
    <w:rsid w:val="00E83741"/>
    <w:rsid w:val="00E918BB"/>
    <w:rsid w:val="00EA1998"/>
    <w:rsid w:val="00EC3CAE"/>
    <w:rsid w:val="00ED113F"/>
    <w:rsid w:val="00EE1844"/>
    <w:rsid w:val="00EE2CE3"/>
    <w:rsid w:val="00EF19BA"/>
    <w:rsid w:val="00EF777F"/>
    <w:rsid w:val="00F00426"/>
    <w:rsid w:val="00F01EF6"/>
    <w:rsid w:val="00F0724E"/>
    <w:rsid w:val="00F1669E"/>
    <w:rsid w:val="00F16F39"/>
    <w:rsid w:val="00F336CB"/>
    <w:rsid w:val="00F60E58"/>
    <w:rsid w:val="00F65D6F"/>
    <w:rsid w:val="00F90081"/>
    <w:rsid w:val="00FA462D"/>
    <w:rsid w:val="00FB1B6A"/>
    <w:rsid w:val="00FB3B35"/>
    <w:rsid w:val="00FC39E6"/>
    <w:rsid w:val="00FD702A"/>
    <w:rsid w:val="00FD7E0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728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Vitalija Tumienė</cp:lastModifiedBy>
  <cp:revision>2</cp:revision>
  <cp:lastPrinted>2001-05-23T08:36:00Z</cp:lastPrinted>
  <dcterms:created xsi:type="dcterms:W3CDTF">2024-04-19T11:58:00Z</dcterms:created>
  <dcterms:modified xsi:type="dcterms:W3CDTF">2024-04-19T11:58:00Z</dcterms:modified>
</cp:coreProperties>
</file>