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0015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D0E5A18" wp14:editId="256A7ED9">
            <wp:extent cx="542925" cy="609600"/>
            <wp:effectExtent l="0" t="0" r="9525" b="762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05B6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33718BB" w14:textId="77777777" w:rsidR="00C95382" w:rsidRPr="00C95382" w:rsidRDefault="00C95382" w:rsidP="00C95382">
      <w:pPr>
        <w:jc w:val="center"/>
        <w:rPr>
          <w:rFonts w:ascii="Times New Roman" w:hAnsi="Times New Roman"/>
          <w:b/>
        </w:rPr>
      </w:pPr>
      <w:r w:rsidRPr="00C95382">
        <w:rPr>
          <w:rFonts w:ascii="Times New Roman" w:hAnsi="Times New Roman"/>
          <w:b/>
        </w:rPr>
        <w:t>ŠAKIŲ RAJONO SAVIVALDYBĖS MERAS</w:t>
      </w:r>
    </w:p>
    <w:p w14:paraId="23BCAA0F" w14:textId="77777777" w:rsidR="00C95382" w:rsidRPr="00C95382" w:rsidRDefault="00C95382" w:rsidP="00C95382">
      <w:pPr>
        <w:jc w:val="center"/>
        <w:rPr>
          <w:rFonts w:ascii="Times New Roman" w:hAnsi="Times New Roman"/>
          <w:b/>
        </w:rPr>
      </w:pPr>
    </w:p>
    <w:p w14:paraId="7FEED942" w14:textId="3CC34C95" w:rsidR="00C95382" w:rsidRPr="00C95382" w:rsidRDefault="00C95382" w:rsidP="00C95382">
      <w:pPr>
        <w:jc w:val="center"/>
        <w:rPr>
          <w:rFonts w:ascii="Times New Roman" w:hAnsi="Times New Roman"/>
          <w:b/>
          <w:bCs/>
        </w:rPr>
      </w:pPr>
      <w:r w:rsidRPr="00C95382">
        <w:rPr>
          <w:rFonts w:ascii="Times New Roman" w:hAnsi="Times New Roman"/>
          <w:b/>
          <w:bCs/>
        </w:rPr>
        <w:t>POTVARKIS</w:t>
      </w:r>
    </w:p>
    <w:p w14:paraId="415E56D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4456CDD" w14:textId="5110228A" w:rsidR="00E02536" w:rsidRDefault="00E02536" w:rsidP="00C9538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 w:rsidR="00C95382" w:rsidRPr="00C95382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EC0BDE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C95382" w:rsidRPr="00C95382">
        <w:rPr>
          <w:rFonts w:ascii="Times New Roman" w:hAnsi="Times New Roman"/>
          <w:b/>
          <w:szCs w:val="24"/>
        </w:rPr>
        <w:t>VISUOMENĖS SVEIKATOS RĖMIMO SPECIALIOSIOS PROGRAMOS</w:t>
      </w:r>
      <w:r>
        <w:rPr>
          <w:rFonts w:ascii="Times New Roman" w:hAnsi="Times New Roman"/>
          <w:b/>
        </w:rPr>
        <w:t xml:space="preserve"> PROJEKTŲ VERTINIMO KOMISIJOS SUDARYMO</w:t>
      </w:r>
    </w:p>
    <w:p w14:paraId="666E2AFB" w14:textId="77777777" w:rsidR="00E02536" w:rsidRPr="002D350C" w:rsidRDefault="00E02536" w:rsidP="00E025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B73D114" w14:textId="587C5F6A" w:rsidR="00E02536" w:rsidRPr="002D350C" w:rsidRDefault="00C95382" w:rsidP="00C9538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 m. balandžio 1</w:t>
      </w:r>
      <w:r w:rsidR="00A40BC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d.</w:t>
      </w:r>
      <w:r w:rsidR="001A127A">
        <w:rPr>
          <w:rFonts w:ascii="Times New Roman" w:hAnsi="Times New Roman"/>
          <w:szCs w:val="24"/>
        </w:rPr>
        <w:t xml:space="preserve"> </w:t>
      </w:r>
      <w:r w:rsidR="00E02536" w:rsidRPr="002D350C">
        <w:rPr>
          <w:rFonts w:ascii="Times New Roman" w:hAnsi="Times New Roman"/>
          <w:szCs w:val="24"/>
        </w:rPr>
        <w:t>Nr.</w:t>
      </w:r>
      <w:r w:rsidR="006E3ACC">
        <w:rPr>
          <w:rFonts w:ascii="Times New Roman" w:hAnsi="Times New Roman"/>
          <w:szCs w:val="24"/>
        </w:rPr>
        <w:t xml:space="preserve"> </w:t>
      </w:r>
      <w:r w:rsidRPr="00C95382">
        <w:rPr>
          <w:rFonts w:ascii="Times New Roman" w:hAnsi="Times New Roman"/>
          <w:szCs w:val="24"/>
        </w:rPr>
        <w:t>MT</w:t>
      </w:r>
      <w:r w:rsidR="006E3ACC">
        <w:rPr>
          <w:rFonts w:ascii="Times New Roman" w:hAnsi="Times New Roman"/>
          <w:szCs w:val="24"/>
        </w:rPr>
        <w:t>-</w:t>
      </w:r>
    </w:p>
    <w:p w14:paraId="530F077D" w14:textId="527C3014" w:rsidR="00E02536" w:rsidRDefault="00E02536" w:rsidP="00C95382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029F19CF" w14:textId="77777777" w:rsidR="00E02536" w:rsidRPr="002D350C" w:rsidRDefault="00E02536" w:rsidP="00E02536">
      <w:pPr>
        <w:rPr>
          <w:szCs w:val="24"/>
        </w:rPr>
      </w:pPr>
    </w:p>
    <w:p w14:paraId="2CADD40C" w14:textId="47CE2E99" w:rsidR="006E3ACC" w:rsidRPr="003633A3" w:rsidRDefault="00E02536" w:rsidP="00557307">
      <w:pPr>
        <w:tabs>
          <w:tab w:val="left" w:pos="1242"/>
        </w:tabs>
        <w:jc w:val="both"/>
        <w:rPr>
          <w:rFonts w:ascii="Times New Roman" w:hAnsi="Times New Roman"/>
          <w:bCs/>
          <w:szCs w:val="24"/>
        </w:rPr>
      </w:pPr>
      <w:r w:rsidRPr="005B62F7">
        <w:rPr>
          <w:szCs w:val="24"/>
        </w:rPr>
        <w:t xml:space="preserve">              </w:t>
      </w:r>
      <w:r w:rsidR="00C45E3C" w:rsidRPr="00C45E3C">
        <w:rPr>
          <w:szCs w:val="24"/>
        </w:rPr>
        <w:t>Vadovaudamasi Lietuvos Respublikos vietos savivaldos 25 straipsnio 5 punktu</w:t>
      </w:r>
      <w:r w:rsidR="00C45E3C">
        <w:rPr>
          <w:szCs w:val="24"/>
        </w:rPr>
        <w:t>,</w:t>
      </w:r>
      <w:r w:rsidR="00C45E3C" w:rsidRPr="00C45E3C">
        <w:rPr>
          <w:b/>
          <w:color w:val="000000" w:themeColor="text1"/>
        </w:rPr>
        <w:t xml:space="preserve"> </w:t>
      </w:r>
      <w:r w:rsidR="00C45E3C">
        <w:rPr>
          <w:bCs/>
          <w:color w:val="000000" w:themeColor="text1"/>
        </w:rPr>
        <w:t>Š</w:t>
      </w:r>
      <w:r w:rsidR="00C45E3C" w:rsidRPr="00C45E3C">
        <w:rPr>
          <w:bCs/>
          <w:color w:val="000000" w:themeColor="text1"/>
        </w:rPr>
        <w:t>aki</w:t>
      </w:r>
      <w:r w:rsidR="00C45E3C" w:rsidRPr="00C45E3C">
        <w:rPr>
          <w:rFonts w:hint="eastAsia"/>
          <w:bCs/>
          <w:color w:val="000000" w:themeColor="text1"/>
        </w:rPr>
        <w:t>ų</w:t>
      </w:r>
      <w:r w:rsidR="00C45E3C" w:rsidRPr="00C45E3C">
        <w:rPr>
          <w:bCs/>
          <w:color w:val="000000" w:themeColor="text1"/>
        </w:rPr>
        <w:t xml:space="preserve"> rajono savivaldyb</w:t>
      </w:r>
      <w:r w:rsidR="00C45E3C" w:rsidRPr="00C45E3C">
        <w:rPr>
          <w:rFonts w:hint="eastAsia"/>
          <w:bCs/>
          <w:color w:val="000000" w:themeColor="text1"/>
        </w:rPr>
        <w:t>ė</w:t>
      </w:r>
      <w:r w:rsidR="00C45E3C" w:rsidRPr="00C45E3C">
        <w:rPr>
          <w:bCs/>
          <w:color w:val="000000" w:themeColor="text1"/>
        </w:rPr>
        <w:t>s visuomen</w:t>
      </w:r>
      <w:r w:rsidR="00C45E3C" w:rsidRPr="00C45E3C">
        <w:rPr>
          <w:rFonts w:hint="eastAsia"/>
          <w:bCs/>
          <w:color w:val="000000" w:themeColor="text1"/>
        </w:rPr>
        <w:t>ė</w:t>
      </w:r>
      <w:r w:rsidR="00C45E3C" w:rsidRPr="00C45E3C">
        <w:rPr>
          <w:bCs/>
          <w:color w:val="000000" w:themeColor="text1"/>
        </w:rPr>
        <w:t>s sveikatos r</w:t>
      </w:r>
      <w:r w:rsidR="00C45E3C" w:rsidRPr="00C45E3C">
        <w:rPr>
          <w:rFonts w:hint="eastAsia"/>
          <w:bCs/>
          <w:color w:val="000000" w:themeColor="text1"/>
        </w:rPr>
        <w:t>ė</w:t>
      </w:r>
      <w:r w:rsidR="00C45E3C" w:rsidRPr="00C45E3C">
        <w:rPr>
          <w:bCs/>
          <w:color w:val="000000" w:themeColor="text1"/>
        </w:rPr>
        <w:t>mimo specialiosios programos projekt</w:t>
      </w:r>
      <w:r w:rsidR="00C45E3C" w:rsidRPr="00C45E3C">
        <w:rPr>
          <w:rFonts w:hint="eastAsia"/>
          <w:bCs/>
          <w:color w:val="000000" w:themeColor="text1"/>
        </w:rPr>
        <w:t>ų</w:t>
      </w:r>
      <w:r w:rsidR="00C45E3C" w:rsidRPr="00C45E3C">
        <w:rPr>
          <w:bCs/>
          <w:color w:val="000000" w:themeColor="text1"/>
        </w:rPr>
        <w:t xml:space="preserve"> konkurso organizavimo ir finansavimo</w:t>
      </w:r>
      <w:r w:rsidR="00C45E3C" w:rsidRPr="00C45E3C">
        <w:rPr>
          <w:szCs w:val="24"/>
        </w:rPr>
        <w:t xml:space="preserve"> </w:t>
      </w:r>
      <w:r w:rsidRPr="005B62F7">
        <w:rPr>
          <w:rFonts w:ascii="Times New Roman" w:hAnsi="Times New Roman"/>
          <w:szCs w:val="24"/>
        </w:rPr>
        <w:t>tvarkos apraš</w:t>
      </w:r>
      <w:r w:rsidR="00862A71">
        <w:rPr>
          <w:rFonts w:ascii="Times New Roman" w:hAnsi="Times New Roman"/>
          <w:szCs w:val="24"/>
        </w:rPr>
        <w:t>o</w:t>
      </w:r>
      <w:r w:rsidRPr="005B62F7">
        <w:rPr>
          <w:rFonts w:ascii="Times New Roman" w:hAnsi="Times New Roman"/>
          <w:szCs w:val="24"/>
        </w:rPr>
        <w:t>, patvirtint</w:t>
      </w:r>
      <w:r w:rsidR="00862A71">
        <w:rPr>
          <w:rFonts w:ascii="Times New Roman" w:hAnsi="Times New Roman"/>
          <w:szCs w:val="24"/>
        </w:rPr>
        <w:t>o</w:t>
      </w:r>
      <w:r w:rsidRPr="005B62F7">
        <w:rPr>
          <w:rFonts w:ascii="Times New Roman" w:hAnsi="Times New Roman"/>
          <w:szCs w:val="24"/>
        </w:rPr>
        <w:t xml:space="preserve"> Šakių rajono savivaldybės tarybos </w:t>
      </w:r>
      <w:r w:rsidR="00C45E3C" w:rsidRPr="00C45E3C">
        <w:rPr>
          <w:rFonts w:ascii="Times New Roman" w:hAnsi="Times New Roman"/>
          <w:szCs w:val="24"/>
        </w:rPr>
        <w:t>2023 m. spalio 20 d. sprendimu Nr. T-313</w:t>
      </w:r>
      <w:r w:rsidR="00C45E3C">
        <w:rPr>
          <w:rFonts w:ascii="Times New Roman" w:hAnsi="Times New Roman"/>
          <w:szCs w:val="24"/>
        </w:rPr>
        <w:t xml:space="preserve"> </w:t>
      </w:r>
      <w:r w:rsidR="008B2F28">
        <w:rPr>
          <w:rFonts w:ascii="Times New Roman" w:hAnsi="Times New Roman"/>
          <w:szCs w:val="24"/>
        </w:rPr>
        <w:t>„</w:t>
      </w:r>
      <w:r w:rsidR="00C45E3C">
        <w:rPr>
          <w:rFonts w:ascii="Times New Roman" w:hAnsi="Times New Roman"/>
          <w:bCs/>
          <w:szCs w:val="24"/>
        </w:rPr>
        <w:t>D</w:t>
      </w:r>
      <w:r w:rsidR="00C45E3C" w:rsidRPr="00C45E3C">
        <w:rPr>
          <w:rFonts w:ascii="Times New Roman" w:hAnsi="Times New Roman"/>
          <w:bCs/>
          <w:szCs w:val="24"/>
        </w:rPr>
        <w:t xml:space="preserve">ėl </w:t>
      </w:r>
      <w:r w:rsidR="008B2F28">
        <w:rPr>
          <w:rFonts w:ascii="Times New Roman" w:hAnsi="Times New Roman"/>
          <w:bCs/>
          <w:szCs w:val="24"/>
        </w:rPr>
        <w:t>Š</w:t>
      </w:r>
      <w:r w:rsidR="00C45E3C" w:rsidRPr="00C45E3C">
        <w:rPr>
          <w:rFonts w:ascii="Times New Roman" w:hAnsi="Times New Roman"/>
          <w:bCs/>
          <w:szCs w:val="24"/>
        </w:rPr>
        <w:t>akių rajono savivaldybės visuomenės sveikatos rėmimo specialiosios programos projektų konkurso organizavimo ir finansavimo tvarkos aprašo patvirtinimo</w:t>
      </w:r>
      <w:r w:rsidR="008B2F28">
        <w:rPr>
          <w:rFonts w:ascii="Times New Roman" w:hAnsi="Times New Roman"/>
          <w:bCs/>
          <w:szCs w:val="24"/>
        </w:rPr>
        <w:t>“</w:t>
      </w:r>
      <w:r w:rsidR="006E5FCD">
        <w:rPr>
          <w:rFonts w:ascii="Times New Roman" w:hAnsi="Times New Roman"/>
          <w:bCs/>
          <w:szCs w:val="24"/>
        </w:rPr>
        <w:t>,</w:t>
      </w:r>
      <w:r w:rsidR="003633A3">
        <w:rPr>
          <w:rFonts w:ascii="Times New Roman" w:hAnsi="Times New Roman"/>
          <w:bCs/>
          <w:szCs w:val="24"/>
        </w:rPr>
        <w:t xml:space="preserve"> </w:t>
      </w:r>
      <w:r w:rsidR="00C45E3C" w:rsidRPr="00C45E3C">
        <w:rPr>
          <w:rFonts w:ascii="Times New Roman" w:hAnsi="Times New Roman"/>
          <w:bCs/>
          <w:szCs w:val="24"/>
        </w:rPr>
        <w:t xml:space="preserve"> </w:t>
      </w:r>
      <w:r w:rsidR="003633A3">
        <w:rPr>
          <w:rFonts w:ascii="Times New Roman" w:hAnsi="Times New Roman"/>
          <w:szCs w:val="24"/>
        </w:rPr>
        <w:t>2</w:t>
      </w:r>
      <w:r w:rsidRPr="005B62F7">
        <w:rPr>
          <w:rFonts w:ascii="Times New Roman" w:hAnsi="Times New Roman"/>
          <w:szCs w:val="24"/>
        </w:rPr>
        <w:t>1 punktu ir</w:t>
      </w:r>
      <w:r w:rsidR="00557307">
        <w:rPr>
          <w:rFonts w:ascii="Times New Roman" w:hAnsi="Times New Roman"/>
          <w:szCs w:val="24"/>
        </w:rPr>
        <w:t xml:space="preserve"> </w:t>
      </w:r>
      <w:r w:rsidR="00557307" w:rsidRPr="00557307">
        <w:rPr>
          <w:rFonts w:ascii="Times New Roman" w:hAnsi="Times New Roman"/>
          <w:szCs w:val="24"/>
        </w:rPr>
        <w:t>Šakių rajono savivaldybės tarybos veiklos reglamento, patvirtinto Šakių rajono savivaldybės tarybos 2023 m. vasario 24 d. sprendimu Nr. T-80 ,,Dėl Šakių rajono savivaldybės tarybos veiklos reglamento patvirtinimo“, 19</w:t>
      </w:r>
      <w:r w:rsidR="00557307">
        <w:rPr>
          <w:rFonts w:ascii="Times New Roman" w:hAnsi="Times New Roman"/>
          <w:szCs w:val="24"/>
        </w:rPr>
        <w:t>3</w:t>
      </w:r>
      <w:r w:rsidR="00557307" w:rsidRPr="00557307">
        <w:rPr>
          <w:rFonts w:ascii="Times New Roman" w:hAnsi="Times New Roman"/>
          <w:szCs w:val="24"/>
        </w:rPr>
        <w:t xml:space="preserve"> punktu</w:t>
      </w:r>
      <w:r w:rsidR="00A40BCE">
        <w:rPr>
          <w:rFonts w:ascii="Times New Roman" w:hAnsi="Times New Roman"/>
          <w:szCs w:val="24"/>
        </w:rPr>
        <w:t>,</w:t>
      </w:r>
      <w:r w:rsidR="006E3ACC" w:rsidRPr="005B62F7">
        <w:rPr>
          <w:rFonts w:ascii="Times New Roman" w:hAnsi="Times New Roman"/>
          <w:szCs w:val="24"/>
        </w:rPr>
        <w:t xml:space="preserve">                              </w:t>
      </w:r>
    </w:p>
    <w:p w14:paraId="23AC8C88" w14:textId="4083B55D" w:rsidR="00E02536" w:rsidRPr="005B62F7" w:rsidRDefault="006E3ACC" w:rsidP="00173756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</w:t>
      </w:r>
      <w:r w:rsidR="00A40BCE">
        <w:rPr>
          <w:rFonts w:ascii="Times New Roman" w:hAnsi="Times New Roman"/>
          <w:szCs w:val="24"/>
        </w:rPr>
        <w:t>1.</w:t>
      </w:r>
      <w:r w:rsidRPr="005B62F7">
        <w:rPr>
          <w:rFonts w:ascii="Times New Roman" w:hAnsi="Times New Roman"/>
          <w:szCs w:val="24"/>
        </w:rPr>
        <w:t xml:space="preserve"> </w:t>
      </w:r>
      <w:r w:rsidR="00A40BCE">
        <w:rPr>
          <w:rFonts w:ascii="Times New Roman" w:hAnsi="Times New Roman"/>
          <w:szCs w:val="24"/>
        </w:rPr>
        <w:t>Sudarau</w:t>
      </w:r>
      <w:r w:rsidR="00E02536" w:rsidRPr="005B62F7">
        <w:rPr>
          <w:rFonts w:ascii="Times New Roman" w:hAnsi="Times New Roman"/>
          <w:szCs w:val="24"/>
        </w:rPr>
        <w:t xml:space="preserve"> </w:t>
      </w:r>
      <w:bookmarkStart w:id="0" w:name="_Hlk163738848"/>
      <w:r w:rsidR="00173756" w:rsidRPr="00173756">
        <w:rPr>
          <w:rFonts w:ascii="Times New Roman" w:hAnsi="Times New Roman"/>
          <w:szCs w:val="24"/>
        </w:rPr>
        <w:t xml:space="preserve">Šakių rajono savivaldybės visuomenės sveikatos rėmimo specialiosios programos projektų </w:t>
      </w:r>
      <w:r w:rsidR="00E02536" w:rsidRPr="005B62F7">
        <w:rPr>
          <w:rFonts w:ascii="Times New Roman" w:hAnsi="Times New Roman"/>
          <w:szCs w:val="24"/>
        </w:rPr>
        <w:t>vertinimo komisiją</w:t>
      </w:r>
      <w:bookmarkEnd w:id="0"/>
      <w:r w:rsidR="00E02536" w:rsidRPr="005B62F7">
        <w:rPr>
          <w:rFonts w:ascii="Times New Roman" w:hAnsi="Times New Roman"/>
          <w:szCs w:val="24"/>
        </w:rPr>
        <w:t>:</w:t>
      </w:r>
    </w:p>
    <w:p w14:paraId="2D98026B" w14:textId="441DC429" w:rsidR="00E02536" w:rsidRPr="005B62F7" w:rsidRDefault="00683CFE" w:rsidP="00C37833">
      <w:pPr>
        <w:ind w:left="3600" w:hanging="26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Ingrida Kasparavičienė</w:t>
      </w:r>
      <w:r w:rsidR="00C37833">
        <w:rPr>
          <w:rFonts w:ascii="Times New Roman" w:hAnsi="Times New Roman"/>
          <w:szCs w:val="24"/>
        </w:rPr>
        <w:t xml:space="preserve"> </w:t>
      </w:r>
      <w:r w:rsidR="00C37833">
        <w:rPr>
          <w:rFonts w:ascii="Times New Roman" w:hAnsi="Times New Roman"/>
          <w:szCs w:val="24"/>
        </w:rPr>
        <w:tab/>
        <w:t xml:space="preserve">–  </w:t>
      </w:r>
      <w:r w:rsidR="00E02536" w:rsidRPr="005B62F7">
        <w:rPr>
          <w:rFonts w:ascii="Times New Roman" w:hAnsi="Times New Roman"/>
          <w:szCs w:val="24"/>
        </w:rPr>
        <w:t>rajon</w:t>
      </w:r>
      <w:r w:rsidR="00045A19" w:rsidRPr="005B62F7">
        <w:rPr>
          <w:rFonts w:ascii="Times New Roman" w:hAnsi="Times New Roman"/>
          <w:szCs w:val="24"/>
        </w:rPr>
        <w:t>o savivaldybės administracijos</w:t>
      </w:r>
      <w:r w:rsidR="001B2BE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Švietimo, kultūros ir </w:t>
      </w:r>
      <w:r w:rsidR="00C37833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sporto skyriaus </w:t>
      </w:r>
      <w:r w:rsidR="00C75DC7">
        <w:rPr>
          <w:rFonts w:ascii="Times New Roman" w:hAnsi="Times New Roman"/>
          <w:szCs w:val="24"/>
        </w:rPr>
        <w:t xml:space="preserve">vyriausioji specialistė </w:t>
      </w:r>
      <w:r w:rsidR="00045A19" w:rsidRPr="005B62F7">
        <w:rPr>
          <w:rFonts w:ascii="Times New Roman" w:hAnsi="Times New Roman"/>
          <w:szCs w:val="24"/>
        </w:rPr>
        <w:t>(komisijos pirminink</w:t>
      </w:r>
      <w:r w:rsidR="00C75DC7">
        <w:rPr>
          <w:rFonts w:ascii="Times New Roman" w:hAnsi="Times New Roman"/>
          <w:szCs w:val="24"/>
        </w:rPr>
        <w:t>ė</w:t>
      </w:r>
      <w:r w:rsidR="00E02536" w:rsidRPr="005B62F7">
        <w:rPr>
          <w:rFonts w:ascii="Times New Roman" w:hAnsi="Times New Roman"/>
          <w:szCs w:val="24"/>
        </w:rPr>
        <w:t>);</w:t>
      </w:r>
    </w:p>
    <w:p w14:paraId="227736DF" w14:textId="4A19C1C2" w:rsidR="007F101C" w:rsidRDefault="007F101C" w:rsidP="00A40BCE">
      <w:pPr>
        <w:ind w:left="3600" w:hanging="26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Miglė Kriaučiūnienė</w:t>
      </w:r>
      <w:r w:rsidR="00C37833">
        <w:rPr>
          <w:rFonts w:ascii="Times New Roman" w:hAnsi="Times New Roman"/>
          <w:szCs w:val="24"/>
        </w:rPr>
        <w:t xml:space="preserve"> </w:t>
      </w:r>
      <w:r w:rsidR="00C37833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 xml:space="preserve"> </w:t>
      </w:r>
      <w:r w:rsidRPr="0049075E">
        <w:rPr>
          <w:rFonts w:ascii="Times New Roman" w:hAnsi="Times New Roman"/>
          <w:szCs w:val="24"/>
        </w:rPr>
        <w:t xml:space="preserve">rajono savivaldybės administracijos Ūkio ir investicijų skyriaus </w:t>
      </w:r>
      <w:r w:rsidR="00231D47">
        <w:rPr>
          <w:rFonts w:ascii="Times New Roman" w:hAnsi="Times New Roman"/>
          <w:szCs w:val="24"/>
        </w:rPr>
        <w:t xml:space="preserve">Projektų koordinatorė </w:t>
      </w:r>
      <w:r>
        <w:rPr>
          <w:rFonts w:ascii="Times New Roman" w:hAnsi="Times New Roman"/>
          <w:szCs w:val="24"/>
        </w:rPr>
        <w:t>(</w:t>
      </w:r>
      <w:r w:rsidR="006E5FCD">
        <w:rPr>
          <w:rFonts w:ascii="Times New Roman" w:hAnsi="Times New Roman"/>
          <w:szCs w:val="24"/>
        </w:rPr>
        <w:t xml:space="preserve">pirmininkės </w:t>
      </w:r>
      <w:r>
        <w:rPr>
          <w:rFonts w:ascii="Times New Roman" w:hAnsi="Times New Roman"/>
          <w:szCs w:val="24"/>
        </w:rPr>
        <w:t>pavaduotoja)</w:t>
      </w:r>
      <w:r w:rsidRPr="0049075E">
        <w:rPr>
          <w:rFonts w:ascii="Times New Roman" w:hAnsi="Times New Roman"/>
          <w:szCs w:val="24"/>
        </w:rPr>
        <w:t>;</w:t>
      </w:r>
    </w:p>
    <w:p w14:paraId="4260624B" w14:textId="3C4D33CB" w:rsidR="00A4464E" w:rsidRDefault="00A4464E" w:rsidP="00A40BCE">
      <w:pPr>
        <w:ind w:left="3600" w:hanging="26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Iveta </w:t>
      </w:r>
      <w:bookmarkStart w:id="1" w:name="_Hlk163655881"/>
      <w:r w:rsidR="00231D47" w:rsidRPr="00231D47">
        <w:rPr>
          <w:rFonts w:ascii="Times New Roman" w:hAnsi="Times New Roman"/>
          <w:szCs w:val="24"/>
        </w:rPr>
        <w:t>Ignatjevaitė</w:t>
      </w:r>
      <w:r w:rsidR="00A40BCE">
        <w:rPr>
          <w:rFonts w:ascii="Times New Roman" w:hAnsi="Times New Roman"/>
          <w:szCs w:val="24"/>
        </w:rPr>
        <w:t xml:space="preserve"> </w:t>
      </w:r>
      <w:r w:rsidR="00A40BCE">
        <w:rPr>
          <w:rFonts w:ascii="Times New Roman" w:hAnsi="Times New Roman"/>
          <w:szCs w:val="24"/>
        </w:rPr>
        <w:tab/>
        <w:t>–</w:t>
      </w:r>
      <w:r w:rsidR="00231D4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rajono savivaldybės administracijos Ūkio ir investicijų skyriaus </w:t>
      </w:r>
      <w:r w:rsidRPr="00A4464E">
        <w:rPr>
          <w:rFonts w:ascii="Times New Roman" w:hAnsi="Times New Roman"/>
          <w:szCs w:val="24"/>
        </w:rPr>
        <w:t>vyriausioji specialistė</w:t>
      </w:r>
      <w:r>
        <w:rPr>
          <w:rFonts w:ascii="Times New Roman" w:hAnsi="Times New Roman"/>
          <w:szCs w:val="24"/>
        </w:rPr>
        <w:t xml:space="preserve">; </w:t>
      </w:r>
    </w:p>
    <w:bookmarkEnd w:id="1"/>
    <w:p w14:paraId="0BD27FC5" w14:textId="3F63BF55" w:rsidR="004C2C9A" w:rsidRDefault="004C2C9A" w:rsidP="00A40BCE">
      <w:pPr>
        <w:ind w:left="3600" w:hanging="2640"/>
        <w:jc w:val="both"/>
        <w:rPr>
          <w:rFonts w:ascii="Times New Roman" w:hAnsi="Times New Roman"/>
          <w:szCs w:val="24"/>
        </w:rPr>
      </w:pPr>
      <w:r w:rsidRPr="00B57B67">
        <w:rPr>
          <w:rFonts w:ascii="Times New Roman" w:hAnsi="Times New Roman"/>
          <w:szCs w:val="24"/>
        </w:rPr>
        <w:t>Greta Orintaitė</w:t>
      </w:r>
      <w:r w:rsidR="00A40BCE">
        <w:rPr>
          <w:rFonts w:ascii="Times New Roman" w:hAnsi="Times New Roman"/>
          <w:szCs w:val="24"/>
        </w:rPr>
        <w:t xml:space="preserve"> </w:t>
      </w:r>
      <w:r w:rsidR="00A40BCE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 xml:space="preserve"> rajono savivaldybės administracijos Socialinės paramos skyriaus a</w:t>
      </w:r>
      <w:r w:rsidRPr="00B57B67">
        <w:rPr>
          <w:rFonts w:ascii="Times New Roman" w:hAnsi="Times New Roman"/>
          <w:szCs w:val="24"/>
        </w:rPr>
        <w:t>smenų su negalia reikalų koordinatorė</w:t>
      </w:r>
      <w:r>
        <w:rPr>
          <w:rFonts w:ascii="Times New Roman" w:hAnsi="Times New Roman"/>
          <w:szCs w:val="24"/>
        </w:rPr>
        <w:t>;</w:t>
      </w:r>
    </w:p>
    <w:p w14:paraId="0F4C921B" w14:textId="5100C3F5" w:rsidR="00231D47" w:rsidRPr="00231D47" w:rsidRDefault="004C2C9A" w:rsidP="00A40BCE">
      <w:pPr>
        <w:ind w:left="3600" w:hanging="2640"/>
        <w:jc w:val="both"/>
        <w:rPr>
          <w:rFonts w:ascii="Times New Roman" w:hAnsi="Times New Roman"/>
          <w:szCs w:val="24"/>
        </w:rPr>
      </w:pPr>
      <w:r w:rsidRPr="00D87527">
        <w:rPr>
          <w:rFonts w:ascii="Times New Roman" w:hAnsi="Times New Roman"/>
          <w:szCs w:val="24"/>
        </w:rPr>
        <w:t>Modesta Staškauskienė</w:t>
      </w:r>
      <w:r w:rsidR="00A40BCE">
        <w:rPr>
          <w:rFonts w:ascii="Times New Roman" w:hAnsi="Times New Roman"/>
          <w:szCs w:val="24"/>
        </w:rPr>
        <w:t xml:space="preserve"> </w:t>
      </w:r>
      <w:r w:rsidR="00A40BCE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 xml:space="preserve"> </w:t>
      </w:r>
      <w:r w:rsidRPr="00D87527">
        <w:rPr>
          <w:rFonts w:ascii="Times New Roman" w:hAnsi="Times New Roman"/>
          <w:szCs w:val="24"/>
        </w:rPr>
        <w:t xml:space="preserve">rajono savivaldybės administracijos </w:t>
      </w:r>
      <w:r>
        <w:rPr>
          <w:rFonts w:ascii="Times New Roman" w:hAnsi="Times New Roman"/>
          <w:szCs w:val="24"/>
        </w:rPr>
        <w:t xml:space="preserve">Apskaitos </w:t>
      </w:r>
      <w:r w:rsidRPr="00D87527">
        <w:rPr>
          <w:rFonts w:ascii="Times New Roman" w:hAnsi="Times New Roman"/>
          <w:szCs w:val="24"/>
        </w:rPr>
        <w:t xml:space="preserve">skyriaus </w:t>
      </w:r>
      <w:r w:rsidR="00B86FB4">
        <w:rPr>
          <w:rFonts w:ascii="Times New Roman" w:hAnsi="Times New Roman"/>
          <w:szCs w:val="24"/>
        </w:rPr>
        <w:t>finansininkė</w:t>
      </w:r>
      <w:r w:rsidR="006E5FCD">
        <w:rPr>
          <w:rFonts w:ascii="Times New Roman" w:hAnsi="Times New Roman"/>
          <w:szCs w:val="24"/>
        </w:rPr>
        <w:t>.</w:t>
      </w:r>
    </w:p>
    <w:p w14:paraId="51C2D275" w14:textId="402D2669" w:rsidR="00E02536" w:rsidRPr="005B62F7" w:rsidRDefault="006E3ACC" w:rsidP="00622FDE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 xml:space="preserve">2. </w:t>
      </w:r>
      <w:r w:rsidR="00622FDE">
        <w:rPr>
          <w:rFonts w:ascii="Times New Roman" w:hAnsi="Times New Roman"/>
          <w:szCs w:val="24"/>
        </w:rPr>
        <w:t xml:space="preserve"> Skiriu </w:t>
      </w:r>
      <w:r w:rsidR="00622FDE" w:rsidRPr="00622FDE">
        <w:rPr>
          <w:rFonts w:ascii="Times New Roman" w:hAnsi="Times New Roman"/>
          <w:szCs w:val="24"/>
        </w:rPr>
        <w:t>Šakių rajono savivaldybės visuomenės sveikatos rėmimo specialiosios programos projektų vertinimo komisi</w:t>
      </w:r>
      <w:r w:rsidR="00622FDE">
        <w:rPr>
          <w:rFonts w:ascii="Times New Roman" w:hAnsi="Times New Roman"/>
          <w:szCs w:val="24"/>
        </w:rPr>
        <w:t>jos</w:t>
      </w:r>
      <w:r w:rsidR="00622FDE" w:rsidRPr="00622FDE">
        <w:rPr>
          <w:rFonts w:ascii="Times New Roman" w:hAnsi="Times New Roman"/>
          <w:szCs w:val="24"/>
        </w:rPr>
        <w:t xml:space="preserve"> </w:t>
      </w:r>
      <w:r w:rsidR="00622FDE">
        <w:rPr>
          <w:rFonts w:ascii="Times New Roman" w:hAnsi="Times New Roman"/>
          <w:szCs w:val="24"/>
        </w:rPr>
        <w:t xml:space="preserve">sekretore </w:t>
      </w:r>
      <w:r w:rsidR="00622FDE" w:rsidRPr="00231D47">
        <w:rPr>
          <w:rFonts w:ascii="Times New Roman" w:hAnsi="Times New Roman"/>
          <w:szCs w:val="24"/>
        </w:rPr>
        <w:t>Rim</w:t>
      </w:r>
      <w:r w:rsidR="00622FDE">
        <w:rPr>
          <w:rFonts w:ascii="Times New Roman" w:hAnsi="Times New Roman"/>
          <w:szCs w:val="24"/>
        </w:rPr>
        <w:t>ą</w:t>
      </w:r>
      <w:r w:rsidR="00622FDE" w:rsidRPr="00231D47">
        <w:rPr>
          <w:rFonts w:ascii="Times New Roman" w:hAnsi="Times New Roman"/>
          <w:szCs w:val="24"/>
        </w:rPr>
        <w:t xml:space="preserve"> Valaitien</w:t>
      </w:r>
      <w:r w:rsidR="00622FDE">
        <w:rPr>
          <w:rFonts w:ascii="Times New Roman" w:hAnsi="Times New Roman"/>
          <w:szCs w:val="24"/>
        </w:rPr>
        <w:t>ę,</w:t>
      </w:r>
      <w:r w:rsidR="00622FDE" w:rsidRPr="00231D47">
        <w:rPr>
          <w:rFonts w:ascii="Times New Roman" w:hAnsi="Times New Roman"/>
          <w:szCs w:val="24"/>
        </w:rPr>
        <w:t xml:space="preserve"> rajono savivaldybės administracijos Socialinės paramos skyriaus</w:t>
      </w:r>
      <w:r w:rsidR="00622FDE">
        <w:rPr>
          <w:rFonts w:ascii="Times New Roman" w:hAnsi="Times New Roman"/>
          <w:szCs w:val="24"/>
        </w:rPr>
        <w:t xml:space="preserve">  s</w:t>
      </w:r>
      <w:r w:rsidR="00622FDE" w:rsidRPr="00231D47">
        <w:rPr>
          <w:rFonts w:ascii="Times New Roman" w:hAnsi="Times New Roman"/>
          <w:szCs w:val="24"/>
        </w:rPr>
        <w:t>ocialin</w:t>
      </w:r>
      <w:r w:rsidR="00622FDE">
        <w:rPr>
          <w:rFonts w:ascii="Times New Roman" w:hAnsi="Times New Roman"/>
          <w:szCs w:val="24"/>
        </w:rPr>
        <w:t>ę</w:t>
      </w:r>
      <w:r w:rsidR="00622FDE" w:rsidRPr="00231D47">
        <w:rPr>
          <w:rFonts w:ascii="Times New Roman" w:hAnsi="Times New Roman"/>
          <w:szCs w:val="24"/>
        </w:rPr>
        <w:t xml:space="preserve"> darbuotoj</w:t>
      </w:r>
      <w:r w:rsidR="00622FDE">
        <w:rPr>
          <w:rFonts w:ascii="Times New Roman" w:hAnsi="Times New Roman"/>
          <w:szCs w:val="24"/>
        </w:rPr>
        <w:t>ą.</w:t>
      </w:r>
    </w:p>
    <w:p w14:paraId="3A10BE07" w14:textId="6F67DBFE" w:rsidR="00E02536" w:rsidRDefault="00E02536" w:rsidP="000D4C27">
      <w:pPr>
        <w:jc w:val="both"/>
        <w:rPr>
          <w:rStyle w:val="uficommentbody"/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</w:t>
      </w:r>
      <w:r w:rsidR="00084986">
        <w:rPr>
          <w:rFonts w:ascii="Times New Roman" w:hAnsi="Times New Roman"/>
          <w:szCs w:val="24"/>
        </w:rPr>
        <w:t xml:space="preserve">   </w:t>
      </w:r>
      <w:r w:rsidRPr="005B62F7">
        <w:rPr>
          <w:rStyle w:val="uficommentbody"/>
          <w:rFonts w:ascii="Times New Roman" w:hAnsi="Times New Roman"/>
          <w:szCs w:val="24"/>
        </w:rPr>
        <w:t>Ši</w:t>
      </w:r>
      <w:r w:rsidR="004C2C9A">
        <w:rPr>
          <w:rStyle w:val="uficommentbody"/>
          <w:rFonts w:ascii="Times New Roman" w:hAnsi="Times New Roman"/>
          <w:szCs w:val="24"/>
        </w:rPr>
        <w:t>o potvarkis</w:t>
      </w:r>
      <w:r w:rsidRPr="005B62F7">
        <w:rPr>
          <w:rStyle w:val="uficommentbody"/>
          <w:rFonts w:ascii="Times New Roman" w:hAnsi="Times New Roman"/>
          <w:szCs w:val="24"/>
        </w:rPr>
        <w:t xml:space="preserve"> per vieną mėnesį nuo</w:t>
      </w:r>
      <w:r w:rsidR="004C2C9A">
        <w:rPr>
          <w:rStyle w:val="uficommentbody"/>
          <w:rFonts w:ascii="Times New Roman" w:hAnsi="Times New Roman"/>
          <w:szCs w:val="24"/>
        </w:rPr>
        <w:t xml:space="preserve"> potvarkio</w:t>
      </w:r>
      <w:r w:rsidRPr="005B62F7">
        <w:rPr>
          <w:rStyle w:val="uficommentbody"/>
          <w:rFonts w:ascii="Times New Roman" w:hAnsi="Times New Roman"/>
          <w:szCs w:val="24"/>
        </w:rPr>
        <w:t xml:space="preserve"> paskelbimo dienos gali būti skundžiamas Lietuvos administracinių ginčų komisijos Kauno apygardos skyriui adresu</w:t>
      </w:r>
      <w:r w:rsidR="00933A40" w:rsidRPr="005B62F7">
        <w:rPr>
          <w:rStyle w:val="uficommentbody"/>
          <w:rFonts w:ascii="Times New Roman" w:hAnsi="Times New Roman"/>
          <w:szCs w:val="24"/>
        </w:rPr>
        <w:t>:</w:t>
      </w:r>
      <w:r w:rsidRPr="005B62F7">
        <w:rPr>
          <w:rStyle w:val="uficommentbody"/>
          <w:rFonts w:ascii="Times New Roman" w:hAnsi="Times New Roman"/>
          <w:szCs w:val="24"/>
        </w:rPr>
        <w:t xml:space="preserve"> Laisvės al. 36, Kaunas, arba Regionų administracinio teismo Kauno rūmams adresu</w:t>
      </w:r>
      <w:r w:rsidR="00933A40" w:rsidRPr="005B62F7">
        <w:rPr>
          <w:rStyle w:val="uficommentbody"/>
          <w:rFonts w:ascii="Times New Roman" w:hAnsi="Times New Roman"/>
          <w:szCs w:val="24"/>
        </w:rPr>
        <w:t>:</w:t>
      </w:r>
      <w:r w:rsidRPr="005B62F7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7E6F888B" w14:textId="17D644A5" w:rsidR="006E5FCD" w:rsidRDefault="006E5FCD" w:rsidP="000D4C27">
      <w:pPr>
        <w:jc w:val="both"/>
        <w:rPr>
          <w:rStyle w:val="uficommentbody"/>
          <w:rFonts w:ascii="Times New Roman" w:hAnsi="Times New Roman"/>
          <w:szCs w:val="24"/>
        </w:rPr>
      </w:pPr>
    </w:p>
    <w:p w14:paraId="12142312" w14:textId="77777777" w:rsidR="006E5FCD" w:rsidRPr="005B62F7" w:rsidRDefault="006E5FCD" w:rsidP="000D4C27">
      <w:pPr>
        <w:jc w:val="both"/>
        <w:rPr>
          <w:rStyle w:val="uficommentbody"/>
          <w:rFonts w:ascii="Times New Roman" w:hAnsi="Times New Roman"/>
          <w:szCs w:val="24"/>
        </w:rPr>
      </w:pPr>
    </w:p>
    <w:p w14:paraId="1C7681AE" w14:textId="51895711" w:rsidR="008D1AAE" w:rsidRDefault="008D1AAE" w:rsidP="007F101C">
      <w:pPr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Savivaldybės meras</w:t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  <w:t xml:space="preserve">             Raimondas Januševičius</w:t>
      </w:r>
      <w:bookmarkStart w:id="2" w:name="_Hlk508804254"/>
    </w:p>
    <w:p w14:paraId="261006E6" w14:textId="299214B3" w:rsidR="00256E2B" w:rsidRDefault="00256E2B" w:rsidP="008D1AAE">
      <w:pPr>
        <w:jc w:val="both"/>
        <w:rPr>
          <w:rFonts w:ascii="Times New Roman" w:hAnsi="Times New Roman"/>
          <w:szCs w:val="24"/>
        </w:rPr>
      </w:pPr>
    </w:p>
    <w:p w14:paraId="6430E27A" w14:textId="426D5F27" w:rsidR="006E5FCD" w:rsidRDefault="006E5FCD" w:rsidP="008D1AAE">
      <w:pPr>
        <w:jc w:val="both"/>
        <w:rPr>
          <w:rFonts w:ascii="Times New Roman" w:hAnsi="Times New Roman"/>
          <w:szCs w:val="24"/>
        </w:rPr>
      </w:pPr>
    </w:p>
    <w:p w14:paraId="78E8262B" w14:textId="77777777" w:rsidR="006E5FCD" w:rsidRDefault="006E5FCD" w:rsidP="008D1AAE">
      <w:pPr>
        <w:jc w:val="both"/>
        <w:rPr>
          <w:rFonts w:ascii="Times New Roman" w:hAnsi="Times New Roman"/>
          <w:szCs w:val="24"/>
        </w:rPr>
      </w:pPr>
    </w:p>
    <w:p w14:paraId="0EC61657" w14:textId="1C0C7C7A" w:rsidR="008D1AAE" w:rsidRPr="008D1AAE" w:rsidRDefault="008D1AAE" w:rsidP="008D1AAE">
      <w:pPr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Parengė</w:t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</w:p>
    <w:p w14:paraId="22FE88EA" w14:textId="77777777" w:rsidR="006E5FCD" w:rsidRDefault="008D1AAE" w:rsidP="007F101C">
      <w:pPr>
        <w:spacing w:line="240" w:lineRule="exact"/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Rajono savivaldybės administracijos vyriausioji specialistė</w:t>
      </w:r>
    </w:p>
    <w:p w14:paraId="7B7F6257" w14:textId="19D73062" w:rsidR="00256E2B" w:rsidRPr="00256E2B" w:rsidRDefault="008D1AAE" w:rsidP="007F101C">
      <w:pPr>
        <w:spacing w:line="240" w:lineRule="exact"/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(savivaldybės gydytoja)</w:t>
      </w:r>
    </w:p>
    <w:p w14:paraId="5BD5993D" w14:textId="77777777" w:rsidR="004C2C9A" w:rsidRDefault="004C2C9A" w:rsidP="00256E2B">
      <w:pPr>
        <w:spacing w:line="240" w:lineRule="exact"/>
        <w:jc w:val="both"/>
        <w:rPr>
          <w:rFonts w:ascii="Times New Roman" w:hAnsi="Times New Roman"/>
          <w:szCs w:val="24"/>
        </w:rPr>
      </w:pPr>
    </w:p>
    <w:p w14:paraId="6D52C996" w14:textId="2B40464C" w:rsidR="00256E2B" w:rsidRDefault="008D1AAE" w:rsidP="00256E2B">
      <w:pPr>
        <w:spacing w:line="240" w:lineRule="exact"/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Edita Zubrickienė</w:t>
      </w:r>
      <w:bookmarkEnd w:id="2"/>
      <w:r w:rsidR="00256E2B">
        <w:rPr>
          <w:rFonts w:ascii="Times New Roman" w:hAnsi="Times New Roman"/>
          <w:szCs w:val="24"/>
        </w:rPr>
        <w:t xml:space="preserve"> </w:t>
      </w:r>
    </w:p>
    <w:p w14:paraId="6A67A3E7" w14:textId="2317069C" w:rsidR="00256E2B" w:rsidRPr="00256E2B" w:rsidRDefault="00256E2B" w:rsidP="00256E2B">
      <w:pPr>
        <w:spacing w:line="240" w:lineRule="exact"/>
        <w:jc w:val="both"/>
        <w:rPr>
          <w:rFonts w:ascii="Times New Roman" w:hAnsi="Times New Roman"/>
          <w:sz w:val="22"/>
          <w:szCs w:val="22"/>
        </w:rPr>
      </w:pPr>
      <w:r w:rsidRPr="008D1AAE">
        <w:rPr>
          <w:rFonts w:ascii="Times New Roman" w:hAnsi="Times New Roman"/>
          <w:sz w:val="22"/>
          <w:szCs w:val="22"/>
        </w:rPr>
        <w:t>2024-04-</w:t>
      </w:r>
      <w:r w:rsidRPr="00256E2B">
        <w:rPr>
          <w:rFonts w:ascii="Times New Roman" w:hAnsi="Times New Roman"/>
          <w:sz w:val="22"/>
          <w:szCs w:val="22"/>
        </w:rPr>
        <w:t>1</w:t>
      </w:r>
      <w:r w:rsidR="00A40BCE">
        <w:rPr>
          <w:rFonts w:ascii="Times New Roman" w:hAnsi="Times New Roman"/>
          <w:sz w:val="22"/>
          <w:szCs w:val="22"/>
        </w:rPr>
        <w:t>5</w:t>
      </w:r>
    </w:p>
    <w:sectPr w:rsidR="00256E2B" w:rsidRPr="00256E2B" w:rsidSect="004D00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567" w:left="1701" w:header="5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581CA" w14:textId="77777777" w:rsidR="004D0017" w:rsidRDefault="004D0017">
      <w:r>
        <w:separator/>
      </w:r>
    </w:p>
  </w:endnote>
  <w:endnote w:type="continuationSeparator" w:id="0">
    <w:p w14:paraId="1CD0A5F1" w14:textId="77777777" w:rsidR="004D0017" w:rsidRDefault="004D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C564F" w14:textId="77777777" w:rsidR="007F101C" w:rsidRDefault="007F101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6E7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E1093" w14:textId="77777777" w:rsidR="007F101C" w:rsidRDefault="007F101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34755" w14:textId="77777777" w:rsidR="004D0017" w:rsidRDefault="004D0017">
      <w:r>
        <w:separator/>
      </w:r>
    </w:p>
  </w:footnote>
  <w:footnote w:type="continuationSeparator" w:id="0">
    <w:p w14:paraId="05B78BE3" w14:textId="77777777" w:rsidR="004D0017" w:rsidRDefault="004D0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A9FCA" w14:textId="77777777" w:rsidR="007F101C" w:rsidRDefault="007F101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9B2F6" w14:textId="4FD13F6F" w:rsidR="009B20DE" w:rsidRDefault="009B20DE" w:rsidP="008D1AAE">
    <w:pPr>
      <w:pStyle w:val="Antrats"/>
    </w:pPr>
  </w:p>
  <w:p w14:paraId="658E9E66" w14:textId="68CDF4EA" w:rsidR="00DD47CE" w:rsidRDefault="00DD47CE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6E100" w14:textId="77777777" w:rsidR="007F101C" w:rsidRDefault="007F101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760FF7"/>
    <w:multiLevelType w:val="hybridMultilevel"/>
    <w:tmpl w:val="BA9A5704"/>
    <w:lvl w:ilvl="0" w:tplc="8CF649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 w16cid:durableId="99843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10"/>
    <w:rsid w:val="00045A19"/>
    <w:rsid w:val="000569E8"/>
    <w:rsid w:val="00084986"/>
    <w:rsid w:val="00084D48"/>
    <w:rsid w:val="000B3075"/>
    <w:rsid w:val="000C29FA"/>
    <w:rsid w:val="000D4C27"/>
    <w:rsid w:val="00117499"/>
    <w:rsid w:val="00122648"/>
    <w:rsid w:val="00163E7B"/>
    <w:rsid w:val="001718E0"/>
    <w:rsid w:val="00173756"/>
    <w:rsid w:val="001812DB"/>
    <w:rsid w:val="001A127A"/>
    <w:rsid w:val="001A6C15"/>
    <w:rsid w:val="001B2BED"/>
    <w:rsid w:val="001D38EF"/>
    <w:rsid w:val="001E7250"/>
    <w:rsid w:val="001F31A3"/>
    <w:rsid w:val="001F3CB7"/>
    <w:rsid w:val="00231D47"/>
    <w:rsid w:val="00256E2B"/>
    <w:rsid w:val="00260108"/>
    <w:rsid w:val="002765E4"/>
    <w:rsid w:val="0028720A"/>
    <w:rsid w:val="002D3ABC"/>
    <w:rsid w:val="002E037D"/>
    <w:rsid w:val="002E571E"/>
    <w:rsid w:val="003057B8"/>
    <w:rsid w:val="00313CF0"/>
    <w:rsid w:val="00315984"/>
    <w:rsid w:val="00342E29"/>
    <w:rsid w:val="00363283"/>
    <w:rsid w:val="003633A3"/>
    <w:rsid w:val="003A0C31"/>
    <w:rsid w:val="003F491F"/>
    <w:rsid w:val="00434111"/>
    <w:rsid w:val="00435ADB"/>
    <w:rsid w:val="004372B1"/>
    <w:rsid w:val="0049075E"/>
    <w:rsid w:val="004C2C9A"/>
    <w:rsid w:val="004D0017"/>
    <w:rsid w:val="004F22DB"/>
    <w:rsid w:val="004F2DA0"/>
    <w:rsid w:val="00521D86"/>
    <w:rsid w:val="005473BA"/>
    <w:rsid w:val="00557307"/>
    <w:rsid w:val="00557367"/>
    <w:rsid w:val="00583E25"/>
    <w:rsid w:val="005972F9"/>
    <w:rsid w:val="005B62F7"/>
    <w:rsid w:val="005E7490"/>
    <w:rsid w:val="005F570A"/>
    <w:rsid w:val="00610881"/>
    <w:rsid w:val="00622FDE"/>
    <w:rsid w:val="00642E55"/>
    <w:rsid w:val="0065099C"/>
    <w:rsid w:val="00654084"/>
    <w:rsid w:val="00683CFE"/>
    <w:rsid w:val="006D44BF"/>
    <w:rsid w:val="006E06ED"/>
    <w:rsid w:val="006E3ACC"/>
    <w:rsid w:val="006E5FCD"/>
    <w:rsid w:val="0070001E"/>
    <w:rsid w:val="00737897"/>
    <w:rsid w:val="00763C5A"/>
    <w:rsid w:val="00793FFB"/>
    <w:rsid w:val="007F101C"/>
    <w:rsid w:val="00862A71"/>
    <w:rsid w:val="0089443A"/>
    <w:rsid w:val="0089643B"/>
    <w:rsid w:val="008A39D7"/>
    <w:rsid w:val="008B2F28"/>
    <w:rsid w:val="008C1B78"/>
    <w:rsid w:val="008D1AAE"/>
    <w:rsid w:val="008F4809"/>
    <w:rsid w:val="00931B61"/>
    <w:rsid w:val="00933A40"/>
    <w:rsid w:val="00962BAF"/>
    <w:rsid w:val="009638B8"/>
    <w:rsid w:val="0098205C"/>
    <w:rsid w:val="009B20DE"/>
    <w:rsid w:val="009C4EAB"/>
    <w:rsid w:val="009F065C"/>
    <w:rsid w:val="009F0A0A"/>
    <w:rsid w:val="00A22C52"/>
    <w:rsid w:val="00A40BCE"/>
    <w:rsid w:val="00A4464E"/>
    <w:rsid w:val="00AE5E97"/>
    <w:rsid w:val="00AE7378"/>
    <w:rsid w:val="00B57B67"/>
    <w:rsid w:val="00B75F85"/>
    <w:rsid w:val="00B86FB4"/>
    <w:rsid w:val="00BB31A3"/>
    <w:rsid w:val="00BE1E33"/>
    <w:rsid w:val="00BE4C6A"/>
    <w:rsid w:val="00BE6D25"/>
    <w:rsid w:val="00C05BA8"/>
    <w:rsid w:val="00C15BB3"/>
    <w:rsid w:val="00C2225A"/>
    <w:rsid w:val="00C37833"/>
    <w:rsid w:val="00C45E3C"/>
    <w:rsid w:val="00C741C8"/>
    <w:rsid w:val="00C75DC7"/>
    <w:rsid w:val="00C838D9"/>
    <w:rsid w:val="00C84A75"/>
    <w:rsid w:val="00C921BD"/>
    <w:rsid w:val="00C95382"/>
    <w:rsid w:val="00CA67DC"/>
    <w:rsid w:val="00CA6ECE"/>
    <w:rsid w:val="00D35768"/>
    <w:rsid w:val="00D6698D"/>
    <w:rsid w:val="00D71558"/>
    <w:rsid w:val="00D87527"/>
    <w:rsid w:val="00DA4324"/>
    <w:rsid w:val="00DD47CE"/>
    <w:rsid w:val="00DF0A37"/>
    <w:rsid w:val="00E02536"/>
    <w:rsid w:val="00E7488E"/>
    <w:rsid w:val="00E918BB"/>
    <w:rsid w:val="00EA2505"/>
    <w:rsid w:val="00EC0BDE"/>
    <w:rsid w:val="00ED113F"/>
    <w:rsid w:val="00ED64D4"/>
    <w:rsid w:val="00EE2CE3"/>
    <w:rsid w:val="00F01EF6"/>
    <w:rsid w:val="00F64084"/>
    <w:rsid w:val="00FC248C"/>
    <w:rsid w:val="00FD67A1"/>
    <w:rsid w:val="00FF2EF0"/>
    <w:rsid w:val="00F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6C452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3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8752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E02536"/>
    <w:rPr>
      <w:sz w:val="24"/>
    </w:rPr>
  </w:style>
  <w:style w:type="character" w:customStyle="1" w:styleId="uficommentbody">
    <w:name w:val="uficommentbody"/>
    <w:basedOn w:val="Numatytasispastraiposriftas"/>
    <w:rsid w:val="00E02536"/>
  </w:style>
  <w:style w:type="paragraph" w:styleId="Sraopastraipa">
    <w:name w:val="List Paragraph"/>
    <w:basedOn w:val="prastasis"/>
    <w:uiPriority w:val="34"/>
    <w:qFormat/>
    <w:rsid w:val="00E0253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20DE"/>
    <w:rPr>
      <w:rFonts w:ascii="TimesLT" w:hAnsi="TimesLT"/>
      <w:sz w:val="24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38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87527"/>
    <w:rPr>
      <w:rFonts w:asciiTheme="majorHAnsi" w:eastAsiaTheme="majorEastAsia" w:hAnsiTheme="majorHAnsi" w:cstheme="majorBidi"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1DD97-4FCC-4D20-AE0F-0621542285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341</TotalTime>
  <Pages>1</Pages>
  <Words>259</Words>
  <Characters>2175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Vitalija Tumienė</cp:lastModifiedBy>
  <cp:revision>10</cp:revision>
  <cp:lastPrinted>2024-04-11T11:43:00Z</cp:lastPrinted>
  <dcterms:created xsi:type="dcterms:W3CDTF">2024-04-10T13:49:00Z</dcterms:created>
  <dcterms:modified xsi:type="dcterms:W3CDTF">2024-04-17T14:24:00Z</dcterms:modified>
</cp:coreProperties>
</file>