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3D991" w14:textId="77777777" w:rsidR="004D746E" w:rsidRPr="00606E36" w:rsidRDefault="004D746E" w:rsidP="00E515B1">
      <w:pPr>
        <w:ind w:left="5387" w:hanging="142"/>
        <w:jc w:val="both"/>
        <w:rPr>
          <w:rFonts w:ascii="Times New Roman" w:hAnsi="Times New Roman"/>
          <w:szCs w:val="24"/>
        </w:rPr>
      </w:pPr>
      <w:r w:rsidRPr="00606E36">
        <w:rPr>
          <w:rFonts w:ascii="Times New Roman" w:hAnsi="Times New Roman"/>
          <w:szCs w:val="24"/>
        </w:rPr>
        <w:t>PATVIRTINTA</w:t>
      </w:r>
    </w:p>
    <w:p w14:paraId="2B0E4447" w14:textId="77777777" w:rsidR="000B3174" w:rsidRPr="00606E36" w:rsidRDefault="000B3174" w:rsidP="00E515B1">
      <w:pPr>
        <w:ind w:left="5387" w:hanging="142"/>
        <w:jc w:val="both"/>
        <w:rPr>
          <w:rFonts w:ascii="Times New Roman" w:hAnsi="Times New Roman"/>
          <w:szCs w:val="24"/>
        </w:rPr>
      </w:pPr>
      <w:r w:rsidRPr="00606E36">
        <w:rPr>
          <w:rFonts w:ascii="Times New Roman" w:hAnsi="Times New Roman"/>
          <w:szCs w:val="24"/>
        </w:rPr>
        <w:t>Šakių rajono savivaldybės</w:t>
      </w:r>
    </w:p>
    <w:p w14:paraId="5D5E1EE6" w14:textId="77777777" w:rsidR="000B3174" w:rsidRPr="00606E36" w:rsidRDefault="000B3174" w:rsidP="00E515B1">
      <w:pPr>
        <w:ind w:firstLine="5245"/>
        <w:jc w:val="both"/>
        <w:rPr>
          <w:rFonts w:ascii="Times New Roman" w:hAnsi="Times New Roman"/>
          <w:szCs w:val="24"/>
        </w:rPr>
      </w:pPr>
      <w:r w:rsidRPr="00606E36">
        <w:rPr>
          <w:rFonts w:ascii="Times New Roman" w:hAnsi="Times New Roman"/>
          <w:szCs w:val="24"/>
        </w:rPr>
        <w:t>administracijos direktoriaus</w:t>
      </w:r>
    </w:p>
    <w:p w14:paraId="3088B668" w14:textId="45910AD8" w:rsidR="000B3174" w:rsidRDefault="00E664FA" w:rsidP="00E515B1">
      <w:pPr>
        <w:ind w:left="4962" w:hanging="142"/>
        <w:rPr>
          <w:rFonts w:ascii="Times New Roman" w:hAnsi="Times New Roman"/>
          <w:szCs w:val="24"/>
        </w:rPr>
      </w:pPr>
      <w:r>
        <w:rPr>
          <w:rFonts w:ascii="Times New Roman" w:hAnsi="Times New Roman"/>
          <w:szCs w:val="24"/>
        </w:rPr>
        <w:t xml:space="preserve">       </w:t>
      </w:r>
      <w:r w:rsidR="005175BE">
        <w:rPr>
          <w:rFonts w:ascii="Times New Roman" w:hAnsi="Times New Roman"/>
          <w:szCs w:val="24"/>
        </w:rPr>
        <w:t>2024</w:t>
      </w:r>
      <w:r w:rsidR="005A55FE" w:rsidRPr="005A55FE">
        <w:rPr>
          <w:rFonts w:ascii="Times New Roman" w:hAnsi="Times New Roman"/>
          <w:szCs w:val="24"/>
        </w:rPr>
        <w:t xml:space="preserve"> m. </w:t>
      </w:r>
      <w:r w:rsidR="005175BE">
        <w:rPr>
          <w:rFonts w:ascii="Times New Roman" w:hAnsi="Times New Roman"/>
          <w:szCs w:val="24"/>
        </w:rPr>
        <w:t xml:space="preserve">               </w:t>
      </w:r>
      <w:r w:rsidR="005A55FE" w:rsidRPr="005A55FE">
        <w:rPr>
          <w:rFonts w:ascii="Times New Roman" w:hAnsi="Times New Roman"/>
          <w:szCs w:val="24"/>
        </w:rPr>
        <w:t xml:space="preserve"> d. </w:t>
      </w:r>
      <w:r w:rsidR="005A55FE" w:rsidRPr="005A55FE">
        <w:rPr>
          <w:rFonts w:ascii="Times New Roman" w:hAnsi="Times New Roman" w:hint="eastAsia"/>
          <w:szCs w:val="24"/>
        </w:rPr>
        <w:t>į</w:t>
      </w:r>
      <w:r w:rsidR="005175BE">
        <w:rPr>
          <w:rFonts w:ascii="Times New Roman" w:hAnsi="Times New Roman"/>
          <w:szCs w:val="24"/>
        </w:rPr>
        <w:t>sakymu Nr. AT-</w:t>
      </w:r>
    </w:p>
    <w:p w14:paraId="2F6879B5" w14:textId="77777777" w:rsidR="00E515B1" w:rsidRPr="00606E36" w:rsidRDefault="00E515B1" w:rsidP="00E515B1">
      <w:pPr>
        <w:ind w:left="4962" w:hanging="142"/>
        <w:rPr>
          <w:rFonts w:ascii="Times New Roman" w:hAnsi="Times New Roman"/>
          <w:bCs/>
          <w:szCs w:val="24"/>
        </w:rPr>
      </w:pPr>
    </w:p>
    <w:p w14:paraId="07CA7127" w14:textId="77777777" w:rsidR="00CE3122" w:rsidRPr="00606E36" w:rsidRDefault="00CE3122" w:rsidP="002B6C12">
      <w:pPr>
        <w:jc w:val="center"/>
        <w:rPr>
          <w:rFonts w:ascii="Times New Roman" w:hAnsi="Times New Roman"/>
          <w:b/>
          <w:szCs w:val="24"/>
        </w:rPr>
      </w:pPr>
      <w:r w:rsidRPr="00606E36">
        <w:rPr>
          <w:rFonts w:ascii="Times New Roman" w:hAnsi="Times New Roman"/>
          <w:b/>
          <w:szCs w:val="24"/>
        </w:rPr>
        <w:t>ŠAKIŲ RAJONO SAVIVALDYBĖS ADMINISTRACIJOS</w:t>
      </w:r>
    </w:p>
    <w:p w14:paraId="7C638F93" w14:textId="77777777" w:rsidR="009619D4" w:rsidRPr="00606E36" w:rsidRDefault="00F133D7" w:rsidP="002B6C12">
      <w:pPr>
        <w:jc w:val="center"/>
        <w:rPr>
          <w:rFonts w:ascii="Times New Roman" w:hAnsi="Times New Roman"/>
          <w:b/>
          <w:szCs w:val="24"/>
        </w:rPr>
      </w:pPr>
      <w:r w:rsidRPr="00606E36">
        <w:rPr>
          <w:rFonts w:ascii="Times New Roman" w:hAnsi="Times New Roman"/>
          <w:b/>
          <w:szCs w:val="24"/>
        </w:rPr>
        <w:t>LUKŠIŲ</w:t>
      </w:r>
      <w:r w:rsidR="009E16D5" w:rsidRPr="00606E36">
        <w:rPr>
          <w:rFonts w:ascii="Times New Roman" w:hAnsi="Times New Roman"/>
          <w:b/>
          <w:szCs w:val="24"/>
        </w:rPr>
        <w:t xml:space="preserve"> </w:t>
      </w:r>
      <w:r w:rsidR="007A6BFE" w:rsidRPr="00606E36">
        <w:rPr>
          <w:rFonts w:ascii="Times New Roman" w:hAnsi="Times New Roman"/>
          <w:b/>
          <w:szCs w:val="24"/>
        </w:rPr>
        <w:t>SENIŪNIJA</w:t>
      </w:r>
    </w:p>
    <w:p w14:paraId="1287F344" w14:textId="77777777" w:rsidR="009619D4" w:rsidRPr="00606E36" w:rsidRDefault="009619D4" w:rsidP="002B6C12">
      <w:pPr>
        <w:rPr>
          <w:rFonts w:ascii="Times New Roman" w:hAnsi="Times New Roman"/>
          <w:szCs w:val="24"/>
        </w:rPr>
      </w:pPr>
    </w:p>
    <w:p w14:paraId="048C2ABC" w14:textId="6A561B20" w:rsidR="009619D4" w:rsidRPr="00606E36" w:rsidRDefault="00BD64AA" w:rsidP="002B6C12">
      <w:pPr>
        <w:tabs>
          <w:tab w:val="left" w:pos="3589"/>
        </w:tabs>
        <w:jc w:val="center"/>
        <w:rPr>
          <w:rFonts w:ascii="Times New Roman" w:hAnsi="Times New Roman"/>
          <w:b/>
          <w:szCs w:val="24"/>
        </w:rPr>
      </w:pPr>
      <w:r>
        <w:rPr>
          <w:rFonts w:ascii="Times New Roman" w:hAnsi="Times New Roman"/>
          <w:b/>
          <w:szCs w:val="24"/>
        </w:rPr>
        <w:t>202</w:t>
      </w:r>
      <w:r w:rsidR="00E24A21">
        <w:rPr>
          <w:rFonts w:ascii="Times New Roman" w:hAnsi="Times New Roman"/>
          <w:b/>
          <w:szCs w:val="24"/>
        </w:rPr>
        <w:t>3</w:t>
      </w:r>
      <w:r w:rsidR="005175BE">
        <w:rPr>
          <w:rFonts w:ascii="Times New Roman" w:hAnsi="Times New Roman"/>
          <w:b/>
          <w:szCs w:val="24"/>
        </w:rPr>
        <w:t>-ŲJŲ METŲ VEIKLOS PLANO ATASKAITA</w:t>
      </w:r>
    </w:p>
    <w:p w14:paraId="10501629" w14:textId="77777777" w:rsidR="00111187" w:rsidRPr="00606E36" w:rsidRDefault="00111187" w:rsidP="002B6C12">
      <w:pPr>
        <w:tabs>
          <w:tab w:val="left" w:pos="3589"/>
        </w:tabs>
        <w:jc w:val="center"/>
        <w:rPr>
          <w:rFonts w:ascii="Times New Roman" w:hAnsi="Times New Roman"/>
          <w:bCs/>
          <w:szCs w:val="24"/>
        </w:rPr>
      </w:pPr>
    </w:p>
    <w:p w14:paraId="6B6EEEA5" w14:textId="77777777" w:rsidR="00111187" w:rsidRPr="00606E36" w:rsidRDefault="00111187"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Seniūnija yra Šakių rajono savivaldybės administracijos struktūrinis teritorinis padalinys, veikiantis tam tikroje savivaldybės teritorijos dalyje. Seniūnijos aptarnaujamos teritorijos ribas savo </w:t>
      </w:r>
      <w:r w:rsidR="006774CC" w:rsidRPr="00606E36">
        <w:rPr>
          <w:rFonts w:ascii="Times New Roman" w:hAnsi="Times New Roman"/>
          <w:szCs w:val="24"/>
        </w:rPr>
        <w:t>sprendimu nustato savivaldybės t</w:t>
      </w:r>
      <w:r w:rsidRPr="00606E36">
        <w:rPr>
          <w:rFonts w:ascii="Times New Roman" w:hAnsi="Times New Roman"/>
          <w:szCs w:val="24"/>
        </w:rPr>
        <w:t>aryba.</w:t>
      </w:r>
    </w:p>
    <w:p w14:paraId="19C62249" w14:textId="75DA29F7" w:rsidR="00111187" w:rsidRPr="00606E36" w:rsidRDefault="00111187"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Šakių rajono savivaldybės misija </w:t>
      </w:r>
      <w:r w:rsidR="000B70F5">
        <w:rPr>
          <w:rFonts w:ascii="Times New Roman" w:hAnsi="Times New Roman"/>
          <w:szCs w:val="24"/>
        </w:rPr>
        <w:t>–</w:t>
      </w:r>
      <w:r w:rsidRPr="00606E36">
        <w:rPr>
          <w:rFonts w:ascii="Times New Roman" w:hAnsi="Times New Roman"/>
          <w:szCs w:val="24"/>
        </w:rPr>
        <w:t xml:space="preserve"> plėtoti ir skatinti vietos savivaldą, užtikrinti viešojo administravimo ir viešųjų paslaugų teikimo funkcijų vykdymą tenkinant rajono bendruomenės viešuosius poreikius bei interesus.</w:t>
      </w:r>
    </w:p>
    <w:p w14:paraId="611E0530" w14:textId="15FE65C9" w:rsidR="00111187" w:rsidRPr="00606E36" w:rsidRDefault="00111187" w:rsidP="006774CC">
      <w:pPr>
        <w:tabs>
          <w:tab w:val="left" w:pos="709"/>
          <w:tab w:val="left" w:pos="851"/>
        </w:tabs>
        <w:ind w:firstLine="720"/>
        <w:jc w:val="both"/>
        <w:rPr>
          <w:rFonts w:ascii="Times New Roman" w:hAnsi="Times New Roman"/>
          <w:szCs w:val="24"/>
        </w:rPr>
      </w:pPr>
      <w:r w:rsidRPr="00606E36">
        <w:rPr>
          <w:rFonts w:ascii="Times New Roman" w:hAnsi="Times New Roman"/>
          <w:b/>
          <w:szCs w:val="24"/>
        </w:rPr>
        <w:t>LUKŠIŲ</w:t>
      </w:r>
      <w:r w:rsidRPr="00606E36">
        <w:rPr>
          <w:rFonts w:ascii="Times New Roman" w:hAnsi="Times New Roman"/>
          <w:b/>
          <w:bCs/>
          <w:szCs w:val="24"/>
        </w:rPr>
        <w:t xml:space="preserve"> SENIŪNIJOS</w:t>
      </w:r>
      <w:r w:rsidRPr="00606E36">
        <w:rPr>
          <w:rFonts w:ascii="Times New Roman" w:hAnsi="Times New Roman"/>
          <w:bCs/>
          <w:szCs w:val="24"/>
        </w:rPr>
        <w:t xml:space="preserve"> </w:t>
      </w:r>
      <w:r w:rsidRPr="00606E36">
        <w:rPr>
          <w:rFonts w:ascii="Times New Roman" w:hAnsi="Times New Roman"/>
          <w:b/>
          <w:bCs/>
          <w:szCs w:val="24"/>
        </w:rPr>
        <w:t>MISIJA</w:t>
      </w:r>
      <w:r w:rsidRPr="00606E36">
        <w:rPr>
          <w:rFonts w:ascii="Times New Roman" w:hAnsi="Times New Roman"/>
          <w:bCs/>
          <w:szCs w:val="24"/>
        </w:rPr>
        <w:t xml:space="preserve"> </w:t>
      </w:r>
      <w:r w:rsidR="000B70F5">
        <w:rPr>
          <w:rFonts w:ascii="Times New Roman" w:hAnsi="Times New Roman"/>
          <w:bCs/>
          <w:szCs w:val="24"/>
        </w:rPr>
        <w:t>–</w:t>
      </w:r>
      <w:r w:rsidRPr="00606E36">
        <w:rPr>
          <w:rFonts w:ascii="Times New Roman" w:hAnsi="Times New Roman"/>
          <w:bCs/>
          <w:szCs w:val="24"/>
        </w:rPr>
        <w:t xml:space="preserve"> s</w:t>
      </w:r>
      <w:r w:rsidRPr="00606E36">
        <w:rPr>
          <w:rFonts w:ascii="Times New Roman" w:hAnsi="Times New Roman"/>
          <w:szCs w:val="24"/>
        </w:rPr>
        <w:t xml:space="preserve">avo administraciniame padalinyje padėti įgyvendinti Vietos savivaldos įstatyme administracijai pavestus uždavinius, </w:t>
      </w:r>
      <w:r w:rsidR="0097703A" w:rsidRPr="00606E36">
        <w:rPr>
          <w:rFonts w:ascii="Times New Roman" w:hAnsi="Times New Roman"/>
          <w:szCs w:val="24"/>
        </w:rPr>
        <w:t xml:space="preserve">kūrybingai </w:t>
      </w:r>
      <w:r w:rsidRPr="00606E36">
        <w:rPr>
          <w:rFonts w:ascii="Times New Roman" w:hAnsi="Times New Roman"/>
          <w:szCs w:val="24"/>
        </w:rPr>
        <w:t>veikti pagal savivaldyb</w:t>
      </w:r>
      <w:r w:rsidR="00B8287D" w:rsidRPr="00606E36">
        <w:rPr>
          <w:rFonts w:ascii="Times New Roman" w:hAnsi="Times New Roman"/>
          <w:szCs w:val="24"/>
        </w:rPr>
        <w:t xml:space="preserve">ės administracijos direktoriaus </w:t>
      </w:r>
      <w:r w:rsidRPr="00606E36">
        <w:rPr>
          <w:rFonts w:ascii="Times New Roman" w:hAnsi="Times New Roman"/>
          <w:szCs w:val="24"/>
        </w:rPr>
        <w:t>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57B9E4E4" w14:textId="77777777" w:rsidR="00111187" w:rsidRPr="00606E36" w:rsidRDefault="00111187" w:rsidP="006774CC">
      <w:pPr>
        <w:tabs>
          <w:tab w:val="left" w:pos="709"/>
        </w:tabs>
        <w:ind w:firstLine="720"/>
        <w:rPr>
          <w:rFonts w:ascii="Times New Roman" w:hAnsi="Times New Roman"/>
          <w:szCs w:val="24"/>
        </w:rPr>
      </w:pPr>
    </w:p>
    <w:p w14:paraId="118EF298" w14:textId="48EB657C" w:rsidR="00111187" w:rsidRPr="00606E36" w:rsidRDefault="00111187" w:rsidP="006774CC">
      <w:pPr>
        <w:tabs>
          <w:tab w:val="left" w:pos="709"/>
        </w:tabs>
        <w:ind w:firstLine="720"/>
        <w:jc w:val="both"/>
        <w:rPr>
          <w:rFonts w:ascii="Times New Roman" w:hAnsi="Times New Roman"/>
          <w:szCs w:val="24"/>
        </w:rPr>
      </w:pPr>
      <w:r w:rsidRPr="00606E36">
        <w:rPr>
          <w:rFonts w:ascii="Times New Roman" w:hAnsi="Times New Roman"/>
          <w:b/>
          <w:szCs w:val="24"/>
        </w:rPr>
        <w:t>LUKŠIŲ</w:t>
      </w:r>
      <w:r w:rsidRPr="00606E36">
        <w:rPr>
          <w:rFonts w:ascii="Times New Roman" w:hAnsi="Times New Roman"/>
          <w:b/>
          <w:bCs/>
          <w:szCs w:val="24"/>
        </w:rPr>
        <w:t xml:space="preserve"> SENIŪNIJOS VIZIJA </w:t>
      </w:r>
      <w:r w:rsidR="000B70F5">
        <w:rPr>
          <w:rFonts w:ascii="Times New Roman" w:hAnsi="Times New Roman"/>
          <w:b/>
          <w:bCs/>
          <w:szCs w:val="24"/>
        </w:rPr>
        <w:t>–</w:t>
      </w:r>
      <w:r w:rsidR="00A252F6" w:rsidRPr="00606E36">
        <w:rPr>
          <w:rFonts w:ascii="Times New Roman" w:hAnsi="Times New Roman"/>
          <w:szCs w:val="24"/>
        </w:rPr>
        <w:t xml:space="preserve"> </w:t>
      </w:r>
      <w:r w:rsidRPr="00606E36">
        <w:rPr>
          <w:rFonts w:ascii="Times New Roman" w:hAnsi="Times New Roman"/>
          <w:szCs w:val="24"/>
        </w:rPr>
        <w:t>užtikrinti sav</w:t>
      </w:r>
      <w:r w:rsidR="00A252F6" w:rsidRPr="00606E36">
        <w:rPr>
          <w:rFonts w:ascii="Times New Roman" w:hAnsi="Times New Roman"/>
          <w:szCs w:val="24"/>
        </w:rPr>
        <w:t xml:space="preserve">ivaldos plėtrą, sukurti sveiką, </w:t>
      </w:r>
      <w:r w:rsidRPr="00606E36">
        <w:rPr>
          <w:rFonts w:ascii="Times New Roman" w:hAnsi="Times New Roman"/>
          <w:szCs w:val="24"/>
        </w:rPr>
        <w:t>švarią, saugią ir patogią gyvenamąją aplinką, pagerinti gyvenimo kokybę kiekvienam bendruomenės nariui,</w:t>
      </w:r>
      <w:r w:rsidR="00C25191" w:rsidRPr="00606E36">
        <w:rPr>
          <w:rFonts w:ascii="Times New Roman" w:hAnsi="Times New Roman"/>
          <w:szCs w:val="24"/>
        </w:rPr>
        <w:t xml:space="preserve"> įgyvendinti projektą ,,Lukšių gyvenamosios vietovės atnaujinimas“,</w:t>
      </w:r>
      <w:r w:rsidR="00C6029B" w:rsidRPr="00606E36">
        <w:rPr>
          <w:rFonts w:ascii="Times New Roman" w:hAnsi="Times New Roman"/>
          <w:szCs w:val="24"/>
        </w:rPr>
        <w:t xml:space="preserve"> toliau tęsti kultūrinio turizmo</w:t>
      </w:r>
      <w:r w:rsidRPr="00606E36">
        <w:rPr>
          <w:rFonts w:ascii="Times New Roman" w:hAnsi="Times New Roman"/>
          <w:szCs w:val="24"/>
        </w:rPr>
        <w:t xml:space="preserve"> </w:t>
      </w:r>
      <w:r w:rsidR="00C6029B" w:rsidRPr="00606E36">
        <w:rPr>
          <w:rFonts w:ascii="Times New Roman" w:hAnsi="Times New Roman"/>
          <w:szCs w:val="24"/>
        </w:rPr>
        <w:t xml:space="preserve">plėtrą Zyplių dvaro ansamblyje, </w:t>
      </w:r>
      <w:r w:rsidRPr="00606E36">
        <w:rPr>
          <w:rFonts w:ascii="Times New Roman" w:hAnsi="Times New Roman"/>
          <w:szCs w:val="24"/>
        </w:rPr>
        <w:t>efektyviai išnaudoti</w:t>
      </w:r>
      <w:r w:rsidR="00A0727D" w:rsidRPr="00606E36">
        <w:rPr>
          <w:rFonts w:ascii="Times New Roman" w:hAnsi="Times New Roman"/>
          <w:szCs w:val="24"/>
        </w:rPr>
        <w:t xml:space="preserve"> visus turimus gamtos resursus </w:t>
      </w:r>
      <w:r w:rsidRPr="00606E36">
        <w:rPr>
          <w:rFonts w:ascii="Times New Roman" w:hAnsi="Times New Roman"/>
          <w:szCs w:val="24"/>
        </w:rPr>
        <w:t xml:space="preserve">kaimo turizmo vystymui, </w:t>
      </w:r>
      <w:r w:rsidR="00DB2B31" w:rsidRPr="00606E36">
        <w:rPr>
          <w:rFonts w:ascii="Times New Roman" w:hAnsi="Times New Roman"/>
          <w:szCs w:val="24"/>
        </w:rPr>
        <w:t>pritraukti</w:t>
      </w:r>
      <w:r w:rsidRPr="00606E36">
        <w:rPr>
          <w:rFonts w:ascii="Times New Roman" w:hAnsi="Times New Roman"/>
          <w:szCs w:val="24"/>
        </w:rPr>
        <w:t xml:space="preserve"> investicijas siekiant sukurti palankias sąlygas verslui.</w:t>
      </w:r>
    </w:p>
    <w:p w14:paraId="33FD7D0C" w14:textId="77777777" w:rsidR="004D746E" w:rsidRPr="00606E36" w:rsidRDefault="004D746E" w:rsidP="006774CC">
      <w:pPr>
        <w:tabs>
          <w:tab w:val="left" w:pos="1785"/>
        </w:tabs>
        <w:ind w:firstLine="720"/>
        <w:jc w:val="both"/>
        <w:rPr>
          <w:rFonts w:ascii="Times New Roman" w:hAnsi="Times New Roman"/>
          <w:szCs w:val="24"/>
        </w:rPr>
      </w:pPr>
    </w:p>
    <w:p w14:paraId="1EB3084F" w14:textId="4E221756" w:rsidR="000C6A52" w:rsidRPr="00EC70F6" w:rsidRDefault="009619D4" w:rsidP="006774CC">
      <w:pPr>
        <w:tabs>
          <w:tab w:val="left" w:pos="709"/>
        </w:tabs>
        <w:ind w:firstLine="720"/>
        <w:jc w:val="both"/>
        <w:rPr>
          <w:rFonts w:ascii="Times New Roman" w:hAnsi="Times New Roman"/>
          <w:szCs w:val="24"/>
        </w:rPr>
      </w:pPr>
      <w:r w:rsidRPr="00EC70F6">
        <w:rPr>
          <w:rFonts w:ascii="Times New Roman" w:hAnsi="Times New Roman"/>
          <w:szCs w:val="24"/>
        </w:rPr>
        <w:t xml:space="preserve">Šakių rajono savivaldybės administracijos Lukšių </w:t>
      </w:r>
      <w:r w:rsidR="000C6A52" w:rsidRPr="00EC70F6">
        <w:rPr>
          <w:rFonts w:ascii="Times New Roman" w:hAnsi="Times New Roman"/>
          <w:szCs w:val="24"/>
        </w:rPr>
        <w:t xml:space="preserve">seniūnija </w:t>
      </w:r>
      <w:r w:rsidR="00F9560B" w:rsidRPr="00EC70F6">
        <w:rPr>
          <w:rFonts w:ascii="Times New Roman" w:hAnsi="Times New Roman"/>
          <w:szCs w:val="24"/>
        </w:rPr>
        <w:t xml:space="preserve">planavo </w:t>
      </w:r>
      <w:r w:rsidR="00E24A21" w:rsidRPr="00EC70F6">
        <w:rPr>
          <w:rFonts w:ascii="Times New Roman" w:hAnsi="Times New Roman"/>
          <w:szCs w:val="24"/>
        </w:rPr>
        <w:t>2023</w:t>
      </w:r>
      <w:r w:rsidR="000C6A52" w:rsidRPr="00EC70F6">
        <w:rPr>
          <w:rFonts w:ascii="Times New Roman" w:hAnsi="Times New Roman"/>
          <w:szCs w:val="24"/>
        </w:rPr>
        <w:t xml:space="preserve"> metų veiklą, </w:t>
      </w:r>
      <w:r w:rsidR="00F9560B" w:rsidRPr="00EC70F6">
        <w:rPr>
          <w:rFonts w:ascii="Times New Roman" w:hAnsi="Times New Roman"/>
          <w:szCs w:val="24"/>
        </w:rPr>
        <w:t xml:space="preserve">vadovaujantis </w:t>
      </w:r>
      <w:r w:rsidR="000C6A52" w:rsidRPr="00EC70F6">
        <w:rPr>
          <w:rFonts w:ascii="Times New Roman" w:hAnsi="Times New Roman"/>
          <w:szCs w:val="24"/>
        </w:rPr>
        <w:t>Šakių rajono savivaldyb</w:t>
      </w:r>
      <w:r w:rsidR="00664CF9" w:rsidRPr="00EC70F6">
        <w:rPr>
          <w:rFonts w:ascii="Times New Roman" w:hAnsi="Times New Roman"/>
          <w:szCs w:val="24"/>
        </w:rPr>
        <w:t>ės 2018</w:t>
      </w:r>
      <w:r w:rsidR="006774CC" w:rsidRPr="00EC70F6">
        <w:rPr>
          <w:rFonts w:ascii="Times New Roman" w:hAnsi="Times New Roman"/>
          <w:szCs w:val="24"/>
        </w:rPr>
        <w:t>–</w:t>
      </w:r>
      <w:r w:rsidR="00664CF9" w:rsidRPr="00EC70F6">
        <w:rPr>
          <w:rFonts w:ascii="Times New Roman" w:hAnsi="Times New Roman"/>
          <w:szCs w:val="24"/>
        </w:rPr>
        <w:t>2024</w:t>
      </w:r>
      <w:r w:rsidR="000C6A52" w:rsidRPr="00EC70F6">
        <w:rPr>
          <w:rFonts w:ascii="Times New Roman" w:hAnsi="Times New Roman"/>
          <w:szCs w:val="24"/>
        </w:rPr>
        <w:t xml:space="preserve"> metų strateginiu plėtros planu, patvirtintu </w:t>
      </w:r>
      <w:r w:rsidR="000C1B9D" w:rsidRPr="00EC70F6">
        <w:rPr>
          <w:rFonts w:ascii="Times New Roman" w:hAnsi="Times New Roman"/>
          <w:szCs w:val="24"/>
        </w:rPr>
        <w:t xml:space="preserve">Šakių </w:t>
      </w:r>
      <w:r w:rsidR="00E24A21" w:rsidRPr="00EC70F6">
        <w:rPr>
          <w:rFonts w:ascii="Times New Roman" w:hAnsi="Times New Roman"/>
          <w:szCs w:val="24"/>
        </w:rPr>
        <w:t xml:space="preserve">rajono savivaldybės tarybos </w:t>
      </w:r>
      <w:r w:rsidR="00664CF9" w:rsidRPr="00EC70F6">
        <w:rPr>
          <w:rFonts w:ascii="Times New Roman" w:hAnsi="Times New Roman"/>
          <w:szCs w:val="24"/>
        </w:rPr>
        <w:t>2017 m. gruodžio 21 d. sprendimu Nr. T-378 ,,Dėl rajono savivaldybės 2018</w:t>
      </w:r>
      <w:r w:rsidR="00A21011" w:rsidRPr="00EC70F6">
        <w:rPr>
          <w:rFonts w:ascii="Times New Roman" w:hAnsi="Times New Roman"/>
          <w:szCs w:val="24"/>
        </w:rPr>
        <w:t>–</w:t>
      </w:r>
      <w:r w:rsidR="00664CF9" w:rsidRPr="00EC70F6">
        <w:rPr>
          <w:rFonts w:ascii="Times New Roman" w:hAnsi="Times New Roman"/>
          <w:szCs w:val="24"/>
        </w:rPr>
        <w:t xml:space="preserve">2024 metų strateginio plėtros plano patvirtinimo“ ir </w:t>
      </w:r>
      <w:r w:rsidR="00225CA9" w:rsidRPr="00EC70F6">
        <w:rPr>
          <w:rFonts w:ascii="Times New Roman" w:hAnsi="Times New Roman"/>
          <w:szCs w:val="24"/>
        </w:rPr>
        <w:t>Šaki</w:t>
      </w:r>
      <w:r w:rsidR="00225CA9" w:rsidRPr="00EC70F6">
        <w:rPr>
          <w:rFonts w:ascii="Times New Roman" w:hAnsi="Times New Roman" w:hint="eastAsia"/>
          <w:szCs w:val="24"/>
        </w:rPr>
        <w:t>ų</w:t>
      </w:r>
      <w:r w:rsidR="00C154D1" w:rsidRPr="00EC70F6">
        <w:rPr>
          <w:rFonts w:ascii="Times New Roman" w:hAnsi="Times New Roman"/>
          <w:szCs w:val="24"/>
        </w:rPr>
        <w:t xml:space="preserve"> </w:t>
      </w:r>
      <w:r w:rsidR="00225CA9" w:rsidRPr="00EC70F6">
        <w:rPr>
          <w:rFonts w:ascii="Times New Roman" w:hAnsi="Times New Roman"/>
          <w:szCs w:val="24"/>
        </w:rPr>
        <w:t>rajono savivaldyb</w:t>
      </w:r>
      <w:r w:rsidR="00225CA9" w:rsidRPr="00EC70F6">
        <w:rPr>
          <w:rFonts w:ascii="Times New Roman" w:hAnsi="Times New Roman" w:hint="eastAsia"/>
          <w:szCs w:val="24"/>
        </w:rPr>
        <w:t>ė</w:t>
      </w:r>
      <w:r w:rsidR="00225CA9" w:rsidRPr="00EC70F6">
        <w:rPr>
          <w:rFonts w:ascii="Times New Roman" w:hAnsi="Times New Roman"/>
          <w:szCs w:val="24"/>
        </w:rPr>
        <w:t>s strateginiu veiklos planu</w:t>
      </w:r>
      <w:r w:rsidR="00664CF9" w:rsidRPr="00EC70F6">
        <w:rPr>
          <w:rFonts w:ascii="Times New Roman" w:hAnsi="Times New Roman"/>
          <w:szCs w:val="24"/>
        </w:rPr>
        <w:t xml:space="preserve">, patvirtintu Šakių rajono savivaldybės tarybos </w:t>
      </w:r>
      <w:r w:rsidR="00E24A21" w:rsidRPr="00EC70F6">
        <w:rPr>
          <w:rFonts w:ascii="Times New Roman" w:hAnsi="Times New Roman"/>
          <w:szCs w:val="24"/>
        </w:rPr>
        <w:t>2023</w:t>
      </w:r>
      <w:r w:rsidR="000C1B9D" w:rsidRPr="00EC70F6">
        <w:rPr>
          <w:rFonts w:ascii="Times New Roman" w:hAnsi="Times New Roman"/>
          <w:szCs w:val="24"/>
        </w:rPr>
        <w:t xml:space="preserve"> m. </w:t>
      </w:r>
      <w:r w:rsidR="00E24A21" w:rsidRPr="00EC70F6">
        <w:rPr>
          <w:rFonts w:ascii="Times New Roman" w:hAnsi="Times New Roman"/>
          <w:szCs w:val="24"/>
        </w:rPr>
        <w:t>sausio 31</w:t>
      </w:r>
      <w:r w:rsidR="000C1B9D" w:rsidRPr="00EC70F6">
        <w:rPr>
          <w:rFonts w:ascii="Times New Roman" w:hAnsi="Times New Roman"/>
          <w:szCs w:val="24"/>
        </w:rPr>
        <w:t xml:space="preserve"> d. </w:t>
      </w:r>
      <w:r w:rsidR="000C6A52" w:rsidRPr="00EC70F6">
        <w:rPr>
          <w:rFonts w:ascii="Times New Roman" w:hAnsi="Times New Roman"/>
          <w:szCs w:val="24"/>
        </w:rPr>
        <w:t>sprendimu Nr. T-</w:t>
      </w:r>
      <w:r w:rsidR="00E24A21" w:rsidRPr="00EC70F6">
        <w:rPr>
          <w:rFonts w:ascii="Times New Roman" w:hAnsi="Times New Roman"/>
          <w:szCs w:val="24"/>
        </w:rPr>
        <w:t>1</w:t>
      </w:r>
      <w:r w:rsidR="00B44293" w:rsidRPr="00EC70F6">
        <w:rPr>
          <w:rFonts w:ascii="Times New Roman" w:hAnsi="Times New Roman"/>
          <w:szCs w:val="24"/>
        </w:rPr>
        <w:t xml:space="preserve"> </w:t>
      </w:r>
      <w:r w:rsidR="00B44293" w:rsidRPr="00EC70F6">
        <w:t>„</w:t>
      </w:r>
      <w:r w:rsidR="00B44293" w:rsidRPr="00EC70F6">
        <w:rPr>
          <w:rFonts w:ascii="Times New Roman" w:hAnsi="Times New Roman"/>
          <w:szCs w:val="24"/>
        </w:rPr>
        <w:t>D</w:t>
      </w:r>
      <w:r w:rsidR="00B44293" w:rsidRPr="00EC70F6">
        <w:rPr>
          <w:rFonts w:ascii="Times New Roman" w:hAnsi="Times New Roman" w:hint="eastAsia"/>
          <w:szCs w:val="24"/>
        </w:rPr>
        <w:t>ė</w:t>
      </w:r>
      <w:r w:rsidR="00B44293" w:rsidRPr="00EC70F6">
        <w:rPr>
          <w:rFonts w:ascii="Times New Roman" w:hAnsi="Times New Roman"/>
          <w:szCs w:val="24"/>
        </w:rPr>
        <w:t>l</w:t>
      </w:r>
      <w:r w:rsidR="00E24A21" w:rsidRPr="00EC70F6">
        <w:rPr>
          <w:rFonts w:ascii="Times New Roman" w:hAnsi="Times New Roman"/>
          <w:szCs w:val="24"/>
        </w:rPr>
        <w:t xml:space="preserve"> Šakių </w:t>
      </w:r>
      <w:r w:rsidR="005406D8" w:rsidRPr="00EC70F6">
        <w:rPr>
          <w:rFonts w:ascii="Times New Roman" w:hAnsi="Times New Roman"/>
          <w:szCs w:val="24"/>
        </w:rPr>
        <w:t xml:space="preserve"> rajono savivaldyb</w:t>
      </w:r>
      <w:r w:rsidR="005406D8" w:rsidRPr="00EC70F6">
        <w:rPr>
          <w:rFonts w:ascii="Times New Roman" w:hAnsi="Times New Roman" w:hint="eastAsia"/>
          <w:szCs w:val="24"/>
        </w:rPr>
        <w:t>ė</w:t>
      </w:r>
      <w:r w:rsidR="00E24A21" w:rsidRPr="00EC70F6">
        <w:rPr>
          <w:rFonts w:ascii="Times New Roman" w:hAnsi="Times New Roman"/>
          <w:szCs w:val="24"/>
        </w:rPr>
        <w:t>s 2023</w:t>
      </w:r>
      <w:r w:rsidR="006774CC" w:rsidRPr="00EC70F6">
        <w:rPr>
          <w:rFonts w:ascii="Times New Roman" w:hAnsi="Times New Roman"/>
          <w:szCs w:val="24"/>
        </w:rPr>
        <w:t>–</w:t>
      </w:r>
      <w:r w:rsidR="005406D8" w:rsidRPr="00EC70F6">
        <w:rPr>
          <w:rFonts w:ascii="Times New Roman" w:hAnsi="Times New Roman"/>
          <w:szCs w:val="24"/>
        </w:rPr>
        <w:t>202</w:t>
      </w:r>
      <w:r w:rsidR="00E24A21" w:rsidRPr="00EC70F6">
        <w:rPr>
          <w:rFonts w:ascii="Times New Roman" w:hAnsi="Times New Roman"/>
          <w:szCs w:val="24"/>
        </w:rPr>
        <w:t>5</w:t>
      </w:r>
      <w:r w:rsidR="005406D8" w:rsidRPr="00EC70F6">
        <w:rPr>
          <w:rFonts w:ascii="Times New Roman" w:hAnsi="Times New Roman"/>
          <w:szCs w:val="24"/>
        </w:rPr>
        <w:t xml:space="preserve"> met</w:t>
      </w:r>
      <w:r w:rsidR="005406D8" w:rsidRPr="00EC70F6">
        <w:rPr>
          <w:rFonts w:ascii="Times New Roman" w:hAnsi="Times New Roman" w:hint="eastAsia"/>
          <w:szCs w:val="24"/>
        </w:rPr>
        <w:t>ų</w:t>
      </w:r>
      <w:r w:rsidR="005406D8" w:rsidRPr="00EC70F6">
        <w:rPr>
          <w:rFonts w:ascii="Times New Roman" w:hAnsi="Times New Roman"/>
          <w:szCs w:val="24"/>
        </w:rPr>
        <w:t xml:space="preserve"> strateginio</w:t>
      </w:r>
      <w:r w:rsidR="00E24A21" w:rsidRPr="00EC70F6">
        <w:rPr>
          <w:rFonts w:ascii="Times New Roman" w:hAnsi="Times New Roman"/>
          <w:szCs w:val="24"/>
        </w:rPr>
        <w:t xml:space="preserve"> veiklos plano </w:t>
      </w:r>
      <w:r w:rsidR="005406D8" w:rsidRPr="00EC70F6">
        <w:rPr>
          <w:rFonts w:ascii="Times New Roman" w:hAnsi="Times New Roman"/>
          <w:szCs w:val="24"/>
        </w:rPr>
        <w:t>patvirtinimo</w:t>
      </w:r>
      <w:r w:rsidR="00B44293" w:rsidRPr="00EC70F6">
        <w:rPr>
          <w:rFonts w:ascii="Times New Roman" w:hAnsi="Times New Roman"/>
          <w:szCs w:val="24"/>
        </w:rPr>
        <w:t>“</w:t>
      </w:r>
      <w:r w:rsidR="009C57A9" w:rsidRPr="00EC70F6">
        <w:rPr>
          <w:rFonts w:ascii="Times New Roman" w:hAnsi="Times New Roman"/>
          <w:szCs w:val="24"/>
        </w:rPr>
        <w:t>,</w:t>
      </w:r>
      <w:r w:rsidR="004522E3" w:rsidRPr="00EC70F6">
        <w:rPr>
          <w:rFonts w:ascii="Times New Roman" w:hAnsi="Times New Roman"/>
          <w:szCs w:val="24"/>
        </w:rPr>
        <w:t xml:space="preserve"> bei</w:t>
      </w:r>
      <w:r w:rsidR="00A3175C" w:rsidRPr="00EC70F6">
        <w:rPr>
          <w:rFonts w:ascii="Times New Roman" w:hAnsi="Times New Roman"/>
          <w:szCs w:val="24"/>
        </w:rPr>
        <w:t xml:space="preserve"> išsikėlė</w:t>
      </w:r>
      <w:r w:rsidR="000C6A52" w:rsidRPr="00EC70F6">
        <w:rPr>
          <w:rFonts w:ascii="Times New Roman" w:hAnsi="Times New Roman"/>
          <w:szCs w:val="24"/>
        </w:rPr>
        <w:t xml:space="preserve"> sau tikslus:</w:t>
      </w:r>
    </w:p>
    <w:p w14:paraId="55527519" w14:textId="77777777" w:rsidR="003E7F1E" w:rsidRPr="00606E36" w:rsidRDefault="003E7F1E" w:rsidP="006774CC">
      <w:pPr>
        <w:numPr>
          <w:ilvl w:val="0"/>
          <w:numId w:val="13"/>
        </w:numPr>
        <w:autoSpaceDE w:val="0"/>
        <w:autoSpaceDN w:val="0"/>
        <w:adjustRightInd w:val="0"/>
        <w:ind w:firstLine="720"/>
        <w:jc w:val="both"/>
        <w:rPr>
          <w:rFonts w:ascii="Times New Roman" w:hAnsi="Times New Roman"/>
        </w:rPr>
      </w:pPr>
      <w:r w:rsidRPr="00606E36">
        <w:rPr>
          <w:rFonts w:ascii="Times New Roman" w:hAnsi="Times New Roman"/>
        </w:rPr>
        <w:t>šiuolaikiškos susisiekimo sistemos plėtra;</w:t>
      </w:r>
    </w:p>
    <w:p w14:paraId="576314FA" w14:textId="77777777" w:rsidR="003E7F1E" w:rsidRPr="00606E36" w:rsidRDefault="003E7F1E" w:rsidP="006774CC">
      <w:pPr>
        <w:numPr>
          <w:ilvl w:val="0"/>
          <w:numId w:val="13"/>
        </w:numPr>
        <w:autoSpaceDE w:val="0"/>
        <w:autoSpaceDN w:val="0"/>
        <w:adjustRightInd w:val="0"/>
        <w:ind w:firstLine="720"/>
        <w:jc w:val="both"/>
      </w:pPr>
      <w:r w:rsidRPr="00606E36">
        <w:t>socialinių paslaugų aprėpties didinimas;</w:t>
      </w:r>
    </w:p>
    <w:p w14:paraId="0F288CF2" w14:textId="77777777" w:rsidR="003E7F1E" w:rsidRPr="00606E36" w:rsidRDefault="003E7F1E" w:rsidP="006774CC">
      <w:pPr>
        <w:numPr>
          <w:ilvl w:val="0"/>
          <w:numId w:val="13"/>
        </w:numPr>
        <w:autoSpaceDE w:val="0"/>
        <w:autoSpaceDN w:val="0"/>
        <w:adjustRightInd w:val="0"/>
        <w:ind w:firstLine="720"/>
        <w:jc w:val="both"/>
      </w:pPr>
      <w:r w:rsidRPr="00606E36">
        <w:t>darnaus išteklių naudojimo skatinimas;</w:t>
      </w:r>
    </w:p>
    <w:p w14:paraId="0B346FD5" w14:textId="2C10F5C3" w:rsidR="003E7F1E" w:rsidRPr="00606E36" w:rsidRDefault="003E7F1E" w:rsidP="006774CC">
      <w:pPr>
        <w:numPr>
          <w:ilvl w:val="0"/>
          <w:numId w:val="13"/>
        </w:numPr>
        <w:autoSpaceDE w:val="0"/>
        <w:autoSpaceDN w:val="0"/>
        <w:adjustRightInd w:val="0"/>
        <w:ind w:firstLine="720"/>
        <w:jc w:val="both"/>
      </w:pPr>
      <w:r w:rsidRPr="00606E36">
        <w:t>efektyvaus vie</w:t>
      </w:r>
      <w:r w:rsidR="009C57A9">
        <w:t>šojo valdymo sistemos sukūrimas;</w:t>
      </w:r>
    </w:p>
    <w:p w14:paraId="75B2E603" w14:textId="21B11268" w:rsidR="009619D4" w:rsidRPr="009C57A9" w:rsidRDefault="009C57A9" w:rsidP="009C57A9">
      <w:pPr>
        <w:pStyle w:val="Sraopastraipa"/>
        <w:numPr>
          <w:ilvl w:val="0"/>
          <w:numId w:val="13"/>
        </w:numPr>
        <w:jc w:val="both"/>
      </w:pPr>
      <w:r w:rsidRPr="00606E36">
        <w:t>gyventojų užimtumo didinimas</w:t>
      </w:r>
      <w:r>
        <w:t>.</w:t>
      </w:r>
    </w:p>
    <w:p w14:paraId="6B2F04A9" w14:textId="789FD90D" w:rsidR="009619D4" w:rsidRPr="00606E36" w:rsidRDefault="009619D4" w:rsidP="006774CC">
      <w:pPr>
        <w:ind w:firstLine="720"/>
        <w:jc w:val="both"/>
        <w:rPr>
          <w:rFonts w:ascii="Times New Roman" w:hAnsi="Times New Roman"/>
          <w:szCs w:val="24"/>
        </w:rPr>
      </w:pPr>
      <w:r w:rsidRPr="00606E36">
        <w:rPr>
          <w:rFonts w:ascii="Times New Roman" w:hAnsi="Times New Roman"/>
          <w:szCs w:val="24"/>
        </w:rPr>
        <w:t>Šakių rajono savivaldy</w:t>
      </w:r>
      <w:r w:rsidR="00B87945" w:rsidRPr="00606E36">
        <w:rPr>
          <w:rFonts w:ascii="Times New Roman" w:hAnsi="Times New Roman"/>
          <w:szCs w:val="24"/>
        </w:rPr>
        <w:t xml:space="preserve">bės administracijos Lukšių seniūnijos </w:t>
      </w:r>
      <w:r w:rsidR="009C57A9">
        <w:rPr>
          <w:rFonts w:ascii="Times New Roman" w:hAnsi="Times New Roman"/>
          <w:szCs w:val="24"/>
        </w:rPr>
        <w:t>2023</w:t>
      </w:r>
      <w:r w:rsidR="00735455" w:rsidRPr="00606E36">
        <w:rPr>
          <w:rFonts w:ascii="Times New Roman" w:hAnsi="Times New Roman"/>
          <w:szCs w:val="24"/>
        </w:rPr>
        <w:t xml:space="preserve"> metų veiklos plane</w:t>
      </w:r>
      <w:r w:rsidR="00FF7BD5" w:rsidRPr="00606E36">
        <w:rPr>
          <w:rFonts w:ascii="Times New Roman" w:hAnsi="Times New Roman"/>
          <w:szCs w:val="24"/>
        </w:rPr>
        <w:t>, iškelt</w:t>
      </w:r>
      <w:r w:rsidR="00A3175C">
        <w:rPr>
          <w:rFonts w:ascii="Times New Roman" w:hAnsi="Times New Roman"/>
          <w:szCs w:val="24"/>
        </w:rPr>
        <w:t>ų tikslų įgyvendinimui, numatė šiuos</w:t>
      </w:r>
      <w:r w:rsidR="00FF7BD5" w:rsidRPr="00606E36">
        <w:rPr>
          <w:rFonts w:ascii="Times New Roman" w:hAnsi="Times New Roman"/>
          <w:szCs w:val="24"/>
        </w:rPr>
        <w:t xml:space="preserve"> </w:t>
      </w:r>
      <w:r w:rsidR="00A3175C">
        <w:rPr>
          <w:rFonts w:ascii="Times New Roman" w:hAnsi="Times New Roman"/>
          <w:szCs w:val="24"/>
        </w:rPr>
        <w:t>uždavinius</w:t>
      </w:r>
      <w:r w:rsidR="00FF7BD5" w:rsidRPr="00606E36">
        <w:rPr>
          <w:rFonts w:ascii="Times New Roman" w:hAnsi="Times New Roman"/>
          <w:szCs w:val="24"/>
        </w:rPr>
        <w:t>:</w:t>
      </w:r>
    </w:p>
    <w:p w14:paraId="05D2C61A" w14:textId="77777777" w:rsidR="008C577D" w:rsidRPr="00606E36" w:rsidRDefault="00FF7BD5" w:rsidP="006774CC">
      <w:pPr>
        <w:pStyle w:val="Sraopastraipa"/>
        <w:numPr>
          <w:ilvl w:val="0"/>
          <w:numId w:val="15"/>
        </w:numPr>
        <w:ind w:left="0" w:firstLine="720"/>
        <w:jc w:val="both"/>
      </w:pPr>
      <w:r w:rsidRPr="00606E36">
        <w:t>modernizuoti ir plėtoti savivaldybės vietinės reikšmės kelius, gatves ir kitas susisiekimo komunikacijas</w:t>
      </w:r>
      <w:r w:rsidR="008C577D" w:rsidRPr="00606E36">
        <w:t>;</w:t>
      </w:r>
    </w:p>
    <w:p w14:paraId="02068CEB" w14:textId="77777777" w:rsidR="00171D05" w:rsidRPr="00606E36" w:rsidRDefault="00171D05" w:rsidP="006774CC">
      <w:pPr>
        <w:pStyle w:val="Sraopastraipa"/>
        <w:numPr>
          <w:ilvl w:val="0"/>
          <w:numId w:val="15"/>
        </w:numPr>
        <w:ind w:left="0" w:firstLine="720"/>
        <w:jc w:val="both"/>
      </w:pPr>
      <w:r w:rsidRPr="00606E36">
        <w:t>finansinės pagalbos rajono gy</w:t>
      </w:r>
      <w:r w:rsidR="008C577D" w:rsidRPr="00606E36">
        <w:t>ventojams teikimas ir didinimas;</w:t>
      </w:r>
    </w:p>
    <w:p w14:paraId="5058D30F" w14:textId="77777777" w:rsidR="008C577D" w:rsidRPr="00606E36" w:rsidRDefault="00171D05" w:rsidP="006774CC">
      <w:pPr>
        <w:pStyle w:val="Sraopastraipa"/>
        <w:numPr>
          <w:ilvl w:val="0"/>
          <w:numId w:val="15"/>
        </w:numPr>
        <w:ind w:left="0" w:firstLine="720"/>
        <w:jc w:val="both"/>
      </w:pPr>
      <w:r w:rsidRPr="00606E36">
        <w:t>Šakių rajon</w:t>
      </w:r>
      <w:r w:rsidR="008C577D" w:rsidRPr="00606E36">
        <w:t>o socialinio būsto fondo plėtra;</w:t>
      </w:r>
    </w:p>
    <w:p w14:paraId="7AA5CF6C" w14:textId="77777777" w:rsidR="00CE7529" w:rsidRDefault="00171D05" w:rsidP="006774CC">
      <w:pPr>
        <w:pStyle w:val="Sraopastraipa"/>
        <w:numPr>
          <w:ilvl w:val="0"/>
          <w:numId w:val="15"/>
        </w:numPr>
        <w:ind w:left="0" w:firstLine="720"/>
        <w:jc w:val="both"/>
      </w:pPr>
      <w:r w:rsidRPr="00606E36">
        <w:t xml:space="preserve">kompleksiškai plėtoti ir puoselėti rekreacines teritorijas, želdynus bei kitas viešąsias erdves, pritaikant jas </w:t>
      </w:r>
      <w:r w:rsidR="008C577D" w:rsidRPr="00606E36">
        <w:t>gyventojų bei verslo poreikiams;</w:t>
      </w:r>
    </w:p>
    <w:p w14:paraId="56CB4032" w14:textId="4E6AB380" w:rsidR="0011648A" w:rsidRPr="00606E36" w:rsidRDefault="0011648A" w:rsidP="006774CC">
      <w:pPr>
        <w:pStyle w:val="Sraopastraipa"/>
        <w:numPr>
          <w:ilvl w:val="0"/>
          <w:numId w:val="15"/>
        </w:numPr>
        <w:ind w:left="0" w:firstLine="720"/>
        <w:jc w:val="both"/>
      </w:pPr>
      <w:r>
        <w:t>užtikrinti efektyvų savivaldybės funkcijų vykdymą;</w:t>
      </w:r>
    </w:p>
    <w:p w14:paraId="71272F42" w14:textId="77777777" w:rsidR="004522E3" w:rsidRPr="00606E36" w:rsidRDefault="004522E3" w:rsidP="006774CC">
      <w:pPr>
        <w:pStyle w:val="Sraopastraipa"/>
        <w:numPr>
          <w:ilvl w:val="0"/>
          <w:numId w:val="15"/>
        </w:numPr>
        <w:ind w:left="0" w:firstLine="720"/>
        <w:jc w:val="both"/>
      </w:pPr>
      <w:r w:rsidRPr="00606E36">
        <w:t xml:space="preserve">vykdyti </w:t>
      </w:r>
      <w:r w:rsidR="00171D05" w:rsidRPr="00606E36">
        <w:t>administracinės naštos mažinimą</w:t>
      </w:r>
      <w:r w:rsidRPr="00606E36">
        <w:t>.</w:t>
      </w:r>
    </w:p>
    <w:p w14:paraId="298CF5DE" w14:textId="77777777" w:rsidR="0011648A" w:rsidRPr="00606E36" w:rsidRDefault="0011648A" w:rsidP="0011648A">
      <w:pPr>
        <w:pStyle w:val="Sraopastraipa"/>
        <w:numPr>
          <w:ilvl w:val="0"/>
          <w:numId w:val="15"/>
        </w:numPr>
        <w:ind w:left="0" w:firstLine="720"/>
        <w:jc w:val="both"/>
      </w:pPr>
      <w:r w:rsidRPr="00606E36">
        <w:t>organizuoti užimtumo didinimo programą;</w:t>
      </w:r>
    </w:p>
    <w:p w14:paraId="074CF250" w14:textId="77777777" w:rsidR="008C577D" w:rsidRPr="00606E36" w:rsidRDefault="008C577D" w:rsidP="002B6C12">
      <w:pPr>
        <w:jc w:val="both"/>
        <w:rPr>
          <w:rFonts w:ascii="Times New Roman" w:hAnsi="Times New Roman"/>
          <w:b/>
          <w:szCs w:val="24"/>
        </w:rPr>
      </w:pPr>
    </w:p>
    <w:p w14:paraId="2DF899F1" w14:textId="74AC6C29" w:rsidR="009619D4" w:rsidRPr="00606E36" w:rsidRDefault="00606933" w:rsidP="00606933">
      <w:pPr>
        <w:jc w:val="center"/>
        <w:rPr>
          <w:rFonts w:ascii="Times New Roman" w:hAnsi="Times New Roman"/>
          <w:b/>
          <w:szCs w:val="24"/>
        </w:rPr>
      </w:pPr>
      <w:r w:rsidRPr="00EC70F6">
        <w:rPr>
          <w:rFonts w:ascii="Times New Roman" w:hAnsi="Times New Roman"/>
          <w:b/>
          <w:szCs w:val="24"/>
        </w:rPr>
        <w:lastRenderedPageBreak/>
        <w:t xml:space="preserve">2023 M. </w:t>
      </w:r>
      <w:r w:rsidR="009619D4" w:rsidRPr="00606E36">
        <w:rPr>
          <w:rFonts w:ascii="Times New Roman" w:hAnsi="Times New Roman"/>
          <w:b/>
          <w:szCs w:val="24"/>
        </w:rPr>
        <w:t>STRATEGINĮ (-IUS) TIKSLĄ (-US) ĮGYVENDINANČIOS PROGRAMOS PRIEMONĖS</w:t>
      </w:r>
    </w:p>
    <w:p w14:paraId="353672D7" w14:textId="77777777" w:rsidR="005D4F09" w:rsidRPr="00606E36" w:rsidRDefault="005D4F09" w:rsidP="006774CC">
      <w:pPr>
        <w:ind w:firstLine="720"/>
        <w:jc w:val="both"/>
        <w:rPr>
          <w:rFonts w:ascii="Times New Roman" w:hAnsi="Times New Roman"/>
          <w:szCs w:val="24"/>
        </w:rPr>
      </w:pPr>
    </w:p>
    <w:p w14:paraId="04E0761B" w14:textId="389CE8B0" w:rsidR="006774CC" w:rsidRPr="00606E36" w:rsidRDefault="009619D4"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Šakių rajono savivaldybės administracijos </w:t>
      </w:r>
      <w:r w:rsidR="007971C2" w:rsidRPr="00606E36">
        <w:rPr>
          <w:rFonts w:ascii="Times New Roman" w:hAnsi="Times New Roman"/>
          <w:szCs w:val="24"/>
        </w:rPr>
        <w:t>Lukšių</w:t>
      </w:r>
      <w:r w:rsidRPr="00606E36">
        <w:rPr>
          <w:rFonts w:ascii="Times New Roman" w:hAnsi="Times New Roman"/>
          <w:szCs w:val="24"/>
        </w:rPr>
        <w:t xml:space="preserve"> seniūnija, </w:t>
      </w:r>
      <w:r w:rsidR="00A3175C">
        <w:rPr>
          <w:rFonts w:ascii="Times New Roman" w:hAnsi="Times New Roman"/>
          <w:szCs w:val="24"/>
        </w:rPr>
        <w:t>vykdydama savo veiklą, prisidėjo</w:t>
      </w:r>
      <w:r w:rsidRPr="00606E36">
        <w:rPr>
          <w:rFonts w:ascii="Times New Roman" w:hAnsi="Times New Roman"/>
          <w:szCs w:val="24"/>
        </w:rPr>
        <w:t xml:space="preserve"> prie Šakių rajono savivaldybės </w:t>
      </w:r>
      <w:r w:rsidR="0011648A">
        <w:rPr>
          <w:rFonts w:ascii="Times New Roman" w:hAnsi="Times New Roman"/>
          <w:szCs w:val="24"/>
        </w:rPr>
        <w:t>2023</w:t>
      </w:r>
      <w:r w:rsidR="006774CC" w:rsidRPr="00606E36">
        <w:rPr>
          <w:rFonts w:ascii="Times New Roman" w:hAnsi="Times New Roman"/>
          <w:szCs w:val="24"/>
        </w:rPr>
        <w:t>–</w:t>
      </w:r>
      <w:r w:rsidR="00165BF8" w:rsidRPr="00606E36">
        <w:rPr>
          <w:rFonts w:ascii="Times New Roman" w:hAnsi="Times New Roman"/>
          <w:szCs w:val="24"/>
        </w:rPr>
        <w:t>20</w:t>
      </w:r>
      <w:r w:rsidR="002547AE" w:rsidRPr="00606E36">
        <w:rPr>
          <w:rFonts w:ascii="Times New Roman" w:hAnsi="Times New Roman"/>
          <w:szCs w:val="24"/>
        </w:rPr>
        <w:t>2</w:t>
      </w:r>
      <w:r w:rsidR="0011648A">
        <w:rPr>
          <w:rFonts w:ascii="Times New Roman" w:hAnsi="Times New Roman"/>
          <w:szCs w:val="24"/>
        </w:rPr>
        <w:t>5</w:t>
      </w:r>
      <w:r w:rsidRPr="00606E36">
        <w:rPr>
          <w:rFonts w:ascii="Times New Roman" w:hAnsi="Times New Roman"/>
          <w:szCs w:val="24"/>
        </w:rPr>
        <w:t xml:space="preserve"> metų </w:t>
      </w:r>
      <w:r w:rsidR="00165BF8" w:rsidRPr="00606E36">
        <w:rPr>
          <w:rFonts w:ascii="Times New Roman" w:hAnsi="Times New Roman"/>
          <w:szCs w:val="24"/>
        </w:rPr>
        <w:t>strateginio veiklos plano dalies</w:t>
      </w:r>
      <w:r w:rsidR="00CE1CC1" w:rsidRPr="00606E36">
        <w:rPr>
          <w:rFonts w:ascii="Times New Roman" w:hAnsi="Times New Roman"/>
          <w:szCs w:val="24"/>
        </w:rPr>
        <w:t xml:space="preserve"> programų </w:t>
      </w:r>
      <w:r w:rsidRPr="00606E36">
        <w:rPr>
          <w:rFonts w:ascii="Times New Roman" w:hAnsi="Times New Roman"/>
          <w:szCs w:val="24"/>
        </w:rPr>
        <w:t>įgyvendinimo</w:t>
      </w:r>
      <w:r w:rsidR="00165BF8" w:rsidRPr="00606E36">
        <w:rPr>
          <w:rFonts w:ascii="Times New Roman" w:hAnsi="Times New Roman"/>
          <w:szCs w:val="24"/>
        </w:rPr>
        <w:t>, ta</w:t>
      </w:r>
      <w:r w:rsidR="00484265" w:rsidRPr="00606E36">
        <w:rPr>
          <w:rFonts w:ascii="Times New Roman" w:hAnsi="Times New Roman"/>
          <w:szCs w:val="24"/>
        </w:rPr>
        <w:t>rp jų</w:t>
      </w:r>
      <w:r w:rsidRPr="00606E36">
        <w:rPr>
          <w:rFonts w:ascii="Times New Roman" w:hAnsi="Times New Roman"/>
          <w:szCs w:val="24"/>
        </w:rPr>
        <w:t>:</w:t>
      </w:r>
    </w:p>
    <w:p w14:paraId="321F8EAD" w14:textId="77777777" w:rsidR="006774CC" w:rsidRPr="00606E36" w:rsidRDefault="00DD443F" w:rsidP="006774CC">
      <w:pPr>
        <w:tabs>
          <w:tab w:val="left" w:pos="709"/>
        </w:tabs>
        <w:ind w:firstLine="720"/>
        <w:jc w:val="both"/>
        <w:rPr>
          <w:rFonts w:ascii="Times New Roman" w:hAnsi="Times New Roman"/>
          <w:szCs w:val="24"/>
        </w:rPr>
      </w:pPr>
      <w:r w:rsidRPr="00606E36">
        <w:rPr>
          <w:rFonts w:ascii="Times New Roman" w:hAnsi="Times New Roman"/>
          <w:szCs w:val="24"/>
        </w:rPr>
        <w:t>1</w:t>
      </w:r>
      <w:r w:rsidR="0078531E" w:rsidRPr="00606E36">
        <w:rPr>
          <w:rFonts w:ascii="Times New Roman" w:hAnsi="Times New Roman"/>
          <w:szCs w:val="24"/>
        </w:rPr>
        <w:t xml:space="preserve">. </w:t>
      </w:r>
      <w:r w:rsidR="00165BF8" w:rsidRPr="00606E36">
        <w:rPr>
          <w:rFonts w:ascii="Times New Roman" w:hAnsi="Times New Roman"/>
          <w:szCs w:val="24"/>
        </w:rPr>
        <w:t>Valdymo programa (kodas 07</w:t>
      </w:r>
      <w:r w:rsidRPr="00606E36">
        <w:rPr>
          <w:rFonts w:ascii="Times New Roman" w:hAnsi="Times New Roman"/>
          <w:szCs w:val="24"/>
        </w:rPr>
        <w:t>)</w:t>
      </w:r>
      <w:r w:rsidR="009619D4" w:rsidRPr="00606E36">
        <w:rPr>
          <w:rFonts w:ascii="Times New Roman" w:hAnsi="Times New Roman"/>
          <w:szCs w:val="24"/>
        </w:rPr>
        <w:t>;</w:t>
      </w:r>
    </w:p>
    <w:p w14:paraId="7FB14468" w14:textId="77777777" w:rsidR="009619D4" w:rsidRPr="00606E36" w:rsidRDefault="00DD443F" w:rsidP="006774CC">
      <w:pPr>
        <w:tabs>
          <w:tab w:val="left" w:pos="709"/>
        </w:tabs>
        <w:ind w:firstLine="720"/>
        <w:jc w:val="both"/>
        <w:rPr>
          <w:rFonts w:ascii="Times New Roman" w:hAnsi="Times New Roman"/>
          <w:szCs w:val="24"/>
        </w:rPr>
      </w:pPr>
      <w:r w:rsidRPr="00606E36">
        <w:rPr>
          <w:rFonts w:ascii="Times New Roman" w:hAnsi="Times New Roman"/>
          <w:szCs w:val="24"/>
        </w:rPr>
        <w:t>2</w:t>
      </w:r>
      <w:r w:rsidR="0078531E" w:rsidRPr="00606E36">
        <w:rPr>
          <w:rFonts w:ascii="Times New Roman" w:hAnsi="Times New Roman"/>
          <w:szCs w:val="24"/>
        </w:rPr>
        <w:t xml:space="preserve">. </w:t>
      </w:r>
      <w:r w:rsidR="00165BF8" w:rsidRPr="00606E36">
        <w:rPr>
          <w:rFonts w:ascii="Times New Roman" w:hAnsi="Times New Roman"/>
          <w:szCs w:val="24"/>
        </w:rPr>
        <w:t>Ūkio plėtros</w:t>
      </w:r>
      <w:r w:rsidR="009619D4" w:rsidRPr="00606E36">
        <w:rPr>
          <w:rFonts w:ascii="Times New Roman" w:hAnsi="Times New Roman"/>
          <w:szCs w:val="24"/>
        </w:rPr>
        <w:t xml:space="preserve"> programa</w:t>
      </w:r>
      <w:r w:rsidR="00165BF8" w:rsidRPr="00606E36">
        <w:rPr>
          <w:rFonts w:ascii="Times New Roman" w:hAnsi="Times New Roman"/>
          <w:szCs w:val="24"/>
        </w:rPr>
        <w:t xml:space="preserve"> (kodas 12</w:t>
      </w:r>
      <w:r w:rsidRPr="00606E36">
        <w:rPr>
          <w:rFonts w:ascii="Times New Roman" w:hAnsi="Times New Roman"/>
          <w:szCs w:val="24"/>
        </w:rPr>
        <w:t>)</w:t>
      </w:r>
      <w:r w:rsidR="009619D4" w:rsidRPr="00606E36">
        <w:rPr>
          <w:rFonts w:ascii="Times New Roman" w:hAnsi="Times New Roman"/>
          <w:szCs w:val="24"/>
        </w:rPr>
        <w:t>;</w:t>
      </w:r>
    </w:p>
    <w:p w14:paraId="4E9A4783" w14:textId="77777777" w:rsidR="009619D4" w:rsidRPr="00606E36" w:rsidRDefault="00DD443F" w:rsidP="006774CC">
      <w:pPr>
        <w:ind w:firstLine="720"/>
        <w:jc w:val="both"/>
        <w:rPr>
          <w:rFonts w:ascii="Times New Roman" w:hAnsi="Times New Roman"/>
          <w:szCs w:val="24"/>
        </w:rPr>
      </w:pPr>
      <w:r w:rsidRPr="00606E36">
        <w:rPr>
          <w:rFonts w:ascii="Times New Roman" w:hAnsi="Times New Roman"/>
          <w:szCs w:val="24"/>
        </w:rPr>
        <w:t>3</w:t>
      </w:r>
      <w:r w:rsidR="0078531E" w:rsidRPr="00606E36">
        <w:rPr>
          <w:rFonts w:ascii="Times New Roman" w:hAnsi="Times New Roman"/>
          <w:szCs w:val="24"/>
        </w:rPr>
        <w:t xml:space="preserve">. </w:t>
      </w:r>
      <w:r w:rsidR="00165BF8" w:rsidRPr="00606E36">
        <w:rPr>
          <w:rFonts w:ascii="Times New Roman" w:hAnsi="Times New Roman"/>
          <w:szCs w:val="24"/>
        </w:rPr>
        <w:t xml:space="preserve">Socialinės ir sveikatos apsaugos programa </w:t>
      </w:r>
      <w:r w:rsidRPr="00606E36">
        <w:rPr>
          <w:rFonts w:ascii="Times New Roman" w:hAnsi="Times New Roman"/>
          <w:szCs w:val="24"/>
        </w:rPr>
        <w:t>(</w:t>
      </w:r>
      <w:r w:rsidR="00165BF8" w:rsidRPr="00606E36">
        <w:rPr>
          <w:rFonts w:ascii="Times New Roman" w:hAnsi="Times New Roman"/>
          <w:szCs w:val="24"/>
        </w:rPr>
        <w:t>kodas 13</w:t>
      </w:r>
      <w:r w:rsidRPr="00606E36">
        <w:rPr>
          <w:rFonts w:ascii="Times New Roman" w:hAnsi="Times New Roman"/>
          <w:szCs w:val="24"/>
        </w:rPr>
        <w:t>)</w:t>
      </w:r>
      <w:r w:rsidR="00165BF8" w:rsidRPr="00606E36">
        <w:rPr>
          <w:rFonts w:ascii="Times New Roman" w:hAnsi="Times New Roman"/>
          <w:szCs w:val="24"/>
        </w:rPr>
        <w:t>.</w:t>
      </w:r>
    </w:p>
    <w:p w14:paraId="0FB63EA4" w14:textId="77777777" w:rsidR="00CE1CC1" w:rsidRPr="00606E36" w:rsidRDefault="00CE1CC1" w:rsidP="002B6C12">
      <w:pPr>
        <w:jc w:val="center"/>
        <w:rPr>
          <w:rFonts w:ascii="Times New Roman" w:hAnsi="Times New Roman"/>
          <w:szCs w:val="24"/>
        </w:rPr>
      </w:pPr>
    </w:p>
    <w:p w14:paraId="5D8DC915" w14:textId="77777777" w:rsidR="009619D4" w:rsidRPr="00606E36" w:rsidRDefault="00FF4A81" w:rsidP="002B6C12">
      <w:pPr>
        <w:jc w:val="center"/>
        <w:rPr>
          <w:rFonts w:ascii="Times New Roman" w:hAnsi="Times New Roman"/>
          <w:b/>
          <w:szCs w:val="24"/>
        </w:rPr>
      </w:pPr>
      <w:r w:rsidRPr="00606E36">
        <w:rPr>
          <w:rFonts w:ascii="Times New Roman" w:hAnsi="Times New Roman"/>
          <w:b/>
          <w:szCs w:val="24"/>
        </w:rPr>
        <w:t>VEIKLOS APŽVALGA PAGAL</w:t>
      </w:r>
      <w:r w:rsidR="007951D0" w:rsidRPr="00606E36">
        <w:rPr>
          <w:rFonts w:ascii="Times New Roman" w:hAnsi="Times New Roman"/>
          <w:b/>
          <w:szCs w:val="24"/>
        </w:rPr>
        <w:t xml:space="preserve"> LUKŠIŲ</w:t>
      </w:r>
      <w:r w:rsidRPr="00606E36">
        <w:rPr>
          <w:rFonts w:ascii="Times New Roman" w:hAnsi="Times New Roman"/>
          <w:b/>
          <w:szCs w:val="24"/>
        </w:rPr>
        <w:t xml:space="preserve"> SENIŪNIJOS METINĮ VEIKLOS PLANĄ</w:t>
      </w:r>
    </w:p>
    <w:p w14:paraId="23680A9D" w14:textId="77777777" w:rsidR="00FF4A81" w:rsidRPr="00606E36" w:rsidRDefault="00FF4A81" w:rsidP="006774CC">
      <w:pPr>
        <w:ind w:firstLine="720"/>
        <w:jc w:val="both"/>
        <w:rPr>
          <w:rFonts w:ascii="Times New Roman" w:hAnsi="Times New Roman"/>
          <w:b/>
          <w:szCs w:val="24"/>
        </w:rPr>
      </w:pPr>
    </w:p>
    <w:p w14:paraId="696BF6A9" w14:textId="6B173F0A" w:rsidR="00964F44" w:rsidRPr="00606E36" w:rsidRDefault="00D61B69" w:rsidP="006774CC">
      <w:pPr>
        <w:ind w:firstLine="720"/>
        <w:jc w:val="both"/>
        <w:rPr>
          <w:rFonts w:ascii="Times New Roman" w:hAnsi="Times New Roman"/>
          <w:szCs w:val="24"/>
        </w:rPr>
      </w:pPr>
      <w:r w:rsidRPr="00606E36">
        <w:rPr>
          <w:rFonts w:ascii="Times New Roman" w:hAnsi="Times New Roman"/>
          <w:szCs w:val="24"/>
        </w:rPr>
        <w:t>Lukšių</w:t>
      </w:r>
      <w:r w:rsidR="009619D4" w:rsidRPr="00606E36">
        <w:rPr>
          <w:rFonts w:ascii="Times New Roman" w:hAnsi="Times New Roman"/>
          <w:szCs w:val="24"/>
        </w:rPr>
        <w:t xml:space="preserve"> se</w:t>
      </w:r>
      <w:r w:rsidR="00A3175C">
        <w:rPr>
          <w:rFonts w:ascii="Times New Roman" w:hAnsi="Times New Roman"/>
          <w:szCs w:val="24"/>
        </w:rPr>
        <w:t>niūnijos pagrindinis tikslas buvo</w:t>
      </w:r>
      <w:r w:rsidR="009619D4" w:rsidRPr="00606E36">
        <w:rPr>
          <w:rFonts w:ascii="Times New Roman" w:hAnsi="Times New Roman"/>
          <w:szCs w:val="24"/>
        </w:rPr>
        <w:t xml:space="preserve"> geri</w:t>
      </w:r>
      <w:r w:rsidR="004B4DB6" w:rsidRPr="00606E36">
        <w:rPr>
          <w:rFonts w:ascii="Times New Roman" w:hAnsi="Times New Roman"/>
          <w:szCs w:val="24"/>
        </w:rPr>
        <w:t>nti gyvenimo kokybę seniūnijoje</w:t>
      </w:r>
      <w:r w:rsidR="00EC39D8" w:rsidRPr="00606E36">
        <w:rPr>
          <w:rFonts w:ascii="Times New Roman" w:hAnsi="Times New Roman"/>
          <w:szCs w:val="24"/>
        </w:rPr>
        <w:t>.</w:t>
      </w:r>
      <w:r w:rsidR="00F35D27" w:rsidRPr="00606E36">
        <w:rPr>
          <w:rFonts w:ascii="Times New Roman" w:hAnsi="Times New Roman"/>
          <w:szCs w:val="24"/>
        </w:rPr>
        <w:t xml:space="preserve"> Įgy</w:t>
      </w:r>
      <w:r w:rsidR="00EC39D8" w:rsidRPr="00606E36">
        <w:rPr>
          <w:rFonts w:ascii="Times New Roman" w:hAnsi="Times New Roman"/>
          <w:szCs w:val="24"/>
        </w:rPr>
        <w:t xml:space="preserve">vendinant </w:t>
      </w:r>
      <w:r w:rsidR="0011648A">
        <w:rPr>
          <w:rFonts w:ascii="Times New Roman" w:hAnsi="Times New Roman"/>
          <w:szCs w:val="24"/>
        </w:rPr>
        <w:t>Lukšių seniūnijos 2023</w:t>
      </w:r>
      <w:r w:rsidR="00F35D27" w:rsidRPr="00606E36">
        <w:rPr>
          <w:rFonts w:ascii="Times New Roman" w:hAnsi="Times New Roman"/>
          <w:szCs w:val="24"/>
        </w:rPr>
        <w:t xml:space="preserve"> metų veiklos plane</w:t>
      </w:r>
      <w:r w:rsidR="00EC39D8" w:rsidRPr="00606E36">
        <w:rPr>
          <w:rFonts w:ascii="Times New Roman" w:hAnsi="Times New Roman"/>
          <w:szCs w:val="24"/>
        </w:rPr>
        <w:t xml:space="preserve"> iškeltus tikslus</w:t>
      </w:r>
      <w:r w:rsidR="009619D4" w:rsidRPr="00606E36">
        <w:rPr>
          <w:rFonts w:ascii="Times New Roman" w:hAnsi="Times New Roman"/>
          <w:szCs w:val="24"/>
        </w:rPr>
        <w:t xml:space="preserve">, </w:t>
      </w:r>
      <w:r w:rsidR="006C28B5" w:rsidRPr="00606E36">
        <w:rPr>
          <w:rFonts w:ascii="Times New Roman" w:hAnsi="Times New Roman"/>
          <w:szCs w:val="24"/>
        </w:rPr>
        <w:t>bu</w:t>
      </w:r>
      <w:r w:rsidR="00A3175C">
        <w:rPr>
          <w:rFonts w:ascii="Times New Roman" w:hAnsi="Times New Roman"/>
          <w:szCs w:val="24"/>
        </w:rPr>
        <w:t>vo</w:t>
      </w:r>
      <w:r w:rsidR="006C28B5" w:rsidRPr="00606E36">
        <w:rPr>
          <w:rFonts w:ascii="Times New Roman" w:hAnsi="Times New Roman"/>
          <w:szCs w:val="24"/>
        </w:rPr>
        <w:t xml:space="preserve"> vykdomos </w:t>
      </w:r>
      <w:r w:rsidR="00EC39D8" w:rsidRPr="00606E36">
        <w:rPr>
          <w:rFonts w:ascii="Times New Roman" w:hAnsi="Times New Roman"/>
          <w:szCs w:val="24"/>
        </w:rPr>
        <w:t>savarankiškos ir deleguotos funkcijo</w:t>
      </w:r>
      <w:r w:rsidR="009619D4" w:rsidRPr="00606E36">
        <w:rPr>
          <w:rFonts w:ascii="Times New Roman" w:hAnsi="Times New Roman"/>
          <w:szCs w:val="24"/>
        </w:rPr>
        <w:t>s, seniūnijos gyventojai bu</w:t>
      </w:r>
      <w:r w:rsidR="00A3175C">
        <w:rPr>
          <w:rFonts w:ascii="Times New Roman" w:hAnsi="Times New Roman"/>
          <w:szCs w:val="24"/>
        </w:rPr>
        <w:t>vo</w:t>
      </w:r>
      <w:r w:rsidR="009619D4" w:rsidRPr="00606E36">
        <w:rPr>
          <w:rFonts w:ascii="Times New Roman" w:hAnsi="Times New Roman"/>
          <w:szCs w:val="24"/>
        </w:rPr>
        <w:t xml:space="preserve"> aptarnaujami laiku ir kokybiškai, </w:t>
      </w:r>
      <w:r w:rsidR="00A3175C">
        <w:rPr>
          <w:rFonts w:ascii="Times New Roman" w:hAnsi="Times New Roman"/>
          <w:szCs w:val="24"/>
        </w:rPr>
        <w:t>buvo</w:t>
      </w:r>
      <w:r w:rsidR="00964F44" w:rsidRPr="00606E36">
        <w:rPr>
          <w:rFonts w:ascii="Times New Roman" w:hAnsi="Times New Roman"/>
          <w:szCs w:val="24"/>
        </w:rPr>
        <w:t xml:space="preserve"> </w:t>
      </w:r>
      <w:r w:rsidR="009619D4" w:rsidRPr="00606E36">
        <w:rPr>
          <w:rFonts w:ascii="Times New Roman" w:hAnsi="Times New Roman"/>
          <w:szCs w:val="24"/>
        </w:rPr>
        <w:t>suteikiama reikalinga informacija, išduodamos pažymos ir kiti reikalingi dokumentai, suteikiama reikalinga socialinė pagalba,</w:t>
      </w:r>
      <w:r w:rsidR="00A3175C">
        <w:rPr>
          <w:rFonts w:ascii="Times New Roman" w:hAnsi="Times New Roman"/>
          <w:szCs w:val="24"/>
        </w:rPr>
        <w:t xml:space="preserve"> buvo</w:t>
      </w:r>
      <w:r w:rsidR="00EC39D8" w:rsidRPr="00606E36">
        <w:rPr>
          <w:rFonts w:ascii="Times New Roman" w:hAnsi="Times New Roman"/>
          <w:szCs w:val="24"/>
        </w:rPr>
        <w:t xml:space="preserve"> vykdoma gyvenamosios vietos deklaravimo funkcija.</w:t>
      </w:r>
      <w:r w:rsidR="00A3175C">
        <w:rPr>
          <w:rFonts w:ascii="Times New Roman" w:hAnsi="Times New Roman"/>
          <w:szCs w:val="24"/>
        </w:rPr>
        <w:t xml:space="preserve"> Siekėme</w:t>
      </w:r>
      <w:r w:rsidR="009619D4" w:rsidRPr="00606E36">
        <w:rPr>
          <w:rFonts w:ascii="Times New Roman" w:hAnsi="Times New Roman"/>
          <w:szCs w:val="24"/>
        </w:rPr>
        <w:t xml:space="preserve"> efektyviai išnaudoti visus esamus rezervus nedarbui mažinti, </w:t>
      </w:r>
      <w:r w:rsidR="00A3175C">
        <w:rPr>
          <w:rFonts w:ascii="Times New Roman" w:hAnsi="Times New Roman"/>
          <w:szCs w:val="24"/>
        </w:rPr>
        <w:t>rūpinomės</w:t>
      </w:r>
      <w:r w:rsidR="0007687F" w:rsidRPr="00606E36">
        <w:rPr>
          <w:rFonts w:ascii="Times New Roman" w:hAnsi="Times New Roman"/>
          <w:szCs w:val="24"/>
        </w:rPr>
        <w:t xml:space="preserve"> kultūros, paveldo</w:t>
      </w:r>
      <w:r w:rsidR="00A3175C">
        <w:rPr>
          <w:rFonts w:ascii="Times New Roman" w:hAnsi="Times New Roman"/>
          <w:szCs w:val="24"/>
        </w:rPr>
        <w:t xml:space="preserve"> objektais ir paminklais, atlikome</w:t>
      </w:r>
      <w:r w:rsidR="0007687F" w:rsidRPr="00606E36">
        <w:rPr>
          <w:rFonts w:ascii="Times New Roman" w:hAnsi="Times New Roman"/>
          <w:szCs w:val="24"/>
        </w:rPr>
        <w:t xml:space="preserve"> notarinius veiksmus, įstatymų nustatyta tvarka, </w:t>
      </w:r>
      <w:r w:rsidR="00A3175C">
        <w:rPr>
          <w:rFonts w:ascii="Times New Roman" w:hAnsi="Times New Roman"/>
          <w:szCs w:val="24"/>
        </w:rPr>
        <w:t>pritraukėme investicijas, siekdami</w:t>
      </w:r>
      <w:r w:rsidR="009619D4" w:rsidRPr="00606E36">
        <w:rPr>
          <w:rFonts w:ascii="Times New Roman" w:hAnsi="Times New Roman"/>
          <w:szCs w:val="24"/>
        </w:rPr>
        <w:t xml:space="preserve"> sukurti pal</w:t>
      </w:r>
      <w:r w:rsidR="00A3175C">
        <w:rPr>
          <w:rFonts w:ascii="Times New Roman" w:hAnsi="Times New Roman"/>
          <w:szCs w:val="24"/>
        </w:rPr>
        <w:t>ankias sąlygas verslui, siekėme</w:t>
      </w:r>
      <w:r w:rsidR="0007687F" w:rsidRPr="00606E36">
        <w:rPr>
          <w:rFonts w:ascii="Times New Roman" w:hAnsi="Times New Roman"/>
          <w:szCs w:val="24"/>
        </w:rPr>
        <w:t xml:space="preserve"> kokybiškai organizuoti kapinių priežiūrą.</w:t>
      </w:r>
      <w:r w:rsidR="00EC39D8" w:rsidRPr="00606E36">
        <w:rPr>
          <w:rFonts w:ascii="Times New Roman" w:hAnsi="Times New Roman"/>
          <w:szCs w:val="24"/>
        </w:rPr>
        <w:t xml:space="preserve"> </w:t>
      </w:r>
      <w:r w:rsidR="00F12770" w:rsidRPr="00606E36">
        <w:rPr>
          <w:rFonts w:ascii="Times New Roman" w:hAnsi="Times New Roman"/>
          <w:szCs w:val="24"/>
        </w:rPr>
        <w:t>Kūrybingai k</w:t>
      </w:r>
      <w:r w:rsidR="00A3175C">
        <w:rPr>
          <w:rFonts w:ascii="Times New Roman" w:hAnsi="Times New Roman"/>
          <w:szCs w:val="24"/>
        </w:rPr>
        <w:t>ūrėme</w:t>
      </w:r>
      <w:r w:rsidR="009619D4" w:rsidRPr="00606E36">
        <w:rPr>
          <w:rFonts w:ascii="Times New Roman" w:hAnsi="Times New Roman"/>
          <w:szCs w:val="24"/>
        </w:rPr>
        <w:t xml:space="preserve"> saugi</w:t>
      </w:r>
      <w:r w:rsidR="00A3175C">
        <w:rPr>
          <w:rFonts w:ascii="Times New Roman" w:hAnsi="Times New Roman"/>
          <w:szCs w:val="24"/>
        </w:rPr>
        <w:t>ą</w:t>
      </w:r>
      <w:r w:rsidR="009619D4" w:rsidRPr="00606E36">
        <w:rPr>
          <w:rFonts w:ascii="Times New Roman" w:hAnsi="Times New Roman"/>
          <w:szCs w:val="24"/>
        </w:rPr>
        <w:t xml:space="preserve"> ir švari</w:t>
      </w:r>
      <w:r w:rsidR="00A3175C">
        <w:rPr>
          <w:rFonts w:ascii="Times New Roman" w:hAnsi="Times New Roman"/>
          <w:szCs w:val="24"/>
        </w:rPr>
        <w:t>ą aplinką</w:t>
      </w:r>
      <w:r w:rsidR="009619D4" w:rsidRPr="00606E36">
        <w:rPr>
          <w:rFonts w:ascii="Times New Roman" w:hAnsi="Times New Roman"/>
          <w:szCs w:val="24"/>
        </w:rPr>
        <w:t xml:space="preserve"> bendru</w:t>
      </w:r>
      <w:r w:rsidR="00EC39D8" w:rsidRPr="00606E36">
        <w:rPr>
          <w:rFonts w:ascii="Times New Roman" w:hAnsi="Times New Roman"/>
          <w:szCs w:val="24"/>
        </w:rPr>
        <w:t>omenės nariams.</w:t>
      </w:r>
    </w:p>
    <w:p w14:paraId="6DE29220" w14:textId="55A14267" w:rsidR="009619D4" w:rsidRPr="00606E36" w:rsidRDefault="007D293A" w:rsidP="006774CC">
      <w:pPr>
        <w:ind w:firstLine="720"/>
        <w:jc w:val="both"/>
        <w:rPr>
          <w:rFonts w:ascii="Times New Roman" w:hAnsi="Times New Roman"/>
          <w:szCs w:val="24"/>
        </w:rPr>
      </w:pPr>
      <w:r w:rsidRPr="00606E36">
        <w:rPr>
          <w:rFonts w:ascii="Times New Roman" w:hAnsi="Times New Roman"/>
          <w:szCs w:val="24"/>
        </w:rPr>
        <w:t>Seni</w:t>
      </w:r>
      <w:r w:rsidR="00A02193">
        <w:rPr>
          <w:rFonts w:ascii="Times New Roman" w:hAnsi="Times New Roman"/>
          <w:szCs w:val="24"/>
        </w:rPr>
        <w:t>ūnijoje</w:t>
      </w:r>
      <w:r w:rsidR="000B70F5">
        <w:rPr>
          <w:rFonts w:ascii="Times New Roman" w:hAnsi="Times New Roman"/>
          <w:szCs w:val="24"/>
        </w:rPr>
        <w:t>,</w:t>
      </w:r>
      <w:r w:rsidR="0011648A">
        <w:rPr>
          <w:rFonts w:ascii="Times New Roman" w:hAnsi="Times New Roman"/>
          <w:szCs w:val="24"/>
        </w:rPr>
        <w:t xml:space="preserve"> 2023</w:t>
      </w:r>
      <w:r w:rsidR="009619D4" w:rsidRPr="00606E36">
        <w:rPr>
          <w:rFonts w:ascii="Times New Roman" w:hAnsi="Times New Roman"/>
          <w:szCs w:val="24"/>
        </w:rPr>
        <w:t xml:space="preserve"> </w:t>
      </w:r>
      <w:r w:rsidR="00BB32BC" w:rsidRPr="00606E36">
        <w:rPr>
          <w:rFonts w:ascii="Times New Roman" w:hAnsi="Times New Roman"/>
          <w:szCs w:val="24"/>
        </w:rPr>
        <w:t>m. sausio 1 d. duomenimis</w:t>
      </w:r>
      <w:r w:rsidR="000B70F5">
        <w:rPr>
          <w:rFonts w:ascii="Times New Roman" w:hAnsi="Times New Roman"/>
          <w:szCs w:val="24"/>
        </w:rPr>
        <w:t>,</w:t>
      </w:r>
      <w:r w:rsidR="00BB32BC" w:rsidRPr="00606E36">
        <w:rPr>
          <w:rFonts w:ascii="Times New Roman" w:hAnsi="Times New Roman"/>
          <w:szCs w:val="24"/>
        </w:rPr>
        <w:t xml:space="preserve"> gyve</w:t>
      </w:r>
      <w:r w:rsidR="00F12770" w:rsidRPr="00606E36">
        <w:rPr>
          <w:rFonts w:ascii="Times New Roman" w:hAnsi="Times New Roman"/>
          <w:szCs w:val="24"/>
        </w:rPr>
        <w:t>namą</w:t>
      </w:r>
      <w:r w:rsidR="0011648A">
        <w:rPr>
          <w:rFonts w:ascii="Times New Roman" w:hAnsi="Times New Roman"/>
          <w:szCs w:val="24"/>
        </w:rPr>
        <w:t>ją vietą buvo deklaravę 2145</w:t>
      </w:r>
      <w:r w:rsidR="00F12770" w:rsidRPr="00606E36">
        <w:rPr>
          <w:rFonts w:ascii="Times New Roman" w:hAnsi="Times New Roman"/>
          <w:szCs w:val="24"/>
        </w:rPr>
        <w:t xml:space="preserve"> gyventojai</w:t>
      </w:r>
      <w:r w:rsidR="00A3175C">
        <w:rPr>
          <w:rFonts w:ascii="Times New Roman" w:hAnsi="Times New Roman"/>
          <w:szCs w:val="24"/>
        </w:rPr>
        <w:t>. Seniūnija buvo ir yra</w:t>
      </w:r>
      <w:r w:rsidR="0007687F" w:rsidRPr="00606E36">
        <w:rPr>
          <w:rFonts w:ascii="Times New Roman" w:hAnsi="Times New Roman"/>
          <w:szCs w:val="24"/>
        </w:rPr>
        <w:t xml:space="preserve"> suskirstyta į 7</w:t>
      </w:r>
      <w:r w:rsidR="009619D4" w:rsidRPr="00606E36">
        <w:rPr>
          <w:rFonts w:ascii="Times New Roman" w:hAnsi="Times New Roman"/>
          <w:szCs w:val="24"/>
        </w:rPr>
        <w:t xml:space="preserve"> seniūnaitijas: </w:t>
      </w:r>
      <w:r w:rsidR="00BB32BC" w:rsidRPr="00606E36">
        <w:rPr>
          <w:rFonts w:ascii="Times New Roman" w:hAnsi="Times New Roman"/>
          <w:szCs w:val="24"/>
        </w:rPr>
        <w:t>Ežero, Siesarties, Lepšių, Ply</w:t>
      </w:r>
      <w:r w:rsidR="0007687F" w:rsidRPr="00606E36">
        <w:rPr>
          <w:rFonts w:ascii="Times New Roman" w:hAnsi="Times New Roman"/>
          <w:szCs w:val="24"/>
        </w:rPr>
        <w:t>nių, Akėčių, Liepalotų</w:t>
      </w:r>
      <w:r w:rsidR="00BB32BC" w:rsidRPr="00606E36">
        <w:rPr>
          <w:rFonts w:ascii="Times New Roman" w:hAnsi="Times New Roman"/>
          <w:szCs w:val="24"/>
        </w:rPr>
        <w:t xml:space="preserve"> ir Gerdžių</w:t>
      </w:r>
      <w:r w:rsidR="009619D4" w:rsidRPr="00606E36">
        <w:rPr>
          <w:rFonts w:ascii="Times New Roman" w:hAnsi="Times New Roman"/>
          <w:szCs w:val="24"/>
        </w:rPr>
        <w:t>.</w:t>
      </w:r>
      <w:r w:rsidR="002D7E4C" w:rsidRPr="00606E36">
        <w:rPr>
          <w:rFonts w:ascii="Times New Roman" w:hAnsi="Times New Roman"/>
          <w:szCs w:val="24"/>
        </w:rPr>
        <w:t xml:space="preserve"> </w:t>
      </w:r>
    </w:p>
    <w:p w14:paraId="280CC293" w14:textId="77777777" w:rsidR="009619D4" w:rsidRPr="00606E36" w:rsidRDefault="009619D4" w:rsidP="006774CC">
      <w:pPr>
        <w:ind w:firstLine="720"/>
        <w:jc w:val="both"/>
        <w:rPr>
          <w:rFonts w:ascii="Times New Roman" w:hAnsi="Times New Roman"/>
          <w:b/>
          <w:szCs w:val="24"/>
        </w:rPr>
      </w:pPr>
    </w:p>
    <w:p w14:paraId="0C913914" w14:textId="77777777" w:rsidR="009619D4" w:rsidRPr="00606E36" w:rsidRDefault="008056B9" w:rsidP="002B6C12">
      <w:pPr>
        <w:tabs>
          <w:tab w:val="center" w:pos="4819"/>
        </w:tabs>
        <w:jc w:val="both"/>
        <w:rPr>
          <w:rFonts w:ascii="Times New Roman" w:hAnsi="Times New Roman"/>
          <w:b/>
          <w:szCs w:val="24"/>
        </w:rPr>
      </w:pPr>
      <w:r w:rsidRPr="00606E36">
        <w:rPr>
          <w:rFonts w:ascii="Times New Roman" w:hAnsi="Times New Roman"/>
          <w:b/>
          <w:szCs w:val="24"/>
        </w:rPr>
        <w:tab/>
      </w:r>
      <w:r w:rsidR="009619D4" w:rsidRPr="00606E36">
        <w:rPr>
          <w:rFonts w:ascii="Times New Roman" w:hAnsi="Times New Roman"/>
          <w:b/>
          <w:szCs w:val="24"/>
        </w:rPr>
        <w:t>DUOMENYS APIE SENIŪNIJĄ</w:t>
      </w:r>
    </w:p>
    <w:p w14:paraId="3A47662B" w14:textId="77777777" w:rsidR="009619D4" w:rsidRPr="00606E36" w:rsidRDefault="009619D4" w:rsidP="002B6C12">
      <w:pPr>
        <w:jc w:val="both"/>
        <w:rPr>
          <w:rFonts w:ascii="Times New Roman" w:hAnsi="Times New Roman"/>
          <w:szCs w:val="24"/>
        </w:rPr>
      </w:pPr>
    </w:p>
    <w:tbl>
      <w:tblPr>
        <w:tblStyle w:val="Lentelstinklelis"/>
        <w:tblW w:w="0" w:type="auto"/>
        <w:jc w:val="center"/>
        <w:tblInd w:w="0" w:type="dxa"/>
        <w:tblLook w:val="04A0" w:firstRow="1" w:lastRow="0" w:firstColumn="1" w:lastColumn="0" w:noHBand="0" w:noVBand="1"/>
      </w:tblPr>
      <w:tblGrid>
        <w:gridCol w:w="562"/>
        <w:gridCol w:w="6663"/>
        <w:gridCol w:w="1270"/>
        <w:gridCol w:w="1134"/>
      </w:tblGrid>
      <w:tr w:rsidR="00606E36" w:rsidRPr="00606E36" w14:paraId="12670ADF" w14:textId="77777777" w:rsidTr="001E00BD">
        <w:trPr>
          <w:trHeight w:val="7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027586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14:paraId="6077975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Seniūnijos plotas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66F61E0D"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EBC812" w14:textId="1E17DAA5" w:rsidR="009619D4" w:rsidRPr="00606E36" w:rsidRDefault="0011648A" w:rsidP="001E00BD">
            <w:pPr>
              <w:jc w:val="both"/>
              <w:rPr>
                <w:rFonts w:ascii="Times New Roman" w:hAnsi="Times New Roman" w:cs="Times New Roman"/>
                <w:sz w:val="22"/>
              </w:rPr>
            </w:pPr>
            <w:r>
              <w:rPr>
                <w:rFonts w:ascii="Times New Roman" w:hAnsi="Times New Roman" w:cs="Times New Roman"/>
                <w:sz w:val="22"/>
              </w:rPr>
              <w:t>16903,94</w:t>
            </w:r>
          </w:p>
        </w:tc>
      </w:tr>
      <w:tr w:rsidR="00606E36" w:rsidRPr="00606E36" w14:paraId="3EFFE4A3"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618C68F"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2.</w:t>
            </w:r>
          </w:p>
        </w:tc>
        <w:tc>
          <w:tcPr>
            <w:tcW w:w="6663" w:type="dxa"/>
            <w:tcBorders>
              <w:top w:val="single" w:sz="4" w:space="0" w:color="auto"/>
              <w:left w:val="single" w:sz="4" w:space="0" w:color="auto"/>
              <w:bottom w:val="single" w:sz="4" w:space="0" w:color="auto"/>
              <w:right w:val="single" w:sz="4" w:space="0" w:color="auto"/>
            </w:tcBorders>
            <w:vAlign w:val="center"/>
            <w:hideMark/>
          </w:tcPr>
          <w:p w14:paraId="4F86229B"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Bendras kelių ir gatvių ilgis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67EA792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km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370678" w14:textId="77777777" w:rsidR="009619D4" w:rsidRPr="00606E36" w:rsidRDefault="0007687F" w:rsidP="001E00BD">
            <w:pPr>
              <w:jc w:val="both"/>
              <w:rPr>
                <w:rFonts w:ascii="Times New Roman" w:hAnsi="Times New Roman" w:cs="Times New Roman"/>
                <w:sz w:val="22"/>
              </w:rPr>
            </w:pPr>
            <w:r w:rsidRPr="00606E36">
              <w:rPr>
                <w:rFonts w:ascii="Times New Roman" w:hAnsi="Times New Roman" w:cs="Times New Roman"/>
                <w:sz w:val="22"/>
              </w:rPr>
              <w:t>113</w:t>
            </w:r>
          </w:p>
        </w:tc>
      </w:tr>
      <w:tr w:rsidR="00606E36" w:rsidRPr="00606E36" w14:paraId="57B8EFDF"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9F32025"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3.</w:t>
            </w:r>
          </w:p>
        </w:tc>
        <w:tc>
          <w:tcPr>
            <w:tcW w:w="6663" w:type="dxa"/>
            <w:tcBorders>
              <w:top w:val="single" w:sz="4" w:space="0" w:color="auto"/>
              <w:left w:val="single" w:sz="4" w:space="0" w:color="auto"/>
              <w:bottom w:val="single" w:sz="4" w:space="0" w:color="auto"/>
              <w:right w:val="single" w:sz="4" w:space="0" w:color="auto"/>
            </w:tcBorders>
            <w:vAlign w:val="center"/>
            <w:hideMark/>
          </w:tcPr>
          <w:p w14:paraId="7F2530F6"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Gatvių skaičius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50D44195" w14:textId="77777777" w:rsidR="009619D4"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E4C07A" w14:textId="77777777" w:rsidR="009619D4" w:rsidRPr="00606E36" w:rsidRDefault="009D699C" w:rsidP="001E00BD">
            <w:pPr>
              <w:jc w:val="both"/>
              <w:rPr>
                <w:rFonts w:ascii="Times New Roman" w:hAnsi="Times New Roman" w:cs="Times New Roman"/>
                <w:sz w:val="22"/>
              </w:rPr>
            </w:pPr>
            <w:r w:rsidRPr="00606E36">
              <w:rPr>
                <w:rFonts w:ascii="Times New Roman" w:hAnsi="Times New Roman" w:cs="Times New Roman"/>
                <w:sz w:val="22"/>
              </w:rPr>
              <w:t>33</w:t>
            </w:r>
          </w:p>
        </w:tc>
      </w:tr>
      <w:tr w:rsidR="00606E36" w:rsidRPr="00606E36" w14:paraId="2561C75D"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CD7190C"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4.</w:t>
            </w:r>
          </w:p>
        </w:tc>
        <w:tc>
          <w:tcPr>
            <w:tcW w:w="6663" w:type="dxa"/>
            <w:tcBorders>
              <w:top w:val="single" w:sz="4" w:space="0" w:color="auto"/>
              <w:left w:val="single" w:sz="4" w:space="0" w:color="auto"/>
              <w:bottom w:val="single" w:sz="4" w:space="0" w:color="auto"/>
              <w:right w:val="single" w:sz="4" w:space="0" w:color="auto"/>
            </w:tcBorders>
            <w:vAlign w:val="center"/>
            <w:hideMark/>
          </w:tcPr>
          <w:p w14:paraId="12E8D5CD" w14:textId="77777777" w:rsidR="009619D4" w:rsidRPr="00606E36" w:rsidRDefault="009D3EAE" w:rsidP="001E00BD">
            <w:pPr>
              <w:jc w:val="both"/>
              <w:rPr>
                <w:rFonts w:ascii="Times New Roman" w:hAnsi="Times New Roman" w:cs="Times New Roman"/>
                <w:sz w:val="22"/>
              </w:rPr>
            </w:pPr>
            <w:r w:rsidRPr="00606E36">
              <w:rPr>
                <w:rFonts w:ascii="Times New Roman" w:hAnsi="Times New Roman" w:cs="Times New Roman"/>
                <w:sz w:val="22"/>
              </w:rPr>
              <w:t>Valomų</w:t>
            </w:r>
            <w:r w:rsidR="009619D4" w:rsidRPr="00606E36">
              <w:rPr>
                <w:rFonts w:ascii="Times New Roman" w:hAnsi="Times New Roman" w:cs="Times New Roman"/>
                <w:sz w:val="22"/>
              </w:rPr>
              <w:t xml:space="preserve"> šaligatvių plotas </w:t>
            </w:r>
          </w:p>
        </w:tc>
        <w:tc>
          <w:tcPr>
            <w:tcW w:w="1270" w:type="dxa"/>
            <w:tcBorders>
              <w:top w:val="single" w:sz="4" w:space="0" w:color="auto"/>
              <w:left w:val="single" w:sz="4" w:space="0" w:color="auto"/>
              <w:bottom w:val="single" w:sz="4" w:space="0" w:color="auto"/>
              <w:right w:val="single" w:sz="4" w:space="0" w:color="auto"/>
            </w:tcBorders>
            <w:vAlign w:val="center"/>
            <w:hideMark/>
          </w:tcPr>
          <w:p w14:paraId="095ED771" w14:textId="77777777" w:rsidR="009619D4" w:rsidRPr="00606E36" w:rsidRDefault="009D3EAE" w:rsidP="001E00BD">
            <w:pPr>
              <w:jc w:val="both"/>
              <w:rPr>
                <w:rFonts w:ascii="Times New Roman" w:hAnsi="Times New Roman" w:cs="Times New Roman"/>
                <w:sz w:val="22"/>
                <w:vertAlign w:val="superscript"/>
              </w:rPr>
            </w:pPr>
            <w:r w:rsidRPr="00606E36">
              <w:rPr>
                <w:rFonts w:ascii="Times New Roman" w:hAnsi="Times New Roman" w:cs="Times New Roman"/>
                <w:sz w:val="22"/>
              </w:rPr>
              <w:t>m</w:t>
            </w:r>
            <w:r w:rsidRPr="00606E36">
              <w:rPr>
                <w:rFonts w:ascii="Times New Roman" w:hAnsi="Times New Roman" w:cs="Times New Roman"/>
                <w:sz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7BC5D9" w14:textId="77777777" w:rsidR="009619D4" w:rsidRPr="00606E36" w:rsidRDefault="009D3EAE" w:rsidP="001E00BD">
            <w:pPr>
              <w:jc w:val="both"/>
              <w:rPr>
                <w:rFonts w:ascii="Times New Roman" w:hAnsi="Times New Roman" w:cs="Times New Roman"/>
                <w:sz w:val="22"/>
              </w:rPr>
            </w:pPr>
            <w:r w:rsidRPr="00606E36">
              <w:rPr>
                <w:rFonts w:ascii="Times New Roman" w:hAnsi="Times New Roman" w:cs="Times New Roman"/>
                <w:sz w:val="22"/>
              </w:rPr>
              <w:t>9700</w:t>
            </w:r>
            <w:r w:rsidR="00465F85" w:rsidRPr="00606E36">
              <w:rPr>
                <w:rFonts w:ascii="Times New Roman" w:hAnsi="Times New Roman" w:cs="Times New Roman"/>
                <w:sz w:val="22"/>
              </w:rPr>
              <w:t>,0</w:t>
            </w:r>
          </w:p>
        </w:tc>
      </w:tr>
      <w:tr w:rsidR="00606E36" w:rsidRPr="00606E36" w14:paraId="510E4B51"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329F0BC"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5.</w:t>
            </w:r>
          </w:p>
        </w:tc>
        <w:tc>
          <w:tcPr>
            <w:tcW w:w="6663" w:type="dxa"/>
            <w:tcBorders>
              <w:top w:val="single" w:sz="4" w:space="0" w:color="auto"/>
              <w:left w:val="single" w:sz="4" w:space="0" w:color="auto"/>
              <w:bottom w:val="single" w:sz="4" w:space="0" w:color="auto"/>
              <w:right w:val="single" w:sz="4" w:space="0" w:color="auto"/>
            </w:tcBorders>
            <w:vAlign w:val="center"/>
            <w:hideMark/>
          </w:tcPr>
          <w:p w14:paraId="6B052DBE"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Tvarkomų kapinių skaičius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40B8BCDF" w14:textId="77777777" w:rsidR="009619D4"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3291C1" w14:textId="77777777" w:rsidR="009619D4" w:rsidRPr="00606E36" w:rsidRDefault="00465F85" w:rsidP="001E00BD">
            <w:pPr>
              <w:jc w:val="both"/>
              <w:rPr>
                <w:rFonts w:ascii="Times New Roman" w:hAnsi="Times New Roman" w:cs="Times New Roman"/>
                <w:sz w:val="22"/>
              </w:rPr>
            </w:pPr>
            <w:r w:rsidRPr="00606E36">
              <w:rPr>
                <w:rFonts w:ascii="Times New Roman" w:hAnsi="Times New Roman" w:cs="Times New Roman"/>
                <w:sz w:val="22"/>
              </w:rPr>
              <w:t>8</w:t>
            </w:r>
          </w:p>
        </w:tc>
      </w:tr>
      <w:tr w:rsidR="00606E36" w:rsidRPr="00606E36" w14:paraId="7EAF4F62" w14:textId="77777777" w:rsidTr="001E00BD">
        <w:trPr>
          <w:trHeight w:val="305"/>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C6C30BA"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6.</w:t>
            </w:r>
          </w:p>
        </w:tc>
        <w:tc>
          <w:tcPr>
            <w:tcW w:w="6663" w:type="dxa"/>
            <w:tcBorders>
              <w:top w:val="single" w:sz="4" w:space="0" w:color="auto"/>
              <w:left w:val="single" w:sz="4" w:space="0" w:color="auto"/>
              <w:bottom w:val="single" w:sz="4" w:space="0" w:color="auto"/>
              <w:right w:val="single" w:sz="4" w:space="0" w:color="auto"/>
            </w:tcBorders>
            <w:vAlign w:val="center"/>
            <w:hideMark/>
          </w:tcPr>
          <w:p w14:paraId="4D96224A"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Kapinių teritorijų plotas</w:t>
            </w:r>
            <w:r w:rsidR="009D699C" w:rsidRPr="00606E36">
              <w:rPr>
                <w:rFonts w:ascii="Times New Roman" w:hAnsi="Times New Roman" w:cs="Times New Roman"/>
                <w:sz w:val="22"/>
              </w:rPr>
              <w:t>:</w:t>
            </w:r>
            <w:r w:rsidR="008E2415" w:rsidRPr="00606E36">
              <w:rPr>
                <w:rFonts w:ascii="Times New Roman" w:hAnsi="Times New Roman" w:cs="Times New Roman"/>
                <w:sz w:val="22"/>
              </w:rPr>
              <w:t xml:space="preserve"> </w:t>
            </w:r>
            <w:r w:rsidR="009D699C" w:rsidRPr="00606E36">
              <w:rPr>
                <w:rFonts w:ascii="Times New Roman" w:hAnsi="Times New Roman" w:cs="Times New Roman"/>
                <w:sz w:val="22"/>
              </w:rPr>
              <w:t>visuomeninės kapinės, senkapiai, karių kapai</w:t>
            </w:r>
          </w:p>
        </w:tc>
        <w:tc>
          <w:tcPr>
            <w:tcW w:w="1270" w:type="dxa"/>
            <w:tcBorders>
              <w:top w:val="single" w:sz="4" w:space="0" w:color="auto"/>
              <w:left w:val="single" w:sz="4" w:space="0" w:color="auto"/>
              <w:bottom w:val="single" w:sz="4" w:space="0" w:color="auto"/>
              <w:right w:val="single" w:sz="4" w:space="0" w:color="auto"/>
            </w:tcBorders>
            <w:vAlign w:val="center"/>
            <w:hideMark/>
          </w:tcPr>
          <w:p w14:paraId="13AE5F1B"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8349B4" w14:textId="77777777" w:rsidR="009619D4" w:rsidRPr="00606E36" w:rsidRDefault="009D699C" w:rsidP="001E00BD">
            <w:pPr>
              <w:jc w:val="both"/>
              <w:rPr>
                <w:rFonts w:ascii="Times New Roman" w:hAnsi="Times New Roman" w:cs="Times New Roman"/>
                <w:sz w:val="22"/>
              </w:rPr>
            </w:pPr>
            <w:r w:rsidRPr="00606E36">
              <w:rPr>
                <w:rFonts w:ascii="Times New Roman" w:hAnsi="Times New Roman" w:cs="Times New Roman"/>
                <w:sz w:val="22"/>
              </w:rPr>
              <w:t>4</w:t>
            </w:r>
            <w:r w:rsidR="009619D4" w:rsidRPr="00606E36">
              <w:rPr>
                <w:rFonts w:ascii="Times New Roman" w:hAnsi="Times New Roman" w:cs="Times New Roman"/>
                <w:sz w:val="22"/>
              </w:rPr>
              <w:t>,</w:t>
            </w:r>
            <w:r w:rsidRPr="00606E36">
              <w:rPr>
                <w:rFonts w:ascii="Times New Roman" w:hAnsi="Times New Roman" w:cs="Times New Roman"/>
                <w:sz w:val="22"/>
              </w:rPr>
              <w:t>83</w:t>
            </w:r>
          </w:p>
        </w:tc>
      </w:tr>
      <w:tr w:rsidR="00606E36" w:rsidRPr="00606E36" w14:paraId="7E7320AA"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2685705E" w14:textId="77777777" w:rsidR="005D7FA6" w:rsidRPr="00606E36" w:rsidRDefault="00ED4825" w:rsidP="001E00BD">
            <w:pPr>
              <w:jc w:val="both"/>
              <w:rPr>
                <w:rFonts w:ascii="Times New Roman" w:hAnsi="Times New Roman" w:cs="Times New Roman"/>
                <w:sz w:val="22"/>
              </w:rPr>
            </w:pPr>
            <w:r w:rsidRPr="00606E36">
              <w:rPr>
                <w:rFonts w:ascii="Times New Roman" w:hAnsi="Times New Roman" w:cs="Times New Roman"/>
                <w:sz w:val="22"/>
              </w:rPr>
              <w:t>7.</w:t>
            </w:r>
          </w:p>
        </w:tc>
        <w:tc>
          <w:tcPr>
            <w:tcW w:w="6663" w:type="dxa"/>
            <w:tcBorders>
              <w:top w:val="single" w:sz="4" w:space="0" w:color="auto"/>
              <w:left w:val="single" w:sz="4" w:space="0" w:color="auto"/>
              <w:bottom w:val="single" w:sz="4" w:space="0" w:color="auto"/>
              <w:right w:val="single" w:sz="4" w:space="0" w:color="auto"/>
            </w:tcBorders>
            <w:vAlign w:val="center"/>
          </w:tcPr>
          <w:p w14:paraId="68349319" w14:textId="77777777" w:rsidR="005D7FA6" w:rsidRPr="00606E36" w:rsidRDefault="005D7FA6" w:rsidP="001E00BD">
            <w:pPr>
              <w:jc w:val="both"/>
              <w:rPr>
                <w:rFonts w:ascii="Times New Roman" w:hAnsi="Times New Roman" w:cs="Times New Roman"/>
                <w:sz w:val="22"/>
              </w:rPr>
            </w:pPr>
            <w:r w:rsidRPr="00606E36">
              <w:rPr>
                <w:rFonts w:ascii="Times New Roman" w:hAnsi="Times New Roman" w:cs="Times New Roman"/>
                <w:sz w:val="22"/>
              </w:rPr>
              <w:t>Seniūnijos prižiūrimų želdinių plotas</w:t>
            </w:r>
          </w:p>
        </w:tc>
        <w:tc>
          <w:tcPr>
            <w:tcW w:w="1270" w:type="dxa"/>
            <w:tcBorders>
              <w:top w:val="single" w:sz="4" w:space="0" w:color="auto"/>
              <w:left w:val="single" w:sz="4" w:space="0" w:color="auto"/>
              <w:bottom w:val="single" w:sz="4" w:space="0" w:color="auto"/>
              <w:right w:val="single" w:sz="4" w:space="0" w:color="auto"/>
            </w:tcBorders>
            <w:vAlign w:val="center"/>
          </w:tcPr>
          <w:p w14:paraId="43FC14D3" w14:textId="77777777" w:rsidR="005D7FA6" w:rsidRPr="00606E36" w:rsidRDefault="00DB1EAB" w:rsidP="001E00BD">
            <w:pPr>
              <w:jc w:val="both"/>
              <w:rPr>
                <w:rFonts w:ascii="Times New Roman" w:hAnsi="Times New Roman" w:cs="Times New Roman"/>
                <w:sz w:val="22"/>
                <w:vertAlign w:val="superscript"/>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38B7CE53" w14:textId="77777777" w:rsidR="005D7FA6"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23</w:t>
            </w:r>
          </w:p>
        </w:tc>
      </w:tr>
      <w:tr w:rsidR="00606E36" w:rsidRPr="00606E36" w14:paraId="44F7C584"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21B903C9" w14:textId="77777777" w:rsidR="00EB7A8A" w:rsidRPr="00606E36" w:rsidRDefault="00EB7A8A" w:rsidP="001E00BD">
            <w:pPr>
              <w:jc w:val="both"/>
              <w:rPr>
                <w:rFonts w:ascii="Times New Roman" w:hAnsi="Times New Roman"/>
                <w:sz w:val="22"/>
              </w:rPr>
            </w:pPr>
            <w:r w:rsidRPr="00606E36">
              <w:rPr>
                <w:rFonts w:ascii="Times New Roman" w:hAnsi="Times New Roman"/>
                <w:sz w:val="22"/>
              </w:rPr>
              <w:t>8.</w:t>
            </w:r>
          </w:p>
        </w:tc>
        <w:tc>
          <w:tcPr>
            <w:tcW w:w="6663" w:type="dxa"/>
            <w:tcBorders>
              <w:top w:val="single" w:sz="4" w:space="0" w:color="auto"/>
              <w:left w:val="single" w:sz="4" w:space="0" w:color="auto"/>
              <w:bottom w:val="single" w:sz="4" w:space="0" w:color="auto"/>
              <w:right w:val="single" w:sz="4" w:space="0" w:color="auto"/>
            </w:tcBorders>
            <w:vAlign w:val="center"/>
          </w:tcPr>
          <w:p w14:paraId="51D2EA65" w14:textId="77777777" w:rsidR="00EB7A8A" w:rsidRPr="00606E36" w:rsidRDefault="00EB7A8A" w:rsidP="001E00BD">
            <w:pPr>
              <w:jc w:val="both"/>
              <w:rPr>
                <w:rFonts w:ascii="Times New Roman" w:hAnsi="Times New Roman"/>
                <w:sz w:val="22"/>
              </w:rPr>
            </w:pPr>
            <w:r w:rsidRPr="00606E36">
              <w:rPr>
                <w:rFonts w:ascii="Times New Roman" w:hAnsi="Times New Roman"/>
                <w:sz w:val="22"/>
              </w:rPr>
              <w:t>Zyplių dvaro parko plotas</w:t>
            </w:r>
          </w:p>
        </w:tc>
        <w:tc>
          <w:tcPr>
            <w:tcW w:w="1270" w:type="dxa"/>
            <w:tcBorders>
              <w:top w:val="single" w:sz="4" w:space="0" w:color="auto"/>
              <w:left w:val="single" w:sz="4" w:space="0" w:color="auto"/>
              <w:bottom w:val="single" w:sz="4" w:space="0" w:color="auto"/>
              <w:right w:val="single" w:sz="4" w:space="0" w:color="auto"/>
            </w:tcBorders>
            <w:vAlign w:val="center"/>
          </w:tcPr>
          <w:p w14:paraId="2376FD42" w14:textId="77777777" w:rsidR="00EB7A8A" w:rsidRPr="00606E36" w:rsidRDefault="00EB7A8A" w:rsidP="001E00BD">
            <w:pPr>
              <w:jc w:val="both"/>
              <w:rPr>
                <w:rFonts w:ascii="Times New Roman" w:hAnsi="Times New Roman"/>
                <w:sz w:val="22"/>
              </w:rPr>
            </w:pPr>
            <w:r w:rsidRPr="00606E36">
              <w:rPr>
                <w:rFonts w:ascii="Times New Roman" w:hAnsi="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26DE9B47" w14:textId="77777777" w:rsidR="00EB7A8A" w:rsidRPr="00606E36" w:rsidRDefault="00EB7A8A" w:rsidP="001E00BD">
            <w:pPr>
              <w:jc w:val="both"/>
              <w:rPr>
                <w:rFonts w:ascii="Times New Roman" w:hAnsi="Times New Roman"/>
                <w:sz w:val="22"/>
              </w:rPr>
            </w:pPr>
            <w:r w:rsidRPr="00606E36">
              <w:rPr>
                <w:rFonts w:ascii="Times New Roman" w:hAnsi="Times New Roman"/>
                <w:sz w:val="22"/>
              </w:rPr>
              <w:t>22</w:t>
            </w:r>
          </w:p>
        </w:tc>
      </w:tr>
      <w:tr w:rsidR="00606E36" w:rsidRPr="00606E36" w14:paraId="67C15EA6"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706120CF" w14:textId="77777777" w:rsidR="00EB7A8A" w:rsidRPr="00606E36" w:rsidRDefault="00EB7A8A" w:rsidP="001E00BD">
            <w:pPr>
              <w:jc w:val="both"/>
              <w:rPr>
                <w:rFonts w:ascii="Times New Roman" w:hAnsi="Times New Roman"/>
                <w:sz w:val="22"/>
              </w:rPr>
            </w:pPr>
            <w:r w:rsidRPr="00606E36">
              <w:rPr>
                <w:rFonts w:ascii="Times New Roman" w:hAnsi="Times New Roman"/>
                <w:sz w:val="22"/>
              </w:rPr>
              <w:t>9.</w:t>
            </w:r>
          </w:p>
        </w:tc>
        <w:tc>
          <w:tcPr>
            <w:tcW w:w="6663" w:type="dxa"/>
            <w:tcBorders>
              <w:top w:val="single" w:sz="4" w:space="0" w:color="auto"/>
              <w:left w:val="single" w:sz="4" w:space="0" w:color="auto"/>
              <w:bottom w:val="single" w:sz="4" w:space="0" w:color="auto"/>
              <w:right w:val="single" w:sz="4" w:space="0" w:color="auto"/>
            </w:tcBorders>
            <w:vAlign w:val="center"/>
          </w:tcPr>
          <w:p w14:paraId="59348674" w14:textId="77777777" w:rsidR="00EB7A8A" w:rsidRPr="00606E36" w:rsidRDefault="00EB7A8A" w:rsidP="001E00BD">
            <w:pPr>
              <w:jc w:val="both"/>
              <w:rPr>
                <w:rFonts w:ascii="Times New Roman" w:hAnsi="Times New Roman"/>
                <w:sz w:val="22"/>
              </w:rPr>
            </w:pPr>
            <w:r w:rsidRPr="00606E36">
              <w:rPr>
                <w:rFonts w:ascii="Times New Roman" w:hAnsi="Times New Roman"/>
                <w:sz w:val="22"/>
              </w:rPr>
              <w:t>Zyplių dvaro ansamblio miškas</w:t>
            </w:r>
          </w:p>
        </w:tc>
        <w:tc>
          <w:tcPr>
            <w:tcW w:w="1270" w:type="dxa"/>
            <w:tcBorders>
              <w:top w:val="single" w:sz="4" w:space="0" w:color="auto"/>
              <w:left w:val="single" w:sz="4" w:space="0" w:color="auto"/>
              <w:bottom w:val="single" w:sz="4" w:space="0" w:color="auto"/>
              <w:right w:val="single" w:sz="4" w:space="0" w:color="auto"/>
            </w:tcBorders>
            <w:vAlign w:val="center"/>
          </w:tcPr>
          <w:p w14:paraId="4F1707A7" w14:textId="77777777" w:rsidR="00EB7A8A" w:rsidRPr="00606E36" w:rsidRDefault="00EB7A8A" w:rsidP="001E00BD">
            <w:pPr>
              <w:jc w:val="both"/>
              <w:rPr>
                <w:rFonts w:ascii="Times New Roman" w:hAnsi="Times New Roman"/>
                <w:sz w:val="22"/>
              </w:rPr>
            </w:pPr>
            <w:r w:rsidRPr="00606E36">
              <w:rPr>
                <w:rFonts w:ascii="Times New Roman" w:hAnsi="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418D60A5" w14:textId="77777777" w:rsidR="00EB7A8A" w:rsidRPr="00606E36" w:rsidRDefault="00EB7A8A" w:rsidP="001E00BD">
            <w:pPr>
              <w:jc w:val="both"/>
              <w:rPr>
                <w:rFonts w:ascii="Times New Roman" w:hAnsi="Times New Roman"/>
                <w:sz w:val="22"/>
              </w:rPr>
            </w:pPr>
            <w:r w:rsidRPr="00606E36">
              <w:rPr>
                <w:rFonts w:ascii="Times New Roman" w:hAnsi="Times New Roman"/>
                <w:sz w:val="22"/>
              </w:rPr>
              <w:t>30</w:t>
            </w:r>
          </w:p>
        </w:tc>
      </w:tr>
      <w:tr w:rsidR="00606E36" w:rsidRPr="00606E36" w14:paraId="37ED38B7" w14:textId="77777777" w:rsidTr="001E00BD">
        <w:trPr>
          <w:trHeight w:val="270"/>
          <w:jc w:val="center"/>
        </w:trPr>
        <w:tc>
          <w:tcPr>
            <w:tcW w:w="562" w:type="dxa"/>
            <w:tcBorders>
              <w:top w:val="single" w:sz="4" w:space="0" w:color="auto"/>
              <w:left w:val="single" w:sz="4" w:space="0" w:color="auto"/>
              <w:bottom w:val="single" w:sz="4" w:space="0" w:color="auto"/>
              <w:right w:val="single" w:sz="4" w:space="0" w:color="auto"/>
            </w:tcBorders>
            <w:vAlign w:val="center"/>
          </w:tcPr>
          <w:p w14:paraId="0058F5CD" w14:textId="77777777" w:rsidR="005D7FA6"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10.</w:t>
            </w:r>
          </w:p>
        </w:tc>
        <w:tc>
          <w:tcPr>
            <w:tcW w:w="6663" w:type="dxa"/>
            <w:tcBorders>
              <w:top w:val="single" w:sz="4" w:space="0" w:color="auto"/>
              <w:left w:val="single" w:sz="4" w:space="0" w:color="auto"/>
              <w:bottom w:val="single" w:sz="4" w:space="0" w:color="auto"/>
              <w:right w:val="single" w:sz="4" w:space="0" w:color="auto"/>
            </w:tcBorders>
            <w:vAlign w:val="center"/>
          </w:tcPr>
          <w:p w14:paraId="6FDA77BC" w14:textId="77777777" w:rsidR="005D7FA6" w:rsidRPr="00606E36" w:rsidRDefault="005D7FA6" w:rsidP="001E00BD">
            <w:pPr>
              <w:jc w:val="both"/>
              <w:rPr>
                <w:rFonts w:ascii="Times New Roman" w:hAnsi="Times New Roman" w:cs="Times New Roman"/>
                <w:sz w:val="22"/>
              </w:rPr>
            </w:pPr>
            <w:r w:rsidRPr="00606E36">
              <w:rPr>
                <w:rFonts w:ascii="Times New Roman" w:hAnsi="Times New Roman" w:cs="Times New Roman"/>
                <w:sz w:val="22"/>
              </w:rPr>
              <w:t>Eksploatuojamų šviestuvų skaičius</w:t>
            </w:r>
          </w:p>
        </w:tc>
        <w:tc>
          <w:tcPr>
            <w:tcW w:w="1270" w:type="dxa"/>
            <w:tcBorders>
              <w:top w:val="single" w:sz="4" w:space="0" w:color="auto"/>
              <w:left w:val="single" w:sz="4" w:space="0" w:color="auto"/>
              <w:bottom w:val="single" w:sz="4" w:space="0" w:color="auto"/>
              <w:right w:val="single" w:sz="4" w:space="0" w:color="auto"/>
            </w:tcBorders>
            <w:vAlign w:val="center"/>
          </w:tcPr>
          <w:p w14:paraId="2B306554" w14:textId="77777777" w:rsidR="005D7FA6"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7AAC1D4E" w14:textId="58516AA1" w:rsidR="005D7FA6" w:rsidRPr="00606E36" w:rsidRDefault="002D5E1D" w:rsidP="001E00BD">
            <w:pPr>
              <w:jc w:val="both"/>
              <w:rPr>
                <w:rFonts w:ascii="Times New Roman" w:hAnsi="Times New Roman" w:cs="Times New Roman"/>
                <w:sz w:val="22"/>
              </w:rPr>
            </w:pPr>
            <w:r>
              <w:rPr>
                <w:rFonts w:ascii="Times New Roman" w:hAnsi="Times New Roman" w:cs="Times New Roman"/>
                <w:sz w:val="22"/>
              </w:rPr>
              <w:t>667</w:t>
            </w:r>
          </w:p>
        </w:tc>
      </w:tr>
      <w:tr w:rsidR="00606E36" w:rsidRPr="00606E36" w14:paraId="63A2B1CB" w14:textId="77777777" w:rsidTr="001E00BD">
        <w:trPr>
          <w:trHeight w:val="260"/>
          <w:jc w:val="center"/>
        </w:trPr>
        <w:tc>
          <w:tcPr>
            <w:tcW w:w="562" w:type="dxa"/>
            <w:shd w:val="clear" w:color="auto" w:fill="auto"/>
            <w:vAlign w:val="center"/>
          </w:tcPr>
          <w:p w14:paraId="22A5963B"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11.</w:t>
            </w:r>
          </w:p>
        </w:tc>
        <w:tc>
          <w:tcPr>
            <w:tcW w:w="6663" w:type="dxa"/>
            <w:shd w:val="clear" w:color="auto" w:fill="auto"/>
            <w:vAlign w:val="center"/>
          </w:tcPr>
          <w:p w14:paraId="45810F6E"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Socialiai remtinų šeimų skaičius</w:t>
            </w:r>
          </w:p>
        </w:tc>
        <w:tc>
          <w:tcPr>
            <w:tcW w:w="1270" w:type="dxa"/>
            <w:shd w:val="clear" w:color="auto" w:fill="auto"/>
            <w:vAlign w:val="center"/>
          </w:tcPr>
          <w:p w14:paraId="0339B912"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šeimų sk.</w:t>
            </w:r>
          </w:p>
        </w:tc>
        <w:tc>
          <w:tcPr>
            <w:tcW w:w="1134" w:type="dxa"/>
            <w:shd w:val="clear" w:color="auto" w:fill="auto"/>
            <w:vAlign w:val="center"/>
          </w:tcPr>
          <w:p w14:paraId="587D8D4D" w14:textId="7F312468" w:rsidR="002E4E6C" w:rsidRPr="00606E36" w:rsidRDefault="00DB1EAB" w:rsidP="001E00BD">
            <w:pPr>
              <w:jc w:val="both"/>
              <w:rPr>
                <w:rFonts w:ascii="Times New Roman" w:hAnsi="Times New Roman" w:cs="Times New Roman"/>
                <w:sz w:val="22"/>
              </w:rPr>
            </w:pPr>
            <w:r w:rsidRPr="00606E36">
              <w:rPr>
                <w:rFonts w:ascii="Times New Roman" w:hAnsi="Times New Roman" w:cs="Times New Roman"/>
                <w:sz w:val="22"/>
              </w:rPr>
              <w:t>4</w:t>
            </w:r>
            <w:r w:rsidR="002D5E1D">
              <w:rPr>
                <w:rFonts w:ascii="Times New Roman" w:hAnsi="Times New Roman" w:cs="Times New Roman"/>
                <w:sz w:val="22"/>
              </w:rPr>
              <w:t>8</w:t>
            </w:r>
          </w:p>
        </w:tc>
      </w:tr>
      <w:tr w:rsidR="00606E36" w:rsidRPr="00606E36" w14:paraId="0E2B55A8" w14:textId="77777777" w:rsidTr="001E00BD">
        <w:trPr>
          <w:trHeight w:val="136"/>
          <w:jc w:val="center"/>
        </w:trPr>
        <w:tc>
          <w:tcPr>
            <w:tcW w:w="562" w:type="dxa"/>
            <w:tcBorders>
              <w:bottom w:val="single" w:sz="4" w:space="0" w:color="000000"/>
            </w:tcBorders>
            <w:shd w:val="clear" w:color="auto" w:fill="auto"/>
            <w:vAlign w:val="center"/>
          </w:tcPr>
          <w:p w14:paraId="738B9C06"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12.</w:t>
            </w:r>
          </w:p>
        </w:tc>
        <w:tc>
          <w:tcPr>
            <w:tcW w:w="6663" w:type="dxa"/>
            <w:tcBorders>
              <w:bottom w:val="single" w:sz="4" w:space="0" w:color="000000"/>
            </w:tcBorders>
            <w:shd w:val="clear" w:color="auto" w:fill="auto"/>
            <w:vAlign w:val="center"/>
          </w:tcPr>
          <w:p w14:paraId="4DED85DE"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Vienkartinių pašalpų mokėjimas</w:t>
            </w:r>
          </w:p>
        </w:tc>
        <w:tc>
          <w:tcPr>
            <w:tcW w:w="1270" w:type="dxa"/>
            <w:tcBorders>
              <w:bottom w:val="single" w:sz="4" w:space="0" w:color="000000"/>
            </w:tcBorders>
            <w:shd w:val="clear" w:color="auto" w:fill="auto"/>
            <w:vAlign w:val="center"/>
          </w:tcPr>
          <w:p w14:paraId="2C3580DF"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bottom w:val="single" w:sz="4" w:space="0" w:color="000000"/>
            </w:tcBorders>
            <w:shd w:val="clear" w:color="auto" w:fill="auto"/>
            <w:vAlign w:val="center"/>
          </w:tcPr>
          <w:p w14:paraId="1B9DC215" w14:textId="332F820E" w:rsidR="002E4E6C" w:rsidRPr="00606E36" w:rsidRDefault="002D5E1D" w:rsidP="001E00BD">
            <w:pPr>
              <w:jc w:val="both"/>
              <w:rPr>
                <w:rFonts w:ascii="Times New Roman" w:hAnsi="Times New Roman" w:cs="Times New Roman"/>
                <w:sz w:val="22"/>
              </w:rPr>
            </w:pPr>
            <w:r>
              <w:rPr>
                <w:rFonts w:ascii="Times New Roman" w:hAnsi="Times New Roman" w:cs="Times New Roman"/>
                <w:sz w:val="22"/>
              </w:rPr>
              <w:t>10</w:t>
            </w:r>
          </w:p>
        </w:tc>
      </w:tr>
      <w:tr w:rsidR="00606E36" w:rsidRPr="00606E36" w14:paraId="416E9BD2" w14:textId="77777777" w:rsidTr="001E00BD">
        <w:trPr>
          <w:trHeight w:val="309"/>
          <w:jc w:val="center"/>
        </w:trPr>
        <w:tc>
          <w:tcPr>
            <w:tcW w:w="562" w:type="dxa"/>
            <w:tcBorders>
              <w:top w:val="single" w:sz="4" w:space="0" w:color="000000"/>
              <w:bottom w:val="nil"/>
            </w:tcBorders>
            <w:shd w:val="clear" w:color="auto" w:fill="auto"/>
            <w:vAlign w:val="center"/>
          </w:tcPr>
          <w:p w14:paraId="2F81C016"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13.</w:t>
            </w:r>
          </w:p>
        </w:tc>
        <w:tc>
          <w:tcPr>
            <w:tcW w:w="6663" w:type="dxa"/>
            <w:tcBorders>
              <w:top w:val="single" w:sz="4" w:space="0" w:color="000000"/>
              <w:bottom w:val="nil"/>
            </w:tcBorders>
            <w:shd w:val="clear" w:color="auto" w:fill="auto"/>
            <w:vAlign w:val="center"/>
          </w:tcPr>
          <w:p w14:paraId="1FB2CC5C" w14:textId="77777777" w:rsidR="002E4E6C" w:rsidRPr="00606E36" w:rsidRDefault="002D7E4C" w:rsidP="001E00BD">
            <w:pPr>
              <w:jc w:val="both"/>
              <w:rPr>
                <w:rFonts w:ascii="Times New Roman" w:hAnsi="Times New Roman" w:cs="Times New Roman"/>
                <w:b/>
                <w:sz w:val="22"/>
              </w:rPr>
            </w:pPr>
            <w:r w:rsidRPr="00606E36">
              <w:rPr>
                <w:rFonts w:ascii="Times New Roman" w:hAnsi="Times New Roman" w:cs="Times New Roman"/>
                <w:sz w:val="22"/>
              </w:rPr>
              <w:t xml:space="preserve">Įdarbintų </w:t>
            </w:r>
            <w:r w:rsidR="002E4E6C" w:rsidRPr="00606E36">
              <w:rPr>
                <w:rFonts w:ascii="Times New Roman" w:hAnsi="Times New Roman" w:cs="Times New Roman"/>
                <w:sz w:val="22"/>
              </w:rPr>
              <w:t xml:space="preserve">gyventojų užimtumo didinimo programoje </w:t>
            </w:r>
          </w:p>
        </w:tc>
        <w:tc>
          <w:tcPr>
            <w:tcW w:w="1270" w:type="dxa"/>
            <w:tcBorders>
              <w:top w:val="single" w:sz="4" w:space="0" w:color="000000"/>
              <w:bottom w:val="nil"/>
            </w:tcBorders>
            <w:shd w:val="clear" w:color="auto" w:fill="auto"/>
            <w:vAlign w:val="center"/>
          </w:tcPr>
          <w:p w14:paraId="29569A06"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000000"/>
              <w:bottom w:val="nil"/>
            </w:tcBorders>
            <w:shd w:val="clear" w:color="auto" w:fill="auto"/>
            <w:vAlign w:val="center"/>
          </w:tcPr>
          <w:p w14:paraId="7A5F9F49" w14:textId="77777777" w:rsidR="002E4E6C" w:rsidRPr="00606E36" w:rsidRDefault="007D293A" w:rsidP="001E00BD">
            <w:pPr>
              <w:jc w:val="both"/>
              <w:rPr>
                <w:rFonts w:ascii="Times New Roman" w:hAnsi="Times New Roman" w:cs="Times New Roman"/>
                <w:sz w:val="22"/>
              </w:rPr>
            </w:pPr>
            <w:r w:rsidRPr="00606E36">
              <w:rPr>
                <w:rFonts w:ascii="Times New Roman" w:hAnsi="Times New Roman" w:cs="Times New Roman"/>
                <w:sz w:val="22"/>
              </w:rPr>
              <w:t>2</w:t>
            </w:r>
          </w:p>
        </w:tc>
      </w:tr>
      <w:tr w:rsidR="00606E36" w:rsidRPr="00606E36" w14:paraId="2624D41F" w14:textId="77777777" w:rsidTr="001E00BD">
        <w:trPr>
          <w:trHeight w:val="116"/>
          <w:jc w:val="center"/>
        </w:trPr>
        <w:tc>
          <w:tcPr>
            <w:tcW w:w="562" w:type="dxa"/>
            <w:tcBorders>
              <w:top w:val="single" w:sz="4" w:space="0" w:color="auto"/>
              <w:left w:val="single" w:sz="4" w:space="0" w:color="auto"/>
              <w:bottom w:val="single" w:sz="4" w:space="0" w:color="auto"/>
              <w:right w:val="single" w:sz="4" w:space="0" w:color="auto"/>
            </w:tcBorders>
            <w:vAlign w:val="center"/>
          </w:tcPr>
          <w:p w14:paraId="4B5C9B22"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14.</w:t>
            </w:r>
          </w:p>
        </w:tc>
        <w:tc>
          <w:tcPr>
            <w:tcW w:w="6663" w:type="dxa"/>
            <w:tcBorders>
              <w:top w:val="single" w:sz="4" w:space="0" w:color="auto"/>
              <w:left w:val="single" w:sz="4" w:space="0" w:color="auto"/>
              <w:bottom w:val="single" w:sz="4" w:space="0" w:color="auto"/>
              <w:right w:val="single" w:sz="4" w:space="0" w:color="auto"/>
            </w:tcBorders>
            <w:vAlign w:val="center"/>
          </w:tcPr>
          <w:p w14:paraId="3AB84B02"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Išduodamos pažymos gyventojams</w:t>
            </w:r>
          </w:p>
        </w:tc>
        <w:tc>
          <w:tcPr>
            <w:tcW w:w="1270" w:type="dxa"/>
            <w:tcBorders>
              <w:top w:val="single" w:sz="4" w:space="0" w:color="auto"/>
              <w:left w:val="single" w:sz="4" w:space="0" w:color="auto"/>
              <w:bottom w:val="single" w:sz="4" w:space="0" w:color="auto"/>
              <w:right w:val="single" w:sz="4" w:space="0" w:color="auto"/>
            </w:tcBorders>
            <w:vAlign w:val="center"/>
          </w:tcPr>
          <w:p w14:paraId="4B225588"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7F381905" w14:textId="650B4F7E" w:rsidR="002E4E6C" w:rsidRPr="00606E36" w:rsidRDefault="002D5E1D" w:rsidP="001E00BD">
            <w:pPr>
              <w:jc w:val="both"/>
              <w:rPr>
                <w:rFonts w:ascii="Times New Roman" w:hAnsi="Times New Roman" w:cs="Times New Roman"/>
                <w:sz w:val="22"/>
              </w:rPr>
            </w:pPr>
            <w:r>
              <w:rPr>
                <w:rFonts w:ascii="Times New Roman" w:hAnsi="Times New Roman" w:cs="Times New Roman"/>
                <w:sz w:val="22"/>
              </w:rPr>
              <w:t>338</w:t>
            </w:r>
          </w:p>
        </w:tc>
      </w:tr>
      <w:tr w:rsidR="00606E36" w:rsidRPr="00606E36" w14:paraId="46AD5F0E" w14:textId="77777777" w:rsidTr="001E00BD">
        <w:trPr>
          <w:trHeight w:val="289"/>
          <w:jc w:val="center"/>
        </w:trPr>
        <w:tc>
          <w:tcPr>
            <w:tcW w:w="562" w:type="dxa"/>
            <w:tcBorders>
              <w:top w:val="single" w:sz="4" w:space="0" w:color="auto"/>
              <w:left w:val="single" w:sz="4" w:space="0" w:color="auto"/>
              <w:bottom w:val="single" w:sz="4" w:space="0" w:color="auto"/>
              <w:right w:val="single" w:sz="4" w:space="0" w:color="auto"/>
            </w:tcBorders>
            <w:vAlign w:val="center"/>
          </w:tcPr>
          <w:p w14:paraId="6DEA741D"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15.</w:t>
            </w:r>
          </w:p>
        </w:tc>
        <w:tc>
          <w:tcPr>
            <w:tcW w:w="6663" w:type="dxa"/>
            <w:tcBorders>
              <w:top w:val="single" w:sz="4" w:space="0" w:color="auto"/>
              <w:left w:val="single" w:sz="4" w:space="0" w:color="auto"/>
              <w:bottom w:val="single" w:sz="4" w:space="0" w:color="auto"/>
              <w:right w:val="single" w:sz="4" w:space="0" w:color="auto"/>
            </w:tcBorders>
            <w:vAlign w:val="center"/>
          </w:tcPr>
          <w:p w14:paraId="567567FB"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Sudaromi notariniai veiksmai</w:t>
            </w:r>
          </w:p>
        </w:tc>
        <w:tc>
          <w:tcPr>
            <w:tcW w:w="1270" w:type="dxa"/>
            <w:tcBorders>
              <w:top w:val="single" w:sz="4" w:space="0" w:color="auto"/>
              <w:left w:val="single" w:sz="4" w:space="0" w:color="auto"/>
              <w:bottom w:val="single" w:sz="4" w:space="0" w:color="auto"/>
              <w:right w:val="single" w:sz="4" w:space="0" w:color="auto"/>
            </w:tcBorders>
            <w:vAlign w:val="center"/>
          </w:tcPr>
          <w:p w14:paraId="7122F44D"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6503324B" w14:textId="1B411C00" w:rsidR="002E4E6C" w:rsidRPr="00606E36" w:rsidRDefault="002D5E1D" w:rsidP="001E00BD">
            <w:pPr>
              <w:jc w:val="both"/>
              <w:rPr>
                <w:rFonts w:ascii="Times New Roman" w:hAnsi="Times New Roman" w:cs="Times New Roman"/>
                <w:sz w:val="22"/>
              </w:rPr>
            </w:pPr>
            <w:r>
              <w:rPr>
                <w:rFonts w:ascii="Times New Roman" w:hAnsi="Times New Roman" w:cs="Times New Roman"/>
                <w:sz w:val="22"/>
              </w:rPr>
              <w:t>63</w:t>
            </w:r>
          </w:p>
        </w:tc>
      </w:tr>
      <w:tr w:rsidR="002E4E6C" w:rsidRPr="00606E36" w14:paraId="7A49E8F2" w14:textId="77777777" w:rsidTr="001E00BD">
        <w:trPr>
          <w:trHeight w:val="266"/>
          <w:jc w:val="center"/>
        </w:trPr>
        <w:tc>
          <w:tcPr>
            <w:tcW w:w="562" w:type="dxa"/>
            <w:tcBorders>
              <w:top w:val="single" w:sz="4" w:space="0" w:color="auto"/>
              <w:left w:val="single" w:sz="4" w:space="0" w:color="auto"/>
              <w:bottom w:val="single" w:sz="4" w:space="0" w:color="auto"/>
              <w:right w:val="single" w:sz="4" w:space="0" w:color="auto"/>
            </w:tcBorders>
            <w:vAlign w:val="center"/>
          </w:tcPr>
          <w:p w14:paraId="042486F0"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16.</w:t>
            </w:r>
          </w:p>
        </w:tc>
        <w:tc>
          <w:tcPr>
            <w:tcW w:w="6663" w:type="dxa"/>
            <w:tcBorders>
              <w:top w:val="single" w:sz="4" w:space="0" w:color="auto"/>
              <w:left w:val="single" w:sz="4" w:space="0" w:color="auto"/>
              <w:bottom w:val="single" w:sz="4" w:space="0" w:color="auto"/>
              <w:right w:val="single" w:sz="4" w:space="0" w:color="auto"/>
            </w:tcBorders>
            <w:vAlign w:val="center"/>
          </w:tcPr>
          <w:p w14:paraId="0859596B" w14:textId="77777777" w:rsidR="002E4E6C" w:rsidRPr="00606E36" w:rsidRDefault="002D7E4C" w:rsidP="001E00BD">
            <w:pPr>
              <w:jc w:val="both"/>
              <w:rPr>
                <w:rFonts w:ascii="Times New Roman" w:hAnsi="Times New Roman" w:cs="Times New Roman"/>
                <w:sz w:val="22"/>
              </w:rPr>
            </w:pPr>
            <w:r w:rsidRPr="00606E36">
              <w:rPr>
                <w:rFonts w:ascii="Times New Roman" w:hAnsi="Times New Roman" w:cs="Times New Roman"/>
                <w:sz w:val="22"/>
              </w:rPr>
              <w:t>Atliekų</w:t>
            </w:r>
            <w:r w:rsidR="002E4E6C" w:rsidRPr="00606E36">
              <w:rPr>
                <w:rFonts w:ascii="Times New Roman" w:hAnsi="Times New Roman" w:cs="Times New Roman"/>
                <w:sz w:val="22"/>
              </w:rPr>
              <w:t xml:space="preserve"> tvarkymo darbai (surenkamos šiukšlės )</w:t>
            </w:r>
          </w:p>
        </w:tc>
        <w:tc>
          <w:tcPr>
            <w:tcW w:w="1270" w:type="dxa"/>
            <w:tcBorders>
              <w:top w:val="single" w:sz="4" w:space="0" w:color="auto"/>
              <w:left w:val="single" w:sz="4" w:space="0" w:color="auto"/>
              <w:bottom w:val="single" w:sz="4" w:space="0" w:color="auto"/>
              <w:right w:val="single" w:sz="4" w:space="0" w:color="auto"/>
            </w:tcBorders>
            <w:vAlign w:val="center"/>
          </w:tcPr>
          <w:p w14:paraId="66C80222" w14:textId="77777777" w:rsidR="002E4E6C" w:rsidRPr="00606E36" w:rsidRDefault="00DB1EAB" w:rsidP="001E00BD">
            <w:pPr>
              <w:jc w:val="both"/>
              <w:rPr>
                <w:rFonts w:ascii="Times New Roman" w:hAnsi="Times New Roman" w:cs="Times New Roman"/>
                <w:sz w:val="22"/>
              </w:rPr>
            </w:pPr>
            <w:r w:rsidRPr="00606E36">
              <w:rPr>
                <w:rFonts w:ascii="Times New Roman" w:hAnsi="Times New Roman" w:cs="Times New Roman"/>
                <w:sz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2206CF42" w14:textId="77777777" w:rsidR="002E4E6C" w:rsidRPr="00606E36" w:rsidRDefault="00DB1EAB" w:rsidP="001E00BD">
            <w:pPr>
              <w:jc w:val="both"/>
              <w:rPr>
                <w:rFonts w:ascii="Times New Roman" w:hAnsi="Times New Roman" w:cs="Times New Roman"/>
                <w:sz w:val="22"/>
              </w:rPr>
            </w:pPr>
            <w:r w:rsidRPr="00606E36">
              <w:rPr>
                <w:rFonts w:ascii="Times New Roman" w:hAnsi="Times New Roman" w:cs="Times New Roman"/>
                <w:sz w:val="22"/>
              </w:rPr>
              <w:t>45</w:t>
            </w:r>
          </w:p>
        </w:tc>
      </w:tr>
    </w:tbl>
    <w:p w14:paraId="007A812E" w14:textId="77777777" w:rsidR="002E4E6C" w:rsidRPr="00606E36" w:rsidRDefault="002E4E6C" w:rsidP="002B6C12">
      <w:pPr>
        <w:jc w:val="both"/>
        <w:rPr>
          <w:rFonts w:ascii="Times New Roman" w:hAnsi="Times New Roman"/>
          <w:b/>
          <w:bCs/>
          <w:szCs w:val="24"/>
        </w:rPr>
      </w:pPr>
    </w:p>
    <w:p w14:paraId="76BA7F86" w14:textId="3673187F" w:rsidR="00975EFC" w:rsidRPr="00EC70F6" w:rsidRDefault="00B55F66" w:rsidP="00606933">
      <w:pPr>
        <w:jc w:val="center"/>
        <w:rPr>
          <w:rFonts w:ascii="Times New Roman" w:hAnsi="Times New Roman"/>
          <w:b/>
          <w:bCs/>
          <w:szCs w:val="24"/>
        </w:rPr>
      </w:pPr>
      <w:r w:rsidRPr="00EC70F6">
        <w:rPr>
          <w:rFonts w:ascii="Times New Roman" w:hAnsi="Times New Roman"/>
          <w:b/>
          <w:bCs/>
          <w:szCs w:val="24"/>
        </w:rPr>
        <w:t>LUKŠIŲ SENIŪNIJOS 202</w:t>
      </w:r>
      <w:r w:rsidR="00F35EE9" w:rsidRPr="00EC70F6">
        <w:rPr>
          <w:rFonts w:ascii="Times New Roman" w:hAnsi="Times New Roman"/>
          <w:b/>
          <w:bCs/>
          <w:szCs w:val="24"/>
        </w:rPr>
        <w:t>3</w:t>
      </w:r>
      <w:r w:rsidR="00975EFC" w:rsidRPr="00EC70F6">
        <w:rPr>
          <w:rFonts w:ascii="Times New Roman" w:hAnsi="Times New Roman"/>
          <w:b/>
          <w:bCs/>
          <w:szCs w:val="24"/>
        </w:rPr>
        <w:t xml:space="preserve"> METŲ VEIKLOS PLANO </w:t>
      </w:r>
      <w:r w:rsidR="00606933" w:rsidRPr="00EC70F6">
        <w:rPr>
          <w:b/>
          <w:bCs/>
        </w:rPr>
        <w:t>ĮGYVENDINIMO APŽVALGA</w:t>
      </w:r>
    </w:p>
    <w:p w14:paraId="6BBB3243" w14:textId="77777777" w:rsidR="00975EFC" w:rsidRPr="00606E36" w:rsidRDefault="00975EFC" w:rsidP="002B6C12">
      <w:pPr>
        <w:ind w:firstLine="1080"/>
        <w:jc w:val="both"/>
        <w:rPr>
          <w:rFonts w:ascii="Times New Roman" w:hAnsi="Times New Roman"/>
          <w:szCs w:val="24"/>
        </w:rPr>
      </w:pPr>
    </w:p>
    <w:p w14:paraId="07842004" w14:textId="787F8A63" w:rsidR="009619D4" w:rsidRPr="00EC70F6" w:rsidRDefault="007E5095" w:rsidP="006774CC">
      <w:pPr>
        <w:ind w:firstLine="720"/>
        <w:jc w:val="both"/>
        <w:rPr>
          <w:rFonts w:ascii="Times New Roman" w:hAnsi="Times New Roman"/>
          <w:szCs w:val="24"/>
        </w:rPr>
      </w:pPr>
      <w:r w:rsidRPr="00EC70F6">
        <w:rPr>
          <w:rFonts w:ascii="Times New Roman" w:hAnsi="Times New Roman"/>
          <w:szCs w:val="24"/>
        </w:rPr>
        <w:t xml:space="preserve">Įgyvendinant Lukšių </w:t>
      </w:r>
      <w:r w:rsidR="00F35EE9" w:rsidRPr="00EC70F6">
        <w:rPr>
          <w:rFonts w:ascii="Times New Roman" w:hAnsi="Times New Roman"/>
          <w:szCs w:val="24"/>
        </w:rPr>
        <w:t>seniūnijos 2023</w:t>
      </w:r>
      <w:r w:rsidR="002D5E1D" w:rsidRPr="00EC70F6">
        <w:rPr>
          <w:rFonts w:ascii="Times New Roman" w:hAnsi="Times New Roman"/>
          <w:szCs w:val="24"/>
        </w:rPr>
        <w:t xml:space="preserve"> metų veiklos planą </w:t>
      </w:r>
      <w:r w:rsidR="00F9560B" w:rsidRPr="00EC70F6">
        <w:rPr>
          <w:rFonts w:ascii="Times New Roman" w:hAnsi="Times New Roman"/>
          <w:szCs w:val="24"/>
        </w:rPr>
        <w:t>buvo siekiama</w:t>
      </w:r>
      <w:r w:rsidR="009619D4" w:rsidRPr="00EC70F6">
        <w:rPr>
          <w:rFonts w:ascii="Times New Roman" w:hAnsi="Times New Roman"/>
          <w:szCs w:val="24"/>
        </w:rPr>
        <w:t xml:space="preserve"> prisidėti prie Šakių rajono</w:t>
      </w:r>
      <w:r w:rsidR="00F35EE9" w:rsidRPr="00EC70F6">
        <w:rPr>
          <w:rFonts w:ascii="Times New Roman" w:hAnsi="Times New Roman"/>
          <w:szCs w:val="24"/>
        </w:rPr>
        <w:t xml:space="preserve"> savivaldybės 2023</w:t>
      </w:r>
      <w:r w:rsidR="006774CC" w:rsidRPr="00EC70F6">
        <w:rPr>
          <w:rFonts w:ascii="Times New Roman" w:hAnsi="Times New Roman"/>
          <w:szCs w:val="24"/>
        </w:rPr>
        <w:t>–</w:t>
      </w:r>
      <w:r w:rsidR="00344AC6" w:rsidRPr="00EC70F6">
        <w:rPr>
          <w:rFonts w:ascii="Times New Roman" w:hAnsi="Times New Roman"/>
          <w:szCs w:val="24"/>
        </w:rPr>
        <w:t>202</w:t>
      </w:r>
      <w:r w:rsidR="00F35EE9" w:rsidRPr="00EC70F6">
        <w:rPr>
          <w:rFonts w:ascii="Times New Roman" w:hAnsi="Times New Roman"/>
          <w:szCs w:val="24"/>
        </w:rPr>
        <w:t>5</w:t>
      </w:r>
      <w:r w:rsidR="009619D4" w:rsidRPr="00EC70F6">
        <w:rPr>
          <w:rFonts w:ascii="Times New Roman" w:hAnsi="Times New Roman"/>
          <w:szCs w:val="24"/>
        </w:rPr>
        <w:t xml:space="preserve"> metų </w:t>
      </w:r>
      <w:r w:rsidR="00344AC6" w:rsidRPr="00EC70F6">
        <w:rPr>
          <w:rFonts w:ascii="Times New Roman" w:hAnsi="Times New Roman"/>
          <w:szCs w:val="24"/>
        </w:rPr>
        <w:t xml:space="preserve">strateginiame </w:t>
      </w:r>
      <w:r w:rsidR="009619D4" w:rsidRPr="00EC70F6">
        <w:rPr>
          <w:rFonts w:ascii="Times New Roman" w:hAnsi="Times New Roman"/>
          <w:szCs w:val="24"/>
        </w:rPr>
        <w:t>plėtros plane numatytų prioritetų įgyvendinimo:</w:t>
      </w:r>
    </w:p>
    <w:p w14:paraId="72CCEDAD" w14:textId="77777777" w:rsidR="009619D4" w:rsidRPr="00EC70F6" w:rsidRDefault="00344AC6" w:rsidP="006774CC">
      <w:pPr>
        <w:pStyle w:val="Sraopastraipa"/>
        <w:numPr>
          <w:ilvl w:val="0"/>
          <w:numId w:val="20"/>
        </w:numPr>
        <w:ind w:left="0" w:firstLine="720"/>
        <w:jc w:val="both"/>
      </w:pPr>
      <w:r w:rsidRPr="00EC70F6">
        <w:t>Tvariam ekonominiam augimui palanki aplinka</w:t>
      </w:r>
      <w:r w:rsidR="004B4DB6" w:rsidRPr="00EC70F6">
        <w:t>;</w:t>
      </w:r>
    </w:p>
    <w:p w14:paraId="3AC6F6D7" w14:textId="77777777" w:rsidR="009619D4" w:rsidRPr="00A85C9E" w:rsidRDefault="00344AC6" w:rsidP="006774CC">
      <w:pPr>
        <w:pStyle w:val="Sraopastraipa"/>
        <w:numPr>
          <w:ilvl w:val="0"/>
          <w:numId w:val="20"/>
        </w:numPr>
        <w:ind w:left="0" w:firstLine="720"/>
        <w:jc w:val="both"/>
      </w:pPr>
      <w:r w:rsidRPr="00A85C9E">
        <w:t>Veikli, atvira, saugi, sveika ir tobulėjanti visuomenė</w:t>
      </w:r>
      <w:r w:rsidR="004B4DB6" w:rsidRPr="00A85C9E">
        <w:t>;</w:t>
      </w:r>
    </w:p>
    <w:p w14:paraId="7DF86CA5" w14:textId="77777777" w:rsidR="009619D4" w:rsidRPr="00A85C9E" w:rsidRDefault="00344AC6" w:rsidP="006774CC">
      <w:pPr>
        <w:pStyle w:val="Sraopastraipa"/>
        <w:numPr>
          <w:ilvl w:val="0"/>
          <w:numId w:val="20"/>
        </w:numPr>
        <w:ind w:left="0" w:firstLine="720"/>
        <w:jc w:val="both"/>
      </w:pPr>
      <w:r w:rsidRPr="00A85C9E">
        <w:t>Savitas, patrauklus ir ambicingas Zanavykų kraštas</w:t>
      </w:r>
      <w:r w:rsidR="004B4DB6" w:rsidRPr="00A85C9E">
        <w:t>.</w:t>
      </w:r>
    </w:p>
    <w:p w14:paraId="3E6CEE47" w14:textId="77777777" w:rsidR="002B6C12" w:rsidRPr="00A85C9E" w:rsidRDefault="002B6C12" w:rsidP="006774CC">
      <w:pPr>
        <w:ind w:firstLine="720"/>
        <w:jc w:val="both"/>
        <w:rPr>
          <w:rFonts w:ascii="Times New Roman" w:hAnsi="Times New Roman"/>
          <w:szCs w:val="24"/>
        </w:rPr>
      </w:pPr>
    </w:p>
    <w:p w14:paraId="73FDE8D7" w14:textId="77777777" w:rsidR="0024544C" w:rsidRPr="00EC70F6" w:rsidRDefault="0024544C" w:rsidP="006774CC">
      <w:pPr>
        <w:ind w:firstLine="720"/>
        <w:jc w:val="both"/>
        <w:rPr>
          <w:rFonts w:ascii="Times New Roman" w:hAnsi="Times New Roman"/>
          <w:szCs w:val="24"/>
        </w:rPr>
      </w:pPr>
    </w:p>
    <w:p w14:paraId="0C183063" w14:textId="1273EBBA" w:rsidR="009619D4" w:rsidRPr="00EC70F6" w:rsidRDefault="007E5095" w:rsidP="006774CC">
      <w:pPr>
        <w:ind w:firstLine="720"/>
        <w:jc w:val="both"/>
        <w:rPr>
          <w:rFonts w:ascii="Times New Roman" w:hAnsi="Times New Roman"/>
          <w:b/>
          <w:szCs w:val="24"/>
        </w:rPr>
      </w:pPr>
      <w:r w:rsidRPr="00EC70F6">
        <w:rPr>
          <w:rFonts w:ascii="Times New Roman" w:hAnsi="Times New Roman"/>
          <w:b/>
          <w:szCs w:val="24"/>
        </w:rPr>
        <w:t>Lukšių</w:t>
      </w:r>
      <w:r w:rsidR="002D5E1D" w:rsidRPr="00EC70F6">
        <w:rPr>
          <w:rFonts w:ascii="Times New Roman" w:hAnsi="Times New Roman"/>
          <w:b/>
          <w:szCs w:val="24"/>
        </w:rPr>
        <w:t xml:space="preserve"> seniūnija</w:t>
      </w:r>
      <w:r w:rsidR="00FA31C8" w:rsidRPr="00EC70F6">
        <w:rPr>
          <w:rFonts w:ascii="Times New Roman" w:hAnsi="Times New Roman"/>
          <w:b/>
          <w:szCs w:val="24"/>
        </w:rPr>
        <w:t xml:space="preserve"> 2023 m.</w:t>
      </w:r>
      <w:r w:rsidR="002D5E1D" w:rsidRPr="00EC70F6">
        <w:rPr>
          <w:rFonts w:ascii="Times New Roman" w:hAnsi="Times New Roman"/>
          <w:b/>
          <w:szCs w:val="24"/>
        </w:rPr>
        <w:t xml:space="preserve"> įgyvendino</w:t>
      </w:r>
      <w:r w:rsidR="002D7E4C" w:rsidRPr="00EC70F6">
        <w:rPr>
          <w:rFonts w:ascii="Times New Roman" w:hAnsi="Times New Roman"/>
          <w:b/>
          <w:szCs w:val="24"/>
        </w:rPr>
        <w:t>:</w:t>
      </w:r>
    </w:p>
    <w:p w14:paraId="1704F27A" w14:textId="6E582754" w:rsidR="00545332" w:rsidRPr="005C782E" w:rsidRDefault="0024544C" w:rsidP="00F07F73">
      <w:pPr>
        <w:pStyle w:val="Sraopastraipa"/>
        <w:numPr>
          <w:ilvl w:val="0"/>
          <w:numId w:val="5"/>
        </w:numPr>
        <w:tabs>
          <w:tab w:val="left" w:pos="624"/>
          <w:tab w:val="left" w:pos="709"/>
        </w:tabs>
        <w:ind w:left="0" w:firstLine="720"/>
        <w:jc w:val="both"/>
      </w:pPr>
      <w:r w:rsidRPr="006C5364">
        <w:t>Šakių rajono sa</w:t>
      </w:r>
      <w:r w:rsidR="00A85C9E" w:rsidRPr="006C5364">
        <w:t>vivaldybės strateginio 2023</w:t>
      </w:r>
      <w:r w:rsidR="006774CC" w:rsidRPr="006C5364">
        <w:t>–</w:t>
      </w:r>
      <w:r w:rsidR="00EF258C" w:rsidRPr="006C5364">
        <w:t>202</w:t>
      </w:r>
      <w:r w:rsidR="00A85C9E" w:rsidRPr="006C5364">
        <w:t>5</w:t>
      </w:r>
      <w:r w:rsidRPr="006C5364">
        <w:t xml:space="preserve"> metų veiklos plano programos kodas 12 „Ūkio plėtros programa“ seniūnijos tikslo </w:t>
      </w:r>
      <w:r w:rsidRPr="006C5364">
        <w:rPr>
          <w:b/>
        </w:rPr>
        <w:t>„</w:t>
      </w:r>
      <w:r w:rsidRPr="006C5364">
        <w:rPr>
          <w:b/>
          <w:bCs/>
        </w:rPr>
        <w:t>Šiuolaikiškos susisiekimo sistemos plėtra</w:t>
      </w:r>
      <w:r w:rsidRPr="006C5364">
        <w:rPr>
          <w:b/>
        </w:rPr>
        <w:t>“</w:t>
      </w:r>
      <w:r w:rsidRPr="006C5364">
        <w:t xml:space="preserve"> uždavinio </w:t>
      </w:r>
      <w:r w:rsidRPr="00606E36">
        <w:rPr>
          <w:b/>
          <w:bCs/>
        </w:rPr>
        <w:t xml:space="preserve">„Modernizuoti ir plėtoti savivaldybės vietinės reikšmės kelius, gatves ir kitas susisiekimo komunikacijas“ </w:t>
      </w:r>
      <w:r w:rsidRPr="00606E36">
        <w:t>priemon</w:t>
      </w:r>
      <w:r w:rsidR="000B70F5">
        <w:t>ę</w:t>
      </w:r>
      <w:r w:rsidRPr="00606E36">
        <w:rPr>
          <w:bCs/>
        </w:rPr>
        <w:t xml:space="preserve"> </w:t>
      </w:r>
      <w:r w:rsidRPr="00606E36">
        <w:t xml:space="preserve">„Vietinės reikšmės kelių </w:t>
      </w:r>
      <w:r w:rsidR="00664CF9">
        <w:t>priežiūra, žiemos tarnyba Lukšių seniūnijoje“</w:t>
      </w:r>
      <w:r w:rsidRPr="00606E36">
        <w:t>. Įgyvendinant šią priemonę bu</w:t>
      </w:r>
      <w:r w:rsidR="00A50034">
        <w:t>vo</w:t>
      </w:r>
      <w:r w:rsidRPr="00606E36">
        <w:t xml:space="preserve"> </w:t>
      </w:r>
      <w:r w:rsidR="00964F44" w:rsidRPr="00606E36">
        <w:t>lyginami</w:t>
      </w:r>
      <w:r w:rsidR="00E43A0E" w:rsidRPr="00606E36">
        <w:t xml:space="preserve"> </w:t>
      </w:r>
      <w:r w:rsidR="00A50034">
        <w:t>kelkraščiai, transportuojamas</w:t>
      </w:r>
      <w:r w:rsidR="00A55639" w:rsidRPr="00606E36">
        <w:t xml:space="preserve"> gruntas</w:t>
      </w:r>
      <w:r w:rsidR="003E4D84">
        <w:t xml:space="preserve">, </w:t>
      </w:r>
      <w:r w:rsidR="00A55639" w:rsidRPr="00606E36">
        <w:t>pakraunant ekskavatoriumi,</w:t>
      </w:r>
      <w:r w:rsidR="00267619" w:rsidRPr="00606E36">
        <w:t xml:space="preserve"> žvyruojami </w:t>
      </w:r>
      <w:r w:rsidR="00CA62C6" w:rsidRPr="00606E36">
        <w:t>seniūnijos keliai ir gatvės</w:t>
      </w:r>
      <w:r w:rsidR="00267619" w:rsidRPr="00606E36">
        <w:t xml:space="preserve">, </w:t>
      </w:r>
      <w:r w:rsidRPr="00606E36">
        <w:t xml:space="preserve">pagal poreikį </w:t>
      </w:r>
      <w:r w:rsidR="00A50034">
        <w:t xml:space="preserve">buvo </w:t>
      </w:r>
      <w:r w:rsidR="00267619" w:rsidRPr="00606E36">
        <w:t>valomas sniegas, tvark</w:t>
      </w:r>
      <w:r w:rsidR="00DE7842" w:rsidRPr="00606E36">
        <w:t>omos pakelės,</w:t>
      </w:r>
      <w:r w:rsidR="00C56D52" w:rsidRPr="00606E36">
        <w:t xml:space="preserve"> </w:t>
      </w:r>
      <w:r w:rsidR="00E43A0E" w:rsidRPr="00606E36">
        <w:t>užtaisomos kelio išdaužos, užpilant naujomis medžiagomis,</w:t>
      </w:r>
      <w:r w:rsidR="00C56D52" w:rsidRPr="00606E36">
        <w:t xml:space="preserve"> šalinami krūmai nuo </w:t>
      </w:r>
      <w:r w:rsidR="00C56D52" w:rsidRPr="005C782E">
        <w:t>kelio griovių šlaitų mechanizuotu būdu.</w:t>
      </w:r>
      <w:r w:rsidR="00DE7842" w:rsidRPr="005C782E">
        <w:t xml:space="preserve"> </w:t>
      </w:r>
      <w:r w:rsidR="00A50034">
        <w:t>Seniūnijoje buvo</w:t>
      </w:r>
      <w:r w:rsidR="006C5364" w:rsidRPr="005C782E">
        <w:t xml:space="preserve"> 109,149 k</w:t>
      </w:r>
      <w:r w:rsidR="003E4D84">
        <w:t>m</w:t>
      </w:r>
      <w:r w:rsidR="006C5364" w:rsidRPr="005C782E">
        <w:t xml:space="preserve"> prižiūrimų gatvių ir kelių</w:t>
      </w:r>
      <w:r w:rsidR="00B55F66" w:rsidRPr="005C782E">
        <w:t>.</w:t>
      </w:r>
      <w:r w:rsidR="005C782E" w:rsidRPr="00F24D53">
        <w:rPr>
          <w:color w:val="FF0000"/>
        </w:rPr>
        <w:t xml:space="preserve"> </w:t>
      </w:r>
      <w:r w:rsidR="005C782E" w:rsidRPr="005C782E">
        <w:t>2023</w:t>
      </w:r>
      <w:r w:rsidR="005D7511" w:rsidRPr="005C782E">
        <w:t xml:space="preserve"> </w:t>
      </w:r>
      <w:r w:rsidR="00F24D53" w:rsidRPr="00EC70F6">
        <w:t xml:space="preserve">m. </w:t>
      </w:r>
      <w:r w:rsidR="005D7511" w:rsidRPr="005C782E">
        <w:t xml:space="preserve">kelius </w:t>
      </w:r>
      <w:r w:rsidR="00A50034">
        <w:t>greideriavo ir</w:t>
      </w:r>
      <w:r w:rsidR="003E4D84">
        <w:t xml:space="preserve"> </w:t>
      </w:r>
      <w:r w:rsidR="00A50034">
        <w:t>lygino</w:t>
      </w:r>
      <w:r w:rsidR="00545332" w:rsidRPr="005C782E">
        <w:t xml:space="preserve"> </w:t>
      </w:r>
      <w:r w:rsidR="00EF258C" w:rsidRPr="005C782E">
        <w:t>2</w:t>
      </w:r>
      <w:r w:rsidR="005D7511" w:rsidRPr="005C782E">
        <w:t xml:space="preserve"> kartus</w:t>
      </w:r>
      <w:r w:rsidR="00545332" w:rsidRPr="005C782E">
        <w:t xml:space="preserve"> </w:t>
      </w:r>
      <w:r w:rsidR="000B70F5" w:rsidRPr="005C782E">
        <w:t xml:space="preserve">– </w:t>
      </w:r>
      <w:r w:rsidR="00A50034">
        <w:t>pavasarį ir rudenį, paskleidė</w:t>
      </w:r>
      <w:r w:rsidR="00545332" w:rsidRPr="005C782E">
        <w:t xml:space="preserve"> užpiltą žvyrą, </w:t>
      </w:r>
      <w:r w:rsidR="00A50034">
        <w:t>užtaisė</w:t>
      </w:r>
      <w:r w:rsidR="00545332" w:rsidRPr="005C782E">
        <w:t xml:space="preserve"> kelių įlūžimus.</w:t>
      </w:r>
      <w:r w:rsidR="005170DC" w:rsidRPr="005C782E">
        <w:t xml:space="preserve"> Gatvėse išdaužytos asfalto duob</w:t>
      </w:r>
      <w:r w:rsidR="00A50034">
        <w:t>ės buvo</w:t>
      </w:r>
      <w:r w:rsidR="005C782E" w:rsidRPr="005C782E">
        <w:t xml:space="preserve"> užtaisomos šaltu asfaltu, bu</w:t>
      </w:r>
      <w:r w:rsidR="00A50034">
        <w:t>vo</w:t>
      </w:r>
      <w:r w:rsidR="005C782E" w:rsidRPr="005C782E">
        <w:t xml:space="preserve"> atnaujintas asfaltas Draugystės ir Topolių gatvėse Lukšių miestelyje</w:t>
      </w:r>
      <w:r w:rsidR="003E4D84">
        <w:t xml:space="preserve"> –</w:t>
      </w:r>
      <w:r w:rsidR="005C782E" w:rsidRPr="005C782E">
        <w:t xml:space="preserve"> 2,3 km</w:t>
      </w:r>
      <w:r w:rsidR="005C782E">
        <w:t>.</w:t>
      </w:r>
      <w:r w:rsidR="00B55F66" w:rsidRPr="005C782E">
        <w:t xml:space="preserve"> </w:t>
      </w:r>
    </w:p>
    <w:p w14:paraId="33D6E1C0" w14:textId="7D9270D4" w:rsidR="00660E83" w:rsidRPr="00606E36" w:rsidRDefault="005170DC" w:rsidP="007335C8">
      <w:pPr>
        <w:pStyle w:val="Sraopastraipa"/>
        <w:numPr>
          <w:ilvl w:val="0"/>
          <w:numId w:val="5"/>
        </w:numPr>
        <w:ind w:left="0" w:firstLine="720"/>
        <w:jc w:val="both"/>
      </w:pPr>
      <w:r w:rsidRPr="008B2652">
        <w:t>Šakių rajono sa</w:t>
      </w:r>
      <w:r w:rsidR="00A37457" w:rsidRPr="008B2652">
        <w:t>vivaldybės strateginio 2023</w:t>
      </w:r>
      <w:r w:rsidR="006774CC" w:rsidRPr="008B2652">
        <w:t>–2</w:t>
      </w:r>
      <w:r w:rsidR="00A37457" w:rsidRPr="008B2652">
        <w:t>025</w:t>
      </w:r>
      <w:r w:rsidRPr="008B2652">
        <w:t xml:space="preserve"> metų veiklos plano programos kodas 13 „Socialinės ir sveikatos apsaugos programa“ tikslo </w:t>
      </w:r>
      <w:r w:rsidRPr="008B2652">
        <w:rPr>
          <w:b/>
          <w:bCs/>
        </w:rPr>
        <w:t xml:space="preserve">„Socialinių paslaugų aprėpties didinimas“ </w:t>
      </w:r>
      <w:r w:rsidRPr="008B2652">
        <w:t xml:space="preserve">seniūnijos uždavinio </w:t>
      </w:r>
      <w:r w:rsidRPr="008B2652">
        <w:rPr>
          <w:b/>
          <w:bCs/>
        </w:rPr>
        <w:t>„Finansinės pagalbos rajono gyventojams teikimas ir didinimas“</w:t>
      </w:r>
      <w:r w:rsidRPr="008B2652">
        <w:t xml:space="preserve"> priemonę „</w:t>
      </w:r>
      <w:r w:rsidR="00A37457" w:rsidRPr="008B2652">
        <w:t>Užtikrinti finansinės pagalbos teikimą Lukšių seniūnijos gyvent</w:t>
      </w:r>
      <w:r w:rsidR="008B2652" w:rsidRPr="008B2652">
        <w:t>ojams</w:t>
      </w:r>
      <w:r w:rsidRPr="008B2652">
        <w:rPr>
          <w:bCs/>
        </w:rPr>
        <w:t>“.</w:t>
      </w:r>
      <w:r w:rsidR="00225CA9">
        <w:t xml:space="preserve"> </w:t>
      </w:r>
      <w:r w:rsidRPr="008B2652">
        <w:t>Įgyvendindam</w:t>
      </w:r>
      <w:r w:rsidR="003E4D84">
        <w:t>a</w:t>
      </w:r>
      <w:r w:rsidRPr="008B2652">
        <w:t xml:space="preserve"> šią priemonę </w:t>
      </w:r>
      <w:r w:rsidR="003E4D84">
        <w:t xml:space="preserve">seniūnija </w:t>
      </w:r>
      <w:r w:rsidR="00A50034">
        <w:t>siekė</w:t>
      </w:r>
      <w:r w:rsidRPr="008B2652">
        <w:t xml:space="preserve">, kad </w:t>
      </w:r>
      <w:r w:rsidRPr="00606E36">
        <w:t>darbuotojai tobulintų savo žinias, jas taikytų darbe, dirbant su socialiai remtinais, socialinę atskirtį, socialinių problemų turinčiais bei gaunančius priklausančias išmokas</w:t>
      </w:r>
      <w:r w:rsidR="00F3335E">
        <w:t xml:space="preserve"> žmonėmis</w:t>
      </w:r>
      <w:r w:rsidRPr="00606E36">
        <w:t>, lankytų vienišus senelius ir kitus socialiai remtinus žmones, kuriems reikalinga materialinė ar moralinė parama.</w:t>
      </w:r>
      <w:r w:rsidR="00DE18B2">
        <w:t xml:space="preserve"> Lukšių seniūnijos socialinio darbo organizatorė </w:t>
      </w:r>
      <w:r w:rsidR="007335C8">
        <w:t xml:space="preserve">dalyvavo kvalifikacijos kėlimo seminare ,,Krizės atpažinimas ir valdymas. Krizių valdymo komandos funkcijos ir veiksmai įvykus krizei. Krizių valdymo plano rengimas“ bei Maisto banko organizuotuose mokymuose, dėl materialinio nepritekliaus mažinimo </w:t>
      </w:r>
      <w:r w:rsidR="007335C8" w:rsidRPr="00EC70F6">
        <w:t>2021</w:t>
      </w:r>
      <w:r w:rsidR="00F24D53" w:rsidRPr="00EC70F6">
        <w:t>–</w:t>
      </w:r>
      <w:r w:rsidR="007335C8" w:rsidRPr="00EC70F6">
        <w:t>2</w:t>
      </w:r>
      <w:r w:rsidR="00217992" w:rsidRPr="00EC70F6">
        <w:t xml:space="preserve">027 </w:t>
      </w:r>
      <w:r w:rsidR="00217992">
        <w:t>metų programos įgyvendinimo bei savęs atpažinimo ir savivertės kėlimo psichologiniame seminare. 2023 metais</w:t>
      </w:r>
      <w:r w:rsidR="007335C8">
        <w:t xml:space="preserve"> </w:t>
      </w:r>
      <w:r w:rsidR="00A50034">
        <w:t>Lukšių seniūnijoje buvo apie 48</w:t>
      </w:r>
      <w:r w:rsidR="00F4375A" w:rsidRPr="00606E36">
        <w:t xml:space="preserve"> socialiai remtinos šeimos</w:t>
      </w:r>
      <w:r w:rsidRPr="00606E36">
        <w:t xml:space="preserve">, </w:t>
      </w:r>
      <w:r w:rsidR="00F4375A" w:rsidRPr="00606E36">
        <w:t xml:space="preserve">joms </w:t>
      </w:r>
      <w:r w:rsidR="00A50034">
        <w:t>buvo</w:t>
      </w:r>
      <w:r w:rsidRPr="00606E36">
        <w:t xml:space="preserve"> mokama socialinė pašalpa</w:t>
      </w:r>
      <w:r w:rsidR="00A50034">
        <w:t>, 10 šeimų buvo suteikta vienkartinė piniginė</w:t>
      </w:r>
      <w:r w:rsidR="00161D01" w:rsidRPr="00606E36">
        <w:t xml:space="preserve"> param</w:t>
      </w:r>
      <w:r w:rsidR="00A50034">
        <w:t>a,</w:t>
      </w:r>
      <w:r w:rsidR="00161D01" w:rsidRPr="00606E36">
        <w:t xml:space="preserve"> dėl sunkios materialinės padėties</w:t>
      </w:r>
      <w:r w:rsidR="00A50034">
        <w:t xml:space="preserve"> -</w:t>
      </w:r>
      <w:r w:rsidRPr="00606E36">
        <w:t xml:space="preserve"> pagal atsiradusį poreikį, dėl ligos ar kitos </w:t>
      </w:r>
      <w:r w:rsidRPr="00775A57">
        <w:t>ne</w:t>
      </w:r>
      <w:r w:rsidR="00A50034" w:rsidRPr="00775A57">
        <w:t>laimės</w:t>
      </w:r>
      <w:r w:rsidR="00217992" w:rsidRPr="00775A57">
        <w:t>.</w:t>
      </w:r>
      <w:r w:rsidR="00A50034" w:rsidRPr="00775A57">
        <w:t xml:space="preserve"> </w:t>
      </w:r>
      <w:r w:rsidR="00A50034">
        <w:t>Taip pat seniūnijoje buvo priimami žmonės, kurie pateikė</w:t>
      </w:r>
      <w:r w:rsidRPr="00606E36">
        <w:t xml:space="preserve"> prašymus</w:t>
      </w:r>
      <w:r w:rsidR="00B51D98">
        <w:t>,</w:t>
      </w:r>
      <w:r w:rsidRPr="00606E36">
        <w:t xml:space="preserve"> dėl socialinės finansinės, materialinės paramos, kompensacinės technikos įsigijimo, kuriems </w:t>
      </w:r>
      <w:r w:rsidR="00B51D98">
        <w:t xml:space="preserve">buvo </w:t>
      </w:r>
      <w:r w:rsidRPr="00606E36">
        <w:t>reikalingos konsultacijos</w:t>
      </w:r>
      <w:r w:rsidR="00B51D98">
        <w:t>,</w:t>
      </w:r>
      <w:r w:rsidRPr="00606E36">
        <w:t xml:space="preserve"> dėl ligonių slaugos ar priežiūros bei kitais socialiniais klausimais. </w:t>
      </w:r>
      <w:r w:rsidR="00214A75">
        <w:t>Praėjusiais metais iš viso ,,</w:t>
      </w:r>
      <w:r w:rsidR="00217992">
        <w:t>PARAMOS“ programoje buvo priimta 860</w:t>
      </w:r>
      <w:r w:rsidR="00775A57">
        <w:t xml:space="preserve"> gyventojų</w:t>
      </w:r>
      <w:r w:rsidR="00217992">
        <w:t xml:space="preserve"> prašymų.</w:t>
      </w:r>
      <w:r w:rsidR="00775A57">
        <w:t xml:space="preserve"> </w:t>
      </w:r>
      <w:r w:rsidR="00775A57" w:rsidRPr="00EE653C">
        <w:t xml:space="preserve">Buvo įvertintos </w:t>
      </w:r>
      <w:r w:rsidR="00775A57">
        <w:t xml:space="preserve">94 atskirų šeimų (asmenų) gyvenimo sąlygos bei poreikiai, surašyti buities ir gyvenimo sąlygų patikrinimo aktai ir pateikta savivaldybės administracijai siūlymai dėl socialinės paramos  toms šeimoms (asmenims) reikalingumo ir paramos. </w:t>
      </w:r>
      <w:r w:rsidR="00EE653C">
        <w:t xml:space="preserve">Visuomenei naudingoje veikloje dalyvavo 19 asmenų, kurie atliko aplinkos tvarkymo darbus, valė sniegą, rinko šiukšles, kirto krūmus, šienavo </w:t>
      </w:r>
      <w:r w:rsidR="00EE653C" w:rsidRPr="00EC70F6">
        <w:t xml:space="preserve">pakeles, grėbė lapus, tvarkė šaligatvius, prižiūrėjo gėlynus. Parama maisto produktais ir higienos reikmenimis iš ES intervencinių atsargų buvo išdalinta 327 asmenims, šešis kartus 2023 </w:t>
      </w:r>
      <w:r w:rsidR="00F24D53" w:rsidRPr="00EC70F6">
        <w:t>m.</w:t>
      </w:r>
      <w:r w:rsidR="00EE653C" w:rsidRPr="00EC70F6">
        <w:t xml:space="preserve"> </w:t>
      </w:r>
      <w:r w:rsidR="00F24D53" w:rsidRPr="00EC70F6">
        <w:t>B</w:t>
      </w:r>
      <w:r w:rsidR="00EE653C" w:rsidRPr="00EC70F6">
        <w:t xml:space="preserve">uvo </w:t>
      </w:r>
      <w:r w:rsidR="00EE653C" w:rsidRPr="006F2DF1">
        <w:t>paruošti dokumentai</w:t>
      </w:r>
      <w:r w:rsidR="00F24D53">
        <w:t xml:space="preserve"> </w:t>
      </w:r>
      <w:r w:rsidR="00F24D53" w:rsidRPr="006F2DF1">
        <w:t>58 asmenims</w:t>
      </w:r>
      <w:r w:rsidR="00EE653C" w:rsidRPr="006F2DF1">
        <w:t>, dėl socialinių paslaugų gavimo: patalpinimo į pensionatus, pagalbos į namus suteikimo, dienos socialinės globos, vaikų dienos socialinės priežiūros bei socialinės reabilitacijos neįgaliesiems bendruomenėje</w:t>
      </w:r>
      <w:r w:rsidR="00BA2E38" w:rsidRPr="006F2DF1">
        <w:t xml:space="preserve">. Vienišiems seneliams, žmonėms su negalia buvo padedama išvežti medžių šakas, lapus. Labai skurdžiai gyvenantiems, tame skaičiuje ukrainiečių pabėgėlių šeimoms buvo nuvežta malkų. Lukšių seniūnijos senyvo amžiaus, vieniši asmenys ir asmenys su negalia, kuriais nėra kam pasirūpinti buvo lankomi, esant poreikiui buvo palydėti į gydymo įstaigas. Senyvo amžiaus žmonėms ir asmenims su negalia buvo suteikta įvairiapusė informacija apie socialinių paslaugų teikimą, pasiūlytos socialinės paslaugos asmenims namuose. Paaiškinta paslaugų teikimo eiga, informuota kokios įstaigos teikia šias paslaugas. </w:t>
      </w:r>
      <w:r w:rsidR="00EE653C" w:rsidRPr="006F2DF1">
        <w:t xml:space="preserve"> </w:t>
      </w:r>
      <w:r w:rsidRPr="006F2DF1">
        <w:t>Lukšių sen</w:t>
      </w:r>
      <w:r w:rsidR="00161D01" w:rsidRPr="006F2DF1">
        <w:t xml:space="preserve">iūnija </w:t>
      </w:r>
      <w:r w:rsidR="00660E83" w:rsidRPr="006F2DF1">
        <w:t>bendradarbiaudama</w:t>
      </w:r>
      <w:r w:rsidR="00161D01" w:rsidRPr="006F2DF1">
        <w:t xml:space="preserve"> su </w:t>
      </w:r>
      <w:r w:rsidR="003E4D84" w:rsidRPr="006F2DF1">
        <w:t>a</w:t>
      </w:r>
      <w:r w:rsidR="00161D01" w:rsidRPr="006F2DF1">
        <w:t xml:space="preserve">sociacija ,,Lukšių bendruomenės centras“ </w:t>
      </w:r>
      <w:r w:rsidRPr="006F2DF1">
        <w:t>vykd</w:t>
      </w:r>
      <w:r w:rsidR="00B51D98" w:rsidRPr="006F2DF1">
        <w:t>ė</w:t>
      </w:r>
      <w:r w:rsidR="00161D01" w:rsidRPr="006F2DF1">
        <w:t xml:space="preserve"> tęstinį</w:t>
      </w:r>
      <w:r w:rsidRPr="006F2DF1">
        <w:t xml:space="preserve"> Lukšių vaikų dienos centr</w:t>
      </w:r>
      <w:r w:rsidR="00161D01" w:rsidRPr="006F2DF1">
        <w:t>o projektą</w:t>
      </w:r>
      <w:r w:rsidR="00B51D98" w:rsidRPr="006F2DF1">
        <w:t>, centrą lankė</w:t>
      </w:r>
      <w:r w:rsidRPr="006F2DF1">
        <w:t xml:space="preserve"> 2</w:t>
      </w:r>
      <w:r w:rsidR="008B2652" w:rsidRPr="006F2DF1">
        <w:t>5</w:t>
      </w:r>
      <w:r w:rsidRPr="006F2DF1">
        <w:t xml:space="preserve"> vaik</w:t>
      </w:r>
      <w:r w:rsidR="008B2652" w:rsidRPr="006F2DF1">
        <w:t>ai</w:t>
      </w:r>
      <w:r w:rsidRPr="006F2DF1">
        <w:t xml:space="preserve"> iš šeimų </w:t>
      </w:r>
      <w:r w:rsidR="00E41CED" w:rsidRPr="006F2DF1">
        <w:t>turinčių problemų</w:t>
      </w:r>
      <w:r w:rsidRPr="006F2DF1">
        <w:t>. Proj</w:t>
      </w:r>
      <w:r w:rsidR="00163CCE" w:rsidRPr="006F2DF1">
        <w:t xml:space="preserve">ektas </w:t>
      </w:r>
      <w:r w:rsidR="00B51D98" w:rsidRPr="006F2DF1">
        <w:t xml:space="preserve">buvo </w:t>
      </w:r>
      <w:r w:rsidR="00163CCE" w:rsidRPr="006F2DF1">
        <w:t>finansuojamas</w:t>
      </w:r>
      <w:r w:rsidRPr="006F2DF1">
        <w:t xml:space="preserve"> Socialinės apsaugos ir darbo ministerijos</w:t>
      </w:r>
      <w:r w:rsidR="00163CCE" w:rsidRPr="006F2DF1">
        <w:t xml:space="preserve"> </w:t>
      </w:r>
      <w:r w:rsidR="00163CCE" w:rsidRPr="00606E36">
        <w:t>bei Šakių rajono savivaldybės</w:t>
      </w:r>
      <w:r w:rsidRPr="00606E36">
        <w:t xml:space="preserve"> lėšomis.</w:t>
      </w:r>
      <w:r w:rsidR="00BA2E38">
        <w:t xml:space="preserve"> Veikla buvo vykdoma 5 dienas per savaitę, po 5 valandas</w:t>
      </w:r>
      <w:r w:rsidR="00505335">
        <w:t xml:space="preserve">. </w:t>
      </w:r>
      <w:r w:rsidR="006F2DF1">
        <w:t>A</w:t>
      </w:r>
      <w:r w:rsidR="0097434A" w:rsidRPr="00606E36">
        <w:t>dministruojamos negyvenamosios patalpos seniūnijoje.</w:t>
      </w:r>
    </w:p>
    <w:p w14:paraId="559F5BC4" w14:textId="696B283C" w:rsidR="006774CC" w:rsidRPr="00505335" w:rsidRDefault="005170DC" w:rsidP="00505335">
      <w:pPr>
        <w:pStyle w:val="Sraopastraipa"/>
        <w:numPr>
          <w:ilvl w:val="0"/>
          <w:numId w:val="5"/>
        </w:numPr>
        <w:ind w:left="0" w:firstLine="720"/>
        <w:jc w:val="both"/>
      </w:pPr>
      <w:r w:rsidRPr="008B2652">
        <w:rPr>
          <w:color w:val="FF0000"/>
        </w:rPr>
        <w:lastRenderedPageBreak/>
        <w:t xml:space="preserve"> </w:t>
      </w:r>
      <w:r w:rsidRPr="009A55E4">
        <w:t xml:space="preserve">Numatyto tikslo </w:t>
      </w:r>
      <w:r w:rsidRPr="009A55E4">
        <w:rPr>
          <w:b/>
        </w:rPr>
        <w:t>,,Socialinių paslaugų aprėpties didinimas“</w:t>
      </w:r>
      <w:r w:rsidRPr="009A55E4">
        <w:t xml:space="preserve"> įgyvendinimui, numatytas uždavinys </w:t>
      </w:r>
      <w:r w:rsidRPr="009A55E4">
        <w:rPr>
          <w:b/>
        </w:rPr>
        <w:t>,,Šakių rajono socialinio būsto fondo plėtra“</w:t>
      </w:r>
      <w:r w:rsidR="00660E83" w:rsidRPr="009A55E4">
        <w:t xml:space="preserve"> </w:t>
      </w:r>
      <w:r w:rsidR="00660E83" w:rsidRPr="009A55E4">
        <w:rPr>
          <w:bCs/>
        </w:rPr>
        <w:t>priemon</w:t>
      </w:r>
      <w:r w:rsidR="00E54E5B" w:rsidRPr="009A55E4">
        <w:rPr>
          <w:bCs/>
        </w:rPr>
        <w:t>ę</w:t>
      </w:r>
      <w:r w:rsidR="00660E83" w:rsidRPr="009A55E4">
        <w:rPr>
          <w:b/>
        </w:rPr>
        <w:t xml:space="preserve"> „Socialinio b</w:t>
      </w:r>
      <w:r w:rsidR="00660E83" w:rsidRPr="009A55E4">
        <w:rPr>
          <w:rFonts w:hint="eastAsia"/>
          <w:b/>
        </w:rPr>
        <w:t>ū</w:t>
      </w:r>
      <w:r w:rsidR="00660E83" w:rsidRPr="009A55E4">
        <w:rPr>
          <w:b/>
        </w:rPr>
        <w:t>sto remontas seni</w:t>
      </w:r>
      <w:r w:rsidR="00660E83" w:rsidRPr="009A55E4">
        <w:rPr>
          <w:rFonts w:hint="eastAsia"/>
          <w:b/>
        </w:rPr>
        <w:t>ū</w:t>
      </w:r>
      <w:r w:rsidR="00660E83" w:rsidRPr="009A55E4">
        <w:rPr>
          <w:b/>
        </w:rPr>
        <w:t>nijoje“</w:t>
      </w:r>
      <w:r w:rsidRPr="009A55E4">
        <w:rPr>
          <w:b/>
        </w:rPr>
        <w:t>.</w:t>
      </w:r>
      <w:r w:rsidRPr="009A55E4">
        <w:t xml:space="preserve"> </w:t>
      </w:r>
      <w:r w:rsidR="00E54E5B" w:rsidRPr="009A55E4">
        <w:t xml:space="preserve">Jos </w:t>
      </w:r>
      <w:r w:rsidR="00DE18B2">
        <w:t>įgyvendinimui buvo</w:t>
      </w:r>
      <w:r w:rsidR="00161D01" w:rsidRPr="009A55E4">
        <w:t xml:space="preserve"> renkamas socialinio būsto nuomos mokesti</w:t>
      </w:r>
      <w:r w:rsidR="00163CCE" w:rsidRPr="009A55E4">
        <w:t>s, kuris bu</w:t>
      </w:r>
      <w:r w:rsidR="00DE18B2">
        <w:t>vo</w:t>
      </w:r>
      <w:r w:rsidR="00163CCE" w:rsidRPr="009A55E4">
        <w:t xml:space="preserve"> panaudojamas seniūnijos</w:t>
      </w:r>
      <w:r w:rsidR="00161D01" w:rsidRPr="009A55E4">
        <w:t xml:space="preserve"> socialinių būstų remontui.</w:t>
      </w:r>
      <w:r w:rsidR="006F2DF1">
        <w:t xml:space="preserve"> Seniūnijoje administruojama 11</w:t>
      </w:r>
      <w:r w:rsidR="00401272">
        <w:t xml:space="preserve"> savivaldybės, tame </w:t>
      </w:r>
      <w:r w:rsidR="00401272" w:rsidRPr="00FC6A7F">
        <w:t>skaičiuje ir socialinių būstų.</w:t>
      </w:r>
      <w:r w:rsidR="00DE18B2" w:rsidRPr="00FC6A7F">
        <w:t xml:space="preserve"> </w:t>
      </w:r>
      <w:r w:rsidR="00505335" w:rsidRPr="00FC6A7F">
        <w:t xml:space="preserve">Lukšių seniūnijoje į savivaldybės būstą Kalvės g. 9-4, Lepšių k., Lukšių sen., Šakių r. sav., buvo nupirkta </w:t>
      </w:r>
      <w:r w:rsidR="00505335">
        <w:t xml:space="preserve">grindų dangą į du kambarius. Liepalotų buvusio felčerinio punkto patalpos remontuojamos ir ruošiamos pakeisti patalpų paskirtį į socialinį būstą. Šiose patalpose įvestas vandentiekis, įvesta nuotekų sistema, įruoštos vonios ir tualeto patalpos su visa įranga. </w:t>
      </w:r>
      <w:r w:rsidR="00505335" w:rsidRPr="00EC70F6">
        <w:t>2023</w:t>
      </w:r>
      <w:r w:rsidR="00EC70F6" w:rsidRPr="00EC70F6">
        <w:t xml:space="preserve"> </w:t>
      </w:r>
      <w:r w:rsidR="00F24D53" w:rsidRPr="00EC70F6">
        <w:t>m.</w:t>
      </w:r>
      <w:r w:rsidR="00505335" w:rsidRPr="00EC70F6">
        <w:t xml:space="preserve"> </w:t>
      </w:r>
      <w:r w:rsidR="00505335">
        <w:t xml:space="preserve">buvo pakeista Miliškių administracinio pastato patalpų </w:t>
      </w:r>
      <w:r w:rsidR="00505335" w:rsidRPr="00EC70F6">
        <w:t>paskirtis ir įforminti 3 socialiniai būstai. Administruojamos negyvenamosios patalpos seniūnijoje.</w:t>
      </w:r>
      <w:r w:rsidR="00092DD2" w:rsidRPr="00EC70F6">
        <w:t xml:space="preserve"> 2023</w:t>
      </w:r>
      <w:r w:rsidR="00F24D53" w:rsidRPr="00EC70F6">
        <w:t xml:space="preserve"> m. </w:t>
      </w:r>
      <w:r w:rsidR="00092DD2" w:rsidRPr="00EC70F6">
        <w:t>buvo nugriauta 12 socialinio būsto butų Kurynės k. 10, Jankų seniūnijoje, Kazlų Rūdos savivaldybėje.</w:t>
      </w:r>
    </w:p>
    <w:p w14:paraId="5D903FF3" w14:textId="3BE9F698" w:rsidR="009C6DD8" w:rsidRPr="00D73738" w:rsidRDefault="009C6DD8" w:rsidP="00603D3D">
      <w:pPr>
        <w:pStyle w:val="Sraopastraipa"/>
        <w:numPr>
          <w:ilvl w:val="0"/>
          <w:numId w:val="5"/>
        </w:numPr>
        <w:ind w:left="0" w:firstLine="720"/>
        <w:jc w:val="both"/>
      </w:pPr>
      <w:r w:rsidRPr="009A55E4">
        <w:t>Šakių r</w:t>
      </w:r>
      <w:r w:rsidRPr="00606E36">
        <w:t>ajono sa</w:t>
      </w:r>
      <w:r w:rsidR="00163CCE" w:rsidRPr="00606E36">
        <w:t>vivaldybės strateginio</w:t>
      </w:r>
      <w:r w:rsidR="009A55E4">
        <w:t xml:space="preserve"> 2023</w:t>
      </w:r>
      <w:r w:rsidR="008A269A" w:rsidRPr="00606E36">
        <w:t>–</w:t>
      </w:r>
      <w:r w:rsidRPr="00606E36">
        <w:t>202</w:t>
      </w:r>
      <w:r w:rsidR="009A55E4">
        <w:t>5</w:t>
      </w:r>
      <w:r w:rsidRPr="00606E36">
        <w:t xml:space="preserve"> metų veiklos plano programos kodas 12 „Ūkio</w:t>
      </w:r>
      <w:r w:rsidRPr="00606E36">
        <w:rPr>
          <w:b/>
          <w:bCs/>
        </w:rPr>
        <w:t xml:space="preserve"> </w:t>
      </w:r>
      <w:r w:rsidRPr="00606E36">
        <w:t xml:space="preserve">plėtros programa“ seniūnijos tikslo </w:t>
      </w:r>
      <w:r w:rsidRPr="00606E36">
        <w:rPr>
          <w:b/>
          <w:bCs/>
        </w:rPr>
        <w:t>„Darnaus išteklių naudojimo skatinimas“</w:t>
      </w:r>
      <w:r w:rsidRPr="00606E36">
        <w:t xml:space="preserve"> ir uždavinio </w:t>
      </w:r>
      <w:r w:rsidRPr="00606E36">
        <w:rPr>
          <w:b/>
          <w:bCs/>
        </w:rPr>
        <w:t xml:space="preserve">„Kompleksiškai plėtoti ir puoselėti rekreacines teritorijas, </w:t>
      </w:r>
      <w:r w:rsidRPr="00090974">
        <w:rPr>
          <w:b/>
          <w:bCs/>
        </w:rPr>
        <w:t>želdynus bei</w:t>
      </w:r>
      <w:r w:rsidR="009A55E4" w:rsidRPr="00090974">
        <w:rPr>
          <w:b/>
          <w:bCs/>
        </w:rPr>
        <w:t xml:space="preserve"> kitas </w:t>
      </w:r>
      <w:r w:rsidRPr="00090974">
        <w:rPr>
          <w:b/>
          <w:bCs/>
        </w:rPr>
        <w:t>viešąsias erd</w:t>
      </w:r>
      <w:r w:rsidR="009A55E4" w:rsidRPr="00090974">
        <w:rPr>
          <w:b/>
          <w:bCs/>
        </w:rPr>
        <w:t>ves, pritaikant jas gyventojų bei</w:t>
      </w:r>
      <w:r w:rsidRPr="00090974">
        <w:rPr>
          <w:b/>
          <w:bCs/>
        </w:rPr>
        <w:t xml:space="preserve"> verslo poreikiams“</w:t>
      </w:r>
      <w:r w:rsidRPr="00090974">
        <w:t xml:space="preserve"> priemonę </w:t>
      </w:r>
      <w:r w:rsidRPr="00090974">
        <w:rPr>
          <w:bCs/>
        </w:rPr>
        <w:t>„Aplinkotvarkos darb</w:t>
      </w:r>
      <w:r w:rsidR="009A55E4" w:rsidRPr="00090974">
        <w:rPr>
          <w:bCs/>
        </w:rPr>
        <w:t>ai</w:t>
      </w:r>
      <w:r w:rsidRPr="00090974">
        <w:rPr>
          <w:b/>
          <w:bCs/>
        </w:rPr>
        <w:t xml:space="preserve"> </w:t>
      </w:r>
      <w:r w:rsidR="009A55E4" w:rsidRPr="00090974">
        <w:rPr>
          <w:bCs/>
        </w:rPr>
        <w:t>Lukšių</w:t>
      </w:r>
      <w:r w:rsidRPr="00090974">
        <w:rPr>
          <w:bCs/>
        </w:rPr>
        <w:t xml:space="preserve"> seniūnijoje“.</w:t>
      </w:r>
      <w:r w:rsidRPr="00090974">
        <w:t xml:space="preserve"> Įgyvendinant šią priemonę, seniūnijo</w:t>
      </w:r>
      <w:r w:rsidR="003E4D84">
        <w:t>je</w:t>
      </w:r>
      <w:r w:rsidR="00505335">
        <w:t xml:space="preserve"> buvo</w:t>
      </w:r>
      <w:r w:rsidRPr="00090974">
        <w:t xml:space="preserve"> atliekami aplinkos tvarkymo darbai, remontuojami ir nuolat tvarkomi pėsčiųjų takai ir šaligatviai, tvarkomi parkai ir skverai, pjaunama </w:t>
      </w:r>
      <w:r w:rsidRPr="00606E36">
        <w:t>veja, sodinamos gėlės, prižiūrimi gėlynai, renkamos šiukšlės, puoselėjamas kraštovaizdis. Aplinkos priežiūrai ir tvar</w:t>
      </w:r>
      <w:r w:rsidR="00485764">
        <w:t xml:space="preserve">kymui seniūnijoje </w:t>
      </w:r>
      <w:r w:rsidR="00505335">
        <w:t>buvo pasitelkti</w:t>
      </w:r>
      <w:r w:rsidR="00485764">
        <w:t xml:space="preserve"> 6</w:t>
      </w:r>
      <w:r w:rsidRPr="00606E36">
        <w:t xml:space="preserve"> nuolatiniai darbuotojai</w:t>
      </w:r>
      <w:r w:rsidR="00444DFE" w:rsidRPr="00606E36">
        <w:t xml:space="preserve">. Prižiūrima teritorija siekia </w:t>
      </w:r>
      <w:r w:rsidR="00871A4E" w:rsidRPr="00606E36">
        <w:t>daugiai nei 75</w:t>
      </w:r>
      <w:r w:rsidRPr="00606E36">
        <w:t xml:space="preserve"> hektarų.</w:t>
      </w:r>
      <w:r w:rsidR="003E4D84">
        <w:t xml:space="preserve"> </w:t>
      </w:r>
      <w:r w:rsidR="00505335">
        <w:t>Seniūnijoje buvo apšviestos</w:t>
      </w:r>
      <w:r w:rsidRPr="00606E36">
        <w:t xml:space="preserve"> 27 gatvės. Lukšių kultūros namuose projektinėmis lėšomis </w:t>
      </w:r>
      <w:r w:rsidR="00505335">
        <w:t>buvo įrengtos</w:t>
      </w:r>
      <w:r w:rsidRPr="00606E36">
        <w:t xml:space="preserve"> rūsių </w:t>
      </w:r>
      <w:r w:rsidRPr="00EC70F6">
        <w:t>patalp</w:t>
      </w:r>
      <w:r w:rsidR="00F24D53" w:rsidRPr="00EC70F6">
        <w:t>os</w:t>
      </w:r>
      <w:r w:rsidRPr="00EC70F6">
        <w:t>, skirt</w:t>
      </w:r>
      <w:r w:rsidR="00F24D53" w:rsidRPr="00EC70F6">
        <w:t xml:space="preserve">os </w:t>
      </w:r>
      <w:r w:rsidRPr="00EC70F6">
        <w:t>ak</w:t>
      </w:r>
      <w:r w:rsidR="00162100" w:rsidRPr="00EC70F6">
        <w:t xml:space="preserve">tyviam </w:t>
      </w:r>
      <w:r w:rsidR="00162100" w:rsidRPr="00606E36">
        <w:t>laisvalaikiui</w:t>
      </w:r>
      <w:r w:rsidR="00505335">
        <w:t>, jaunimo veiklai vykdyti.</w:t>
      </w:r>
      <w:r w:rsidR="00162100" w:rsidRPr="00606E36">
        <w:t xml:space="preserve"> </w:t>
      </w:r>
      <w:r w:rsidR="007D5ADF" w:rsidRPr="00E72261">
        <w:t>Seniūnijos admin</w:t>
      </w:r>
      <w:r w:rsidR="00E72261" w:rsidRPr="00E72261">
        <w:t>istracinio pas</w:t>
      </w:r>
      <w:r w:rsidR="00505335">
        <w:t xml:space="preserve">tato I aukšto laiptinė nebuvo remontuojama, dėl kvalifikuotų </w:t>
      </w:r>
      <w:r w:rsidR="00A42F45">
        <w:t>darbuotojų stygiaus. Buvo planuojama per užimtumo didinimo programą įdarbinti žmogų galintį atlikti statybos darbus, tačiau tokios kvalifikacijos darbuotojo nepavyko įdarbinti</w:t>
      </w:r>
      <w:r w:rsidR="00E72261" w:rsidRPr="00E72261">
        <w:t>.</w:t>
      </w:r>
      <w:r w:rsidR="007D5ADF" w:rsidRPr="00E72261">
        <w:t xml:space="preserve"> </w:t>
      </w:r>
      <w:r w:rsidR="00A42F45">
        <w:t>Zyplių dvaro parkas</w:t>
      </w:r>
      <w:r w:rsidR="00162100" w:rsidRPr="00E72261">
        <w:t xml:space="preserve"> ir pastat</w:t>
      </w:r>
      <w:r w:rsidR="00A42F45">
        <w:t>ai buvo prižiūrimi ir tvarkomi</w:t>
      </w:r>
      <w:r w:rsidR="00162100" w:rsidRPr="00E72261">
        <w:t xml:space="preserve">. </w:t>
      </w:r>
      <w:r w:rsidR="00A42F45">
        <w:t>Lukšių miestelyje buvo įrengtos 5 vaizdo stebėjimo kameros. Buvo įrengta apsaugos sistema seniūnijos dirbtuvių pastate</w:t>
      </w:r>
      <w:r w:rsidR="00BB5D98">
        <w:t xml:space="preserve"> </w:t>
      </w:r>
      <w:r w:rsidR="00A42F45">
        <w:t xml:space="preserve">- Zyplių dvaro ansamblio karvidėje. </w:t>
      </w:r>
      <w:r w:rsidR="00A42F45" w:rsidRPr="00FC6A7F">
        <w:t xml:space="preserve">Lukšių kultūros namų pastato I ir II aukšte įrengta nauja šildymo sistema, laikantis visų priešgaisrinės saugos reikalavimų, buvo sutvarkyta priešgaisrinės apsaugos sistema. </w:t>
      </w:r>
      <w:r w:rsidR="00162100" w:rsidRPr="00FC6A7F">
        <w:t xml:space="preserve">Lukšių </w:t>
      </w:r>
      <w:r w:rsidR="00162100" w:rsidRPr="00E72261">
        <w:t>m</w:t>
      </w:r>
      <w:r w:rsidRPr="00E72261">
        <w:t>iestelio viešo</w:t>
      </w:r>
      <w:r w:rsidR="00074B5A">
        <w:t>siose erdvėse buvo</w:t>
      </w:r>
      <w:r w:rsidRPr="00E72261">
        <w:t xml:space="preserve"> </w:t>
      </w:r>
      <w:r w:rsidR="00E72261">
        <w:t>atnaujinami</w:t>
      </w:r>
      <w:r w:rsidR="00074B5A">
        <w:t xml:space="preserve"> želdiniai – pasodinta 11 bukų prie Lukšių tvenkinio, 3 pušys prie seniūnijos administracinio pastato, 3 magnolijos, 16 raugerkšnių, 3 rododendrai, 2 vijoklinės rožės prie pavėsinės Zyplių dvaro parke, miestelio gėlynai apsodinti vienmetėmis gėlėmis. Seniūnijos prižiūrimuose želdynuose buvo išgenėtos medžių šakos, nupjauti avariniai medžiai. Buvo </w:t>
      </w:r>
      <w:r w:rsidR="00E664FA" w:rsidRPr="00E664FA">
        <w:t>a</w:t>
      </w:r>
      <w:r w:rsidR="00074B5A">
        <w:t>tnaujintas</w:t>
      </w:r>
      <w:r w:rsidR="00E72261" w:rsidRPr="00E664FA">
        <w:t xml:space="preserve"> </w:t>
      </w:r>
      <w:r w:rsidR="00E72261" w:rsidRPr="005F7DEC">
        <w:t xml:space="preserve">Lukšių miestelio </w:t>
      </w:r>
      <w:r w:rsidR="00090974">
        <w:t xml:space="preserve">Vingio gatvės ir </w:t>
      </w:r>
      <w:r w:rsidR="00074B5A">
        <w:t>Liepalotų kaime Mokyklos gatvės</w:t>
      </w:r>
      <w:r w:rsidR="00090974">
        <w:t xml:space="preserve"> bei Lepšių kaime </w:t>
      </w:r>
      <w:r w:rsidR="00090974" w:rsidRPr="00A15580">
        <w:t>Lepšių ir Kalvės gatvės</w:t>
      </w:r>
      <w:r w:rsidR="00074B5A">
        <w:t xml:space="preserve"> apšvietimas.</w:t>
      </w:r>
      <w:r w:rsidR="00FC6A7F">
        <w:t xml:space="preserve"> Suvalkiečių gatvėje buvo nutiestas 450,00 m kabelis ir uždėta 18 LED šviestuvų su laikikliais, bei pakeisti 10 vnt., A. Tatarės g. pakeista 13 vnt. LED šviestuvų 10 vnt. laikiklių, Saulės g. 6 vnt., ir 1 laikiklis, Vingio g. – 16 vnt. LED šviestuvų ir 8</w:t>
      </w:r>
      <w:r w:rsidR="002C42F7">
        <w:t xml:space="preserve"> </w:t>
      </w:r>
      <w:r w:rsidR="00FC6A7F">
        <w:t>laikikliai, Liepų g. – 5 vnt. LED šviestuvų ir 5 laikikliai, Saulėtekio g. – 6 vnt. LED šviestuvų</w:t>
      </w:r>
      <w:r w:rsidR="002C42F7">
        <w:t>.</w:t>
      </w:r>
      <w:r w:rsidR="008A269A" w:rsidRPr="00A15580">
        <w:t xml:space="preserve"> </w:t>
      </w:r>
      <w:r w:rsidR="000D74AD" w:rsidRPr="00A15580">
        <w:t xml:space="preserve">Zyplių dvaro parko teritorijoje </w:t>
      </w:r>
      <w:r w:rsidR="00074B5A">
        <w:t>buvo atstatyta</w:t>
      </w:r>
      <w:r w:rsidR="000D74AD" w:rsidRPr="00A15580">
        <w:t xml:space="preserve"> nugriuvusi</w:t>
      </w:r>
      <w:r w:rsidR="00074B5A">
        <w:t xml:space="preserve"> šešiakampė pavėsinė, atstatytas tiltas</w:t>
      </w:r>
      <w:r w:rsidR="000D74AD" w:rsidRPr="00A15580">
        <w:t xml:space="preserve"> į parko sale</w:t>
      </w:r>
      <w:r w:rsidR="00074B5A">
        <w:t>lę. Lukšių miestelyje</w:t>
      </w:r>
      <w:r w:rsidR="000D74AD" w:rsidRPr="00A15580">
        <w:t xml:space="preserve"> pastatyti</w:t>
      </w:r>
      <w:r w:rsidR="00074B5A">
        <w:t xml:space="preserve"> du tiltai</w:t>
      </w:r>
      <w:r w:rsidR="00A15580" w:rsidRPr="00A15580">
        <w:t xml:space="preserve"> iš tvenkinio salos.</w:t>
      </w:r>
      <w:r w:rsidR="00090974" w:rsidRPr="00A15580">
        <w:t xml:space="preserve"> </w:t>
      </w:r>
      <w:r w:rsidR="00074B5A">
        <w:t>Planuotas Lukšių kapinių apvėrimas liko neįvykdytas, pirmu</w:t>
      </w:r>
      <w:r w:rsidR="00074B5A" w:rsidRPr="00EC70F6">
        <w:t>m</w:t>
      </w:r>
      <w:r w:rsidR="00BB5D98" w:rsidRPr="00EC70F6">
        <w:t>as</w:t>
      </w:r>
      <w:r w:rsidR="00BB5D98">
        <w:t xml:space="preserve"> </w:t>
      </w:r>
      <w:r w:rsidR="005D4CC4" w:rsidRPr="00EC70F6">
        <w:t xml:space="preserve">buvo </w:t>
      </w:r>
      <w:r w:rsidR="00BB5D98" w:rsidRPr="00EC70F6">
        <w:t xml:space="preserve">suteiktas </w:t>
      </w:r>
      <w:r w:rsidR="00074B5A" w:rsidRPr="00EC70F6">
        <w:t>Staliorių kapinių tvoros atstatymui</w:t>
      </w:r>
      <w:r w:rsidR="00A15580" w:rsidRPr="00EC70F6">
        <w:t>.</w:t>
      </w:r>
      <w:r w:rsidR="00074B5A" w:rsidRPr="00EC70F6">
        <w:t xml:space="preserve"> </w:t>
      </w:r>
      <w:r w:rsidR="00BB5D98" w:rsidRPr="00EC70F6">
        <w:t>B</w:t>
      </w:r>
      <w:r w:rsidR="00074B5A" w:rsidRPr="00EC70F6">
        <w:t>endradarbiaujant su ,,Tėviškės“ bendruomenės centru</w:t>
      </w:r>
      <w:r w:rsidR="00FC6A7F" w:rsidRPr="00EC70F6">
        <w:t xml:space="preserve"> pavyko </w:t>
      </w:r>
      <w:r w:rsidR="00BB5D98" w:rsidRPr="00EC70F6">
        <w:t xml:space="preserve">pastatyti </w:t>
      </w:r>
      <w:r w:rsidR="00FC6A7F" w:rsidRPr="00EC70F6">
        <w:t>naują</w:t>
      </w:r>
      <w:r w:rsidR="00BB5D98" w:rsidRPr="00EC70F6">
        <w:t xml:space="preserve"> tvora, kuri buvo visiškai išgriuvusi. Į</w:t>
      </w:r>
      <w:r w:rsidR="004D6DBC" w:rsidRPr="00EC70F6">
        <w:t xml:space="preserve">gyvendinus </w:t>
      </w:r>
      <w:r w:rsidR="00A15580" w:rsidRPr="00EC70F6">
        <w:t xml:space="preserve">Lukšių </w:t>
      </w:r>
      <w:r w:rsidR="004D6DBC" w:rsidRPr="00EC70F6">
        <w:t>miestelio</w:t>
      </w:r>
      <w:r w:rsidR="00A15580" w:rsidRPr="00EC70F6">
        <w:t xml:space="preserve"> viešųjų erdvių A. Tatarės g., statybos ir </w:t>
      </w:r>
      <w:r w:rsidR="003E4D84" w:rsidRPr="00EC70F6">
        <w:t>k</w:t>
      </w:r>
      <w:r w:rsidR="00A15580" w:rsidRPr="00EC70F6">
        <w:t xml:space="preserve">ultūros namų pastato dalies patalpų, A. Tatarės g. 39, Lukšiuose, Šakių r. sav., paskirties keitimo ir paprastojo remonto </w:t>
      </w:r>
      <w:r w:rsidR="004D6DBC" w:rsidRPr="00EC70F6">
        <w:t>projektą</w:t>
      </w:r>
      <w:r w:rsidR="00BB5D98" w:rsidRPr="00EC70F6">
        <w:t>, buvo tvarkoma Lukši</w:t>
      </w:r>
      <w:r w:rsidR="00BB5D98" w:rsidRPr="00EC70F6">
        <w:rPr>
          <w:rFonts w:hint="eastAsia"/>
        </w:rPr>
        <w:t>ų</w:t>
      </w:r>
      <w:r w:rsidR="00BB5D98" w:rsidRPr="00EC70F6">
        <w:t xml:space="preserve"> miestelio centre aplinka. </w:t>
      </w:r>
      <w:r w:rsidR="00FC6A7F" w:rsidRPr="00EC70F6">
        <w:t>Išlygin</w:t>
      </w:r>
      <w:r w:rsidR="00BB5D98" w:rsidRPr="00EC70F6">
        <w:t>t</w:t>
      </w:r>
      <w:r w:rsidR="005D4CC4" w:rsidRPr="00EC70F6">
        <w:t xml:space="preserve">a </w:t>
      </w:r>
      <w:r w:rsidR="00FC6A7F" w:rsidRPr="00EC70F6">
        <w:t>žaliųjų plotų teritorij</w:t>
      </w:r>
      <w:r w:rsidR="005D4CC4" w:rsidRPr="00EC70F6">
        <w:t>a</w:t>
      </w:r>
      <w:r w:rsidR="00FC6A7F" w:rsidRPr="00EC70F6">
        <w:t xml:space="preserve"> </w:t>
      </w:r>
      <w:r w:rsidR="005D4CC4" w:rsidRPr="00EC70F6">
        <w:t xml:space="preserve">prie </w:t>
      </w:r>
      <w:r w:rsidR="00FC6A7F" w:rsidRPr="00EC70F6">
        <w:t>Lukšių seniūnijos admin</w:t>
      </w:r>
      <w:r w:rsidR="002C42F7" w:rsidRPr="00EC70F6">
        <w:t>is</w:t>
      </w:r>
      <w:r w:rsidR="00FC6A7F" w:rsidRPr="00EC70F6">
        <w:t>tracin</w:t>
      </w:r>
      <w:r w:rsidR="005D4CC4" w:rsidRPr="00EC70F6">
        <w:t xml:space="preserve">io </w:t>
      </w:r>
      <w:r w:rsidR="00FC6A7F" w:rsidRPr="00EC70F6">
        <w:t>pastat</w:t>
      </w:r>
      <w:r w:rsidR="005D4CC4" w:rsidRPr="00EC70F6">
        <w:t>o</w:t>
      </w:r>
      <w:r w:rsidR="00BB5D98" w:rsidRPr="00EC70F6">
        <w:t>, prie</w:t>
      </w:r>
      <w:r w:rsidR="00FC6A7F" w:rsidRPr="00EC70F6">
        <w:t xml:space="preserve"> Lukšių kultūros namų pastat</w:t>
      </w:r>
      <w:r w:rsidR="00BB5D98" w:rsidRPr="00EC70F6">
        <w:t>o buvo</w:t>
      </w:r>
      <w:r w:rsidR="00FC6A7F" w:rsidRPr="00EC70F6">
        <w:t xml:space="preserve"> pasė</w:t>
      </w:r>
      <w:r w:rsidR="00BB5D98" w:rsidRPr="00EC70F6">
        <w:t xml:space="preserve">ta </w:t>
      </w:r>
      <w:r w:rsidR="00FC6A7F" w:rsidRPr="00EC70F6">
        <w:t>žol</w:t>
      </w:r>
      <w:r w:rsidR="00BB5D98" w:rsidRPr="00EC70F6">
        <w:t>ė</w:t>
      </w:r>
      <w:r w:rsidR="005D4CC4" w:rsidRPr="00EC70F6">
        <w:t xml:space="preserve"> ir</w:t>
      </w:r>
      <w:r w:rsidR="00FC6A7F" w:rsidRPr="00EC70F6">
        <w:t xml:space="preserve"> įreng</w:t>
      </w:r>
      <w:r w:rsidR="00BB5D98" w:rsidRPr="00EC70F6">
        <w:t xml:space="preserve">ti </w:t>
      </w:r>
      <w:r w:rsidR="00FC6A7F" w:rsidRPr="00EC70F6">
        <w:t>gėlyn</w:t>
      </w:r>
      <w:r w:rsidR="00BB5D98" w:rsidRPr="00EC70F6">
        <w:t>ai</w:t>
      </w:r>
      <w:r w:rsidR="00FC6A7F" w:rsidRPr="00EC70F6">
        <w:t>.</w:t>
      </w:r>
      <w:r w:rsidR="00EC70F6" w:rsidRPr="00EC70F6">
        <w:t xml:space="preserve"> </w:t>
      </w:r>
      <w:r w:rsidR="00610646" w:rsidRPr="00EC70F6">
        <w:t xml:space="preserve">Įrengtas </w:t>
      </w:r>
      <w:r w:rsidR="002C42F7" w:rsidRPr="00EC70F6">
        <w:t>porank</w:t>
      </w:r>
      <w:r w:rsidR="00BB5D98" w:rsidRPr="00EC70F6">
        <w:t xml:space="preserve">is </w:t>
      </w:r>
      <w:r w:rsidR="002C42F7" w:rsidRPr="00EC70F6">
        <w:t>skirt</w:t>
      </w:r>
      <w:r w:rsidR="00610646" w:rsidRPr="00EC70F6">
        <w:t xml:space="preserve">as </w:t>
      </w:r>
      <w:r w:rsidR="002C42F7" w:rsidRPr="00EC70F6">
        <w:t>neįgaliųjų įėjimui į seniūnijos pastatą</w:t>
      </w:r>
      <w:r w:rsidR="00610646" w:rsidRPr="00EC70F6">
        <w:t>. Buvo atliekami kiti būtini darbai:</w:t>
      </w:r>
      <w:r w:rsidR="002C42F7" w:rsidRPr="00EC70F6">
        <w:t xml:space="preserve"> išimta elektros apšvietimo atrama seniūnijos kieme ir pravestas požeminis elektros kabelis</w:t>
      </w:r>
      <w:r w:rsidR="00610646" w:rsidRPr="00EC70F6">
        <w:t>; s</w:t>
      </w:r>
      <w:r w:rsidR="002C42F7" w:rsidRPr="00EC70F6">
        <w:t>urinktos</w:t>
      </w:r>
      <w:r w:rsidR="005F7DEC" w:rsidRPr="00EC70F6">
        <w:t xml:space="preserve"> kapinių šiukšles pagal galimybes</w:t>
      </w:r>
      <w:r w:rsidR="002C42F7" w:rsidRPr="00EC70F6">
        <w:t xml:space="preserve"> rūšiuojamos į</w:t>
      </w:r>
      <w:r w:rsidRPr="00EC70F6">
        <w:t xml:space="preserve"> žaliąsias atliekas</w:t>
      </w:r>
      <w:r w:rsidR="002C42F7" w:rsidRPr="00EC70F6">
        <w:t xml:space="preserve"> ir kompostuojamos</w:t>
      </w:r>
      <w:r w:rsidRPr="00EC70F6">
        <w:t xml:space="preserve"> seniūnijoje esančioje aikštelėje</w:t>
      </w:r>
      <w:r w:rsidR="00610646" w:rsidRPr="00EC70F6">
        <w:t>; s</w:t>
      </w:r>
      <w:r w:rsidRPr="00EC70F6">
        <w:t xml:space="preserve">tiklo ir plastiko atliekos iš kapinių </w:t>
      </w:r>
      <w:r w:rsidR="00610646" w:rsidRPr="00EC70F6">
        <w:t xml:space="preserve">buvo </w:t>
      </w:r>
      <w:r w:rsidRPr="00EC70F6">
        <w:t>išvežamos pagal grafiką</w:t>
      </w:r>
      <w:r w:rsidR="00610646" w:rsidRPr="00EC70F6">
        <w:t xml:space="preserve">; </w:t>
      </w:r>
      <w:r w:rsidR="002C42F7" w:rsidRPr="00EC70F6">
        <w:t xml:space="preserve">pastatytas Plynių gyvenvietės kelio ženklas, Lukšių miestelyje Ežero gatvėje buvo pastatyti draudžiantys stovėti ženklai, Vingio ir A. Tatarės gatvėse pėsčiųjų taką nurodantys </w:t>
      </w:r>
      <w:r w:rsidR="002C42F7" w:rsidRPr="00D73738">
        <w:t>ženkla</w:t>
      </w:r>
      <w:r w:rsidR="002C42F7" w:rsidRPr="00610646">
        <w:t>i</w:t>
      </w:r>
      <w:r w:rsidR="00610646" w:rsidRPr="00610646">
        <w:rPr>
          <w:color w:val="FF0000"/>
        </w:rPr>
        <w:t>;</w:t>
      </w:r>
      <w:r w:rsidR="002C42F7" w:rsidRPr="00610646">
        <w:t xml:space="preserve"> </w:t>
      </w:r>
      <w:r w:rsidR="002C42F7" w:rsidRPr="00D73738">
        <w:t xml:space="preserve">suremontuotas ,,Vingio parko“ </w:t>
      </w:r>
      <w:r w:rsidR="002C42F7" w:rsidRPr="00D73738">
        <w:lastRenderedPageBreak/>
        <w:t xml:space="preserve">fontanas. Zyplių </w:t>
      </w:r>
      <w:r w:rsidR="002C42F7" w:rsidRPr="00EC70F6">
        <w:t>dvaro vynuogynams buvo pagaminta ir i</w:t>
      </w:r>
      <w:r w:rsidR="00610646" w:rsidRPr="00EC70F6">
        <w:t>m</w:t>
      </w:r>
      <w:r w:rsidR="002C42F7" w:rsidRPr="00EC70F6">
        <w:t>pregnuota apatinė dalis ir sukalti į žemę 210 naujų vynuogių atramų (kuolų</w:t>
      </w:r>
      <w:r w:rsidR="002C42F7" w:rsidRPr="00D73738">
        <w:t>).</w:t>
      </w:r>
    </w:p>
    <w:p w14:paraId="01F22DA4" w14:textId="4B7BDC10" w:rsidR="00EF6B83" w:rsidRPr="002B1522" w:rsidRDefault="00EF6B83" w:rsidP="002478C8">
      <w:pPr>
        <w:pStyle w:val="Sraopastraipa"/>
        <w:numPr>
          <w:ilvl w:val="0"/>
          <w:numId w:val="5"/>
        </w:numPr>
        <w:autoSpaceDE w:val="0"/>
        <w:autoSpaceDN w:val="0"/>
        <w:adjustRightInd w:val="0"/>
        <w:ind w:left="0" w:firstLine="720"/>
        <w:jc w:val="both"/>
      </w:pPr>
      <w:r w:rsidRPr="002B1522">
        <w:t xml:space="preserve">Šakių rajono savivaldybės strateginio </w:t>
      </w:r>
      <w:r w:rsidR="008C6855" w:rsidRPr="002B1522">
        <w:t>2023</w:t>
      </w:r>
      <w:r w:rsidR="008A269A" w:rsidRPr="002B1522">
        <w:t>–</w:t>
      </w:r>
      <w:r w:rsidR="004138E9" w:rsidRPr="002B1522">
        <w:t>202</w:t>
      </w:r>
      <w:r w:rsidR="008C6855" w:rsidRPr="002B1522">
        <w:t>5</w:t>
      </w:r>
      <w:r w:rsidRPr="002B1522">
        <w:t xml:space="preserve"> metų veiklos plano programos kodas 13 „Socialinės ir sveikatos apsaugos programa“ seniūnijos tikslo </w:t>
      </w:r>
      <w:r w:rsidRPr="002B1522">
        <w:rPr>
          <w:b/>
          <w:bCs/>
        </w:rPr>
        <w:t>„Gyventojų užimtumo didinimas“</w:t>
      </w:r>
      <w:r w:rsidRPr="002B1522">
        <w:t xml:space="preserve"> seniūnijos uždavinio </w:t>
      </w:r>
      <w:r w:rsidRPr="002B1522">
        <w:rPr>
          <w:b/>
          <w:bCs/>
        </w:rPr>
        <w:t>„Organizuoti užimtumo didinimo programą“</w:t>
      </w:r>
      <w:r w:rsidRPr="002B1522">
        <w:t xml:space="preserve"> priemonę </w:t>
      </w:r>
      <w:r w:rsidRPr="002B1522">
        <w:rPr>
          <w:bCs/>
        </w:rPr>
        <w:t>„Įgyvendinti užimtumo didinimo programą</w:t>
      </w:r>
      <w:r w:rsidR="002B1522" w:rsidRPr="002B1522">
        <w:rPr>
          <w:bCs/>
        </w:rPr>
        <w:t xml:space="preserve"> seniūnijoje</w:t>
      </w:r>
      <w:r w:rsidR="00444DFE" w:rsidRPr="002B1522">
        <w:rPr>
          <w:bCs/>
        </w:rPr>
        <w:t xml:space="preserve">“. </w:t>
      </w:r>
      <w:r w:rsidR="00D73738">
        <w:t>Įgyvendinant šią priemonę buvo</w:t>
      </w:r>
      <w:r w:rsidRPr="002B1522">
        <w:t xml:space="preserve"> </w:t>
      </w:r>
      <w:r w:rsidR="002B1522" w:rsidRPr="002B1522">
        <w:t>tvarkoma</w:t>
      </w:r>
      <w:r w:rsidRPr="002B1522">
        <w:t xml:space="preserve"> Lukšių miestelio</w:t>
      </w:r>
      <w:r w:rsidR="002B1522" w:rsidRPr="002B1522">
        <w:t xml:space="preserve"> aplinka. Pasibaigus Lukšių miestelio projekto įgyvendinimui </w:t>
      </w:r>
      <w:r w:rsidR="00D73738">
        <w:t>buvo įrengtos naujos vejos, performuoti gėlynai. Taip pat buvo</w:t>
      </w:r>
      <w:r w:rsidR="002B1522" w:rsidRPr="002B1522">
        <w:t xml:space="preserve"> tvarkomos</w:t>
      </w:r>
      <w:r w:rsidRPr="002B1522">
        <w:t xml:space="preserve"> gatv</w:t>
      </w:r>
      <w:r w:rsidR="00E54E5B" w:rsidRPr="002B1522">
        <w:t>ės,</w:t>
      </w:r>
      <w:r w:rsidRPr="002B1522">
        <w:t xml:space="preserve"> pakel</w:t>
      </w:r>
      <w:r w:rsidR="00E54E5B" w:rsidRPr="002B1522">
        <w:t xml:space="preserve">ės, </w:t>
      </w:r>
      <w:r w:rsidRPr="002B1522">
        <w:t>tak</w:t>
      </w:r>
      <w:r w:rsidR="00E54E5B" w:rsidRPr="002B1522">
        <w:t>ai</w:t>
      </w:r>
      <w:r w:rsidRPr="002B1522">
        <w:t>, prižiūrimi šaligatviai ir vietinės reikšmės kelių pakraščiai</w:t>
      </w:r>
      <w:r w:rsidR="00E54E5B" w:rsidRPr="002B1522">
        <w:t>, pjaunama žolė</w:t>
      </w:r>
      <w:r w:rsidRPr="002B1522">
        <w:t xml:space="preserve">, </w:t>
      </w:r>
      <w:r w:rsidR="00E54E5B" w:rsidRPr="002B1522">
        <w:t>prižiūrimi želdiniai,</w:t>
      </w:r>
      <w:r w:rsidRPr="002B1522">
        <w:t xml:space="preserve"> tam panaudojant pagal užimtumo didin</w:t>
      </w:r>
      <w:r w:rsidR="004138E9" w:rsidRPr="002B1522">
        <w:t xml:space="preserve">imo darbų programą įdarbintus </w:t>
      </w:r>
      <w:r w:rsidR="008C656A">
        <w:t>3</w:t>
      </w:r>
      <w:r w:rsidRPr="002B1522">
        <w:t xml:space="preserve"> žmones, aprūpinant juos būtinomis darbo priemonėmis.</w:t>
      </w:r>
      <w:r w:rsidR="00E664FA" w:rsidRPr="002B1522">
        <w:t xml:space="preserve"> </w:t>
      </w:r>
    </w:p>
    <w:p w14:paraId="50D8A627" w14:textId="179D1A43" w:rsidR="00CF0F69" w:rsidRPr="00EC70F6" w:rsidRDefault="00EF6B83" w:rsidP="004B0CD3">
      <w:pPr>
        <w:pStyle w:val="Sraopastraipa"/>
        <w:numPr>
          <w:ilvl w:val="0"/>
          <w:numId w:val="5"/>
        </w:numPr>
        <w:autoSpaceDE w:val="0"/>
        <w:autoSpaceDN w:val="0"/>
        <w:adjustRightInd w:val="0"/>
        <w:ind w:left="0" w:firstLine="720"/>
        <w:jc w:val="both"/>
      </w:pPr>
      <w:r w:rsidRPr="0059505C">
        <w:t>Šakių rajono sa</w:t>
      </w:r>
      <w:r w:rsidR="004138E9" w:rsidRPr="0059505C">
        <w:t>vivaldybė</w:t>
      </w:r>
      <w:r w:rsidR="00400BCA" w:rsidRPr="0059505C">
        <w:t>s strateginio 2023</w:t>
      </w:r>
      <w:r w:rsidR="008A269A" w:rsidRPr="0059505C">
        <w:t>–</w:t>
      </w:r>
      <w:r w:rsidR="00400BCA" w:rsidRPr="0059505C">
        <w:t>2025</w:t>
      </w:r>
      <w:r w:rsidRPr="0059505C">
        <w:t xml:space="preserve"> metų veiklos plano programos kodas 07 „Valdymo programa“ seniūnijos tikslo </w:t>
      </w:r>
      <w:r w:rsidRPr="0059505C">
        <w:rPr>
          <w:b/>
          <w:bCs/>
        </w:rPr>
        <w:t>„Efektyvaus viešojo valdymo sistemos sukūrimas“</w:t>
      </w:r>
      <w:r w:rsidRPr="0059505C">
        <w:t xml:space="preserve"> ir</w:t>
      </w:r>
      <w:r w:rsidR="00B77121" w:rsidRPr="0059505C">
        <w:t xml:space="preserve"> uždavinio ,,</w:t>
      </w:r>
      <w:r w:rsidR="00B77121" w:rsidRPr="0059505C">
        <w:rPr>
          <w:b/>
        </w:rPr>
        <w:t>Užtikrinti</w:t>
      </w:r>
      <w:r w:rsidR="00B77121" w:rsidRPr="0059505C">
        <w:t xml:space="preserve"> </w:t>
      </w:r>
      <w:r w:rsidR="00B77121" w:rsidRPr="0059505C">
        <w:rPr>
          <w:b/>
        </w:rPr>
        <w:t xml:space="preserve">efektyvų savivaldybės funkcijų vykdymą“ </w:t>
      </w:r>
      <w:r w:rsidR="00B77121" w:rsidRPr="0059505C">
        <w:t>priemonę</w:t>
      </w:r>
      <w:r w:rsidR="00B77121" w:rsidRPr="0059505C">
        <w:rPr>
          <w:b/>
        </w:rPr>
        <w:t xml:space="preserve"> užtikrinti savivaldybės administracijos Lukšių seniūnijos darbo funkcionalumą“. </w:t>
      </w:r>
      <w:r w:rsidR="00B77121" w:rsidRPr="0059505C">
        <w:t>Įgyvendinant šią priemonę</w:t>
      </w:r>
      <w:r w:rsidR="00B77121" w:rsidRPr="0059505C">
        <w:rPr>
          <w:b/>
        </w:rPr>
        <w:t xml:space="preserve"> </w:t>
      </w:r>
      <w:r w:rsidR="00B77121" w:rsidRPr="0059505C">
        <w:t>seniūnijos</w:t>
      </w:r>
      <w:r w:rsidR="00D73738">
        <w:t xml:space="preserve"> </w:t>
      </w:r>
      <w:r w:rsidR="00D73738" w:rsidRPr="007031BA">
        <w:t>socialinio darbo organizatorė, elektrikas, kūrikai</w:t>
      </w:r>
      <w:r w:rsidR="00B77121" w:rsidRPr="007031BA">
        <w:t xml:space="preserve"> </w:t>
      </w:r>
      <w:r w:rsidR="00D73738" w:rsidRPr="007031BA">
        <w:t>dalyvavo</w:t>
      </w:r>
      <w:r w:rsidR="00B77121" w:rsidRPr="007031BA">
        <w:t xml:space="preserve"> kvalifikacijos kėlimo </w:t>
      </w:r>
      <w:r w:rsidR="00B77121" w:rsidRPr="00EC70F6">
        <w:t xml:space="preserve">mokymuose. Mokymo metu įgytas žinias pritaikys vykdydami savo darbo funkcijas. </w:t>
      </w:r>
    </w:p>
    <w:p w14:paraId="632665EB" w14:textId="3BC4BA00" w:rsidR="00EF6B83" w:rsidRPr="00EC70F6" w:rsidRDefault="00B77121" w:rsidP="0082123A">
      <w:pPr>
        <w:pStyle w:val="Sraopastraipa"/>
        <w:autoSpaceDE w:val="0"/>
        <w:autoSpaceDN w:val="0"/>
        <w:adjustRightInd w:val="0"/>
        <w:ind w:left="0" w:firstLine="720"/>
        <w:jc w:val="both"/>
      </w:pPr>
      <w:r w:rsidRPr="00EC70F6">
        <w:t>Kitas šio tikslo uždavinys</w:t>
      </w:r>
      <w:r w:rsidR="00EF6B83" w:rsidRPr="00EC70F6">
        <w:t xml:space="preserve"> </w:t>
      </w:r>
      <w:r w:rsidR="00EF6B83" w:rsidRPr="00EC70F6">
        <w:rPr>
          <w:b/>
          <w:bCs/>
        </w:rPr>
        <w:t>„Vykdyti administracinės naštos mažinimą“</w:t>
      </w:r>
      <w:r w:rsidR="00EF6B83" w:rsidRPr="00EC70F6">
        <w:t xml:space="preserve"> priemon</w:t>
      </w:r>
      <w:r w:rsidR="00CF0F69" w:rsidRPr="00EC70F6">
        <w:t>ė</w:t>
      </w:r>
      <w:r w:rsidR="00EF6B83" w:rsidRPr="00EC70F6">
        <w:rPr>
          <w:b/>
          <w:bCs/>
        </w:rPr>
        <w:t xml:space="preserve"> </w:t>
      </w:r>
      <w:r w:rsidR="00EF6B83" w:rsidRPr="00EC70F6">
        <w:rPr>
          <w:bCs/>
        </w:rPr>
        <w:t>„</w:t>
      </w:r>
      <w:r w:rsidRPr="00EC70F6">
        <w:rPr>
          <w:bCs/>
        </w:rPr>
        <w:t>Mažinant administracinę naštą, licencijas, leidimus ir pažymas išduoti per trumpesnį laiką, nelaukiant, kol sueis teisės aktuose numatytas terminas</w:t>
      </w:r>
      <w:r w:rsidR="0082123A" w:rsidRPr="00EC70F6">
        <w:rPr>
          <w:bCs/>
        </w:rPr>
        <w:t>“</w:t>
      </w:r>
      <w:r w:rsidR="00EF6B83" w:rsidRPr="00EC70F6">
        <w:rPr>
          <w:bCs/>
        </w:rPr>
        <w:t>.</w:t>
      </w:r>
      <w:r w:rsidR="00EF6B83" w:rsidRPr="00EC70F6">
        <w:t xml:space="preserve"> </w:t>
      </w:r>
      <w:r w:rsidR="00B06A4D" w:rsidRPr="00EC70F6">
        <w:t xml:space="preserve">Įgyvendinant </w:t>
      </w:r>
      <w:r w:rsidR="00D73738" w:rsidRPr="00EC70F6">
        <w:t>šią priemonę buvo išduoti visi dokumentai</w:t>
      </w:r>
      <w:r w:rsidR="00CF0F69" w:rsidRPr="00EC70F6">
        <w:t xml:space="preserve"> per trumpesnį laiką nei nustatyta teisės aktuose</w:t>
      </w:r>
      <w:r w:rsidR="00D73738" w:rsidRPr="00EC70F6">
        <w:t xml:space="preserve">, tame skaičiuje </w:t>
      </w:r>
      <w:r w:rsidR="00CF0F69" w:rsidRPr="00EC70F6">
        <w:t>leidimai, pažymos</w:t>
      </w:r>
      <w:r w:rsidR="00EF6B83" w:rsidRPr="00EC70F6">
        <w:t>.</w:t>
      </w:r>
      <w:r w:rsidR="00CF0F69" w:rsidRPr="00EC70F6">
        <w:t xml:space="preserve"> Greičiau</w:t>
      </w:r>
      <w:r w:rsidR="00D73738" w:rsidRPr="00EC70F6">
        <w:t xml:space="preserve"> </w:t>
      </w:r>
      <w:r w:rsidR="00F9560B" w:rsidRPr="00EC70F6">
        <w:t>50</w:t>
      </w:r>
      <w:r w:rsidR="00D73738" w:rsidRPr="00EC70F6">
        <w:t xml:space="preserve"> procentinių punktų</w:t>
      </w:r>
      <w:r w:rsidR="00CF0F69" w:rsidRPr="00EC70F6">
        <w:t>, nei n</w:t>
      </w:r>
      <w:r w:rsidR="00D73738" w:rsidRPr="00EC70F6">
        <w:t>ustatyta teisės aktuose, buvo išduota DVS priemonėmis seniūnijos paruoštos pažymos. Įgyvendinant šią priemonę buvo</w:t>
      </w:r>
      <w:r w:rsidR="00EF6B83" w:rsidRPr="00EC70F6">
        <w:t xml:space="preserve"> dirbama su </w:t>
      </w:r>
      <w:r w:rsidR="00EA01EC" w:rsidRPr="00EC70F6">
        <w:t>Registrų centro Metrikacijos ir gyvenamosios vietos deklaravimo informacine sistema</w:t>
      </w:r>
      <w:r w:rsidR="00EE21DE" w:rsidRPr="00EC70F6">
        <w:t xml:space="preserve"> </w:t>
      </w:r>
      <w:r w:rsidR="00EA01EC" w:rsidRPr="00EC70F6">
        <w:t>(MGVDIS)</w:t>
      </w:r>
      <w:r w:rsidR="00EF6B83" w:rsidRPr="00EC70F6">
        <w:t>,</w:t>
      </w:r>
      <w:r w:rsidR="008A269A" w:rsidRPr="00EC70F6">
        <w:t xml:space="preserve"> </w:t>
      </w:r>
      <w:r w:rsidR="00EF6B83" w:rsidRPr="00EC70F6">
        <w:t>DVS programa (KONTORA), VIPIS viešųjų pirkimų sistema, su EAIS (Elektroninio archyvo informacine sistema). Bu</w:t>
      </w:r>
      <w:r w:rsidR="00D73738" w:rsidRPr="00EC70F6">
        <w:t>vo išduotos 39</w:t>
      </w:r>
      <w:r w:rsidR="00EF6B83" w:rsidRPr="00EC70F6">
        <w:t xml:space="preserve"> pažymos juridiniams faktams patvirtinti ir nuolat </w:t>
      </w:r>
      <w:r w:rsidR="00F15C7C" w:rsidRPr="00EC70F6">
        <w:t>buvo</w:t>
      </w:r>
      <w:r w:rsidR="00B06A4D" w:rsidRPr="00EC70F6">
        <w:t xml:space="preserve"> susirašinėjama</w:t>
      </w:r>
      <w:r w:rsidR="00EF6B83" w:rsidRPr="00EC70F6">
        <w:t xml:space="preserve"> su įvairiomis institucijo</w:t>
      </w:r>
      <w:r w:rsidR="00F15C7C" w:rsidRPr="00EC70F6">
        <w:t>mis įstaigos veiklos klausimais, buvo išsiųsti 89 raštai.</w:t>
      </w:r>
      <w:r w:rsidR="00EF6B83" w:rsidRPr="00EC70F6">
        <w:t xml:space="preserve"> </w:t>
      </w:r>
      <w:r w:rsidR="00F15C7C" w:rsidRPr="00EC70F6">
        <w:t>Leidimų</w:t>
      </w:r>
      <w:r w:rsidR="005F7DEC" w:rsidRPr="00EC70F6">
        <w:t xml:space="preserve"> važiuoti sunkiasvorėmis transporto priemonėmis</w:t>
      </w:r>
      <w:r w:rsidR="00F15C7C" w:rsidRPr="00EC70F6">
        <w:t xml:space="preserve"> neišdavėme, </w:t>
      </w:r>
      <w:r w:rsidR="005F7DEC" w:rsidRPr="00EC70F6">
        <w:t>žemės kasimo darbams vykdyti</w:t>
      </w:r>
      <w:r w:rsidR="00F15C7C" w:rsidRPr="00EC70F6">
        <w:t xml:space="preserve"> buvo išduoti 2 leidimai</w:t>
      </w:r>
      <w:r w:rsidR="00EF6B83" w:rsidRPr="00EC70F6">
        <w:t>, taip pat</w:t>
      </w:r>
      <w:r w:rsidR="00F15C7C" w:rsidRPr="00EC70F6">
        <w:t xml:space="preserve"> buvo išduoti 36</w:t>
      </w:r>
      <w:r w:rsidR="00EF6B83" w:rsidRPr="00EC70F6">
        <w:t xml:space="preserve"> laidojimo leidimai. </w:t>
      </w:r>
      <w:r w:rsidR="00F15C7C" w:rsidRPr="00EC70F6">
        <w:t>Leidimams</w:t>
      </w:r>
      <w:r w:rsidR="00B65B8E" w:rsidRPr="00EC70F6">
        <w:t xml:space="preserve"> saugotin</w:t>
      </w:r>
      <w:r w:rsidR="00B65B8E" w:rsidRPr="00EC70F6">
        <w:rPr>
          <w:rFonts w:hint="eastAsia"/>
        </w:rPr>
        <w:t>ų</w:t>
      </w:r>
      <w:r w:rsidR="00B65B8E" w:rsidRPr="00EC70F6">
        <w:t xml:space="preserve"> medži</w:t>
      </w:r>
      <w:r w:rsidR="00B65B8E" w:rsidRPr="00EC70F6">
        <w:rPr>
          <w:rFonts w:hint="eastAsia"/>
        </w:rPr>
        <w:t>ų</w:t>
      </w:r>
      <w:r w:rsidR="00B65B8E" w:rsidRPr="00EC70F6">
        <w:t xml:space="preserve"> ir kr</w:t>
      </w:r>
      <w:r w:rsidR="00B65B8E" w:rsidRPr="00EC70F6">
        <w:rPr>
          <w:rFonts w:hint="eastAsia"/>
        </w:rPr>
        <w:t>ū</w:t>
      </w:r>
      <w:r w:rsidR="00B65B8E" w:rsidRPr="00EC70F6">
        <w:t>m</w:t>
      </w:r>
      <w:r w:rsidR="00B65B8E" w:rsidRPr="00EC70F6">
        <w:rPr>
          <w:rFonts w:hint="eastAsia"/>
        </w:rPr>
        <w:t>ų</w:t>
      </w:r>
      <w:r w:rsidR="00B65B8E" w:rsidRPr="00EC70F6">
        <w:t xml:space="preserve"> kirtimo, persodinimo ar kitokio pašalinimo, gen</w:t>
      </w:r>
      <w:r w:rsidR="00B65B8E" w:rsidRPr="00EC70F6">
        <w:rPr>
          <w:rFonts w:hint="eastAsia"/>
        </w:rPr>
        <w:t>ė</w:t>
      </w:r>
      <w:r w:rsidR="00B65B8E" w:rsidRPr="00EC70F6">
        <w:t>jimo darbams</w:t>
      </w:r>
      <w:r w:rsidR="00F15C7C" w:rsidRPr="00EC70F6">
        <w:t xml:space="preserve"> gauti </w:t>
      </w:r>
      <w:r w:rsidR="00307281" w:rsidRPr="00EC70F6">
        <w:t>buvo išsiųstos 9-ios rekomendacijos</w:t>
      </w:r>
      <w:r w:rsidR="00EE21DE" w:rsidRPr="00EC70F6">
        <w:t xml:space="preserve">. </w:t>
      </w:r>
      <w:r w:rsidR="00F9560B" w:rsidRPr="00EC70F6">
        <w:t>Į</w:t>
      </w:r>
      <w:r w:rsidR="00307281" w:rsidRPr="00EC70F6">
        <w:t>gyvendin</w:t>
      </w:r>
      <w:r w:rsidR="00F9560B" w:rsidRPr="00EC70F6">
        <w:t xml:space="preserve">ta </w:t>
      </w:r>
      <w:r w:rsidR="00EF6B83" w:rsidRPr="00EC70F6">
        <w:t>gyvenamos</w:t>
      </w:r>
      <w:r w:rsidR="00307281" w:rsidRPr="00EC70F6">
        <w:t>ios vietos deklaravimo funkcij</w:t>
      </w:r>
      <w:r w:rsidR="00F9560B" w:rsidRPr="00EC70F6">
        <w:t xml:space="preserve">a: išduotos </w:t>
      </w:r>
      <w:r w:rsidR="00307281" w:rsidRPr="00EC70F6">
        <w:t>82 pažym</w:t>
      </w:r>
      <w:r w:rsidR="00F9560B" w:rsidRPr="00EC70F6">
        <w:t>o</w:t>
      </w:r>
      <w:r w:rsidR="00307281" w:rsidRPr="00EC70F6">
        <w:t>s, patvirtinanči</w:t>
      </w:r>
      <w:r w:rsidR="00F9560B" w:rsidRPr="00EC70F6">
        <w:t>o</w:t>
      </w:r>
      <w:r w:rsidR="00307281" w:rsidRPr="00EC70F6">
        <w:t>s</w:t>
      </w:r>
      <w:r w:rsidR="00EF6B83" w:rsidRPr="00EC70F6">
        <w:t xml:space="preserve"> faktinę gyvena</w:t>
      </w:r>
      <w:r w:rsidR="00307281" w:rsidRPr="00EC70F6">
        <w:t>mąją vietą</w:t>
      </w:r>
      <w:r w:rsidR="00EF6B83" w:rsidRPr="00EC70F6">
        <w:t>,</w:t>
      </w:r>
      <w:r w:rsidR="00307281" w:rsidRPr="00EC70F6">
        <w:t xml:space="preserve"> priimti 25</w:t>
      </w:r>
      <w:r w:rsidR="00EF6B83" w:rsidRPr="00EC70F6">
        <w:t xml:space="preserve"> prašymai dėl gyvenamosios vietos adreso keitimo, t</w:t>
      </w:r>
      <w:r w:rsidR="00307281" w:rsidRPr="00EC70F6">
        <w:t>ikslinimo, naikinimo, atitinkamai buvo priimti sprendimai,</w:t>
      </w:r>
      <w:r w:rsidR="00954C6F" w:rsidRPr="00EC70F6">
        <w:t xml:space="preserve"> į</w:t>
      </w:r>
      <w:r w:rsidR="00EF6B83" w:rsidRPr="00EC70F6">
        <w:t xml:space="preserve"> gyvenamosios vi</w:t>
      </w:r>
      <w:r w:rsidR="00954C6F" w:rsidRPr="00EC70F6">
        <w:t>etos neturinčių asmenų apskait</w:t>
      </w:r>
      <w:r w:rsidR="00F9560B" w:rsidRPr="00EC70F6">
        <w:t>ą</w:t>
      </w:r>
      <w:r w:rsidR="00954C6F" w:rsidRPr="00EC70F6">
        <w:t xml:space="preserve"> buvo įtraukti 25 asmenys, tame skaičiuje ir ukrainiečių šeimos su vaikais.</w:t>
      </w:r>
    </w:p>
    <w:p w14:paraId="5320C7D4" w14:textId="3A849487" w:rsidR="00EF6B83" w:rsidRPr="00606E36" w:rsidRDefault="00EF6B83" w:rsidP="006774CC">
      <w:pPr>
        <w:autoSpaceDE w:val="0"/>
        <w:autoSpaceDN w:val="0"/>
        <w:adjustRightInd w:val="0"/>
        <w:ind w:firstLine="720"/>
        <w:jc w:val="both"/>
      </w:pPr>
      <w:r w:rsidRPr="00606E36">
        <w:t>Įgyvendinant programose numatytą tikslą „</w:t>
      </w:r>
      <w:r w:rsidRPr="00606E36">
        <w:rPr>
          <w:b/>
          <w:bCs/>
        </w:rPr>
        <w:t>Efektyvaus viešojo valdymo sistemos sukūrimas</w:t>
      </w:r>
      <w:r w:rsidRPr="00606E36">
        <w:t xml:space="preserve">“, seniūnijos darbuotojai kartu su seniūnijos teritorijos gyvenamųjų vietovių atstovais </w:t>
      </w:r>
      <w:r w:rsidR="00B06A4D">
        <w:t>–</w:t>
      </w:r>
      <w:r w:rsidRPr="00606E36">
        <w:t xml:space="preserve"> seniūnaičiais, bendruomeni</w:t>
      </w:r>
      <w:r w:rsidR="00954C6F">
        <w:t>ų pirmininkais aktyviai dalyvavo</w:t>
      </w:r>
      <w:r w:rsidRPr="00606E36">
        <w:t xml:space="preserve"> savivaldybės institucijose ir savivaldybės teritorijoje veikiančiose valstybinėse įstaigose rengiant sprendimus bei </w:t>
      </w:r>
      <w:r w:rsidR="00B06A4D">
        <w:t xml:space="preserve">juos </w:t>
      </w:r>
      <w:r w:rsidRPr="00606E36">
        <w:t>įgyvendin</w:t>
      </w:r>
      <w:r w:rsidR="00B06A4D">
        <w:t>ant.</w:t>
      </w:r>
      <w:r w:rsidR="004D09BD">
        <w:t xml:space="preserve"> </w:t>
      </w:r>
    </w:p>
    <w:p w14:paraId="2B9EF997" w14:textId="0B42CE3F" w:rsidR="00444DFE" w:rsidRPr="00606E36" w:rsidRDefault="006A30F3" w:rsidP="006774CC">
      <w:pPr>
        <w:pStyle w:val="Sraopastraipa"/>
        <w:tabs>
          <w:tab w:val="left" w:pos="1134"/>
        </w:tabs>
        <w:ind w:left="0" w:firstLine="720"/>
        <w:jc w:val="both"/>
      </w:pPr>
      <w:r w:rsidRPr="00606E36">
        <w:t>Įgyvendinant šio plano</w:t>
      </w:r>
      <w:r w:rsidR="00737C1B" w:rsidRPr="00606E36">
        <w:t xml:space="preserve"> </w:t>
      </w:r>
      <w:r w:rsidR="00AC3BFD" w:rsidRPr="00606E36">
        <w:t>tikslų</w:t>
      </w:r>
      <w:r w:rsidR="00737C1B" w:rsidRPr="00606E36">
        <w:t xml:space="preserve"> </w:t>
      </w:r>
      <w:r w:rsidR="00AC3BFD" w:rsidRPr="00606E36">
        <w:t xml:space="preserve">uždavinius </w:t>
      </w:r>
      <w:r w:rsidR="004D09BD">
        <w:t>buvo užtikrintas</w:t>
      </w:r>
      <w:r w:rsidR="00737C1B" w:rsidRPr="00606E36">
        <w:t xml:space="preserve"> priskirtos teritorijos visuomenės viešųjų poreikių ir interesų tenkinimas i</w:t>
      </w:r>
      <w:r w:rsidR="001F6685" w:rsidRPr="00606E36">
        <w:t xml:space="preserve">r seniūnijos funkcijų vykdymas. </w:t>
      </w:r>
      <w:r w:rsidR="004D09BD">
        <w:t>Seniūnija</w:t>
      </w:r>
      <w:r w:rsidR="00737C1B" w:rsidRPr="00606E36">
        <w:t xml:space="preserve"> laik</w:t>
      </w:r>
      <w:r w:rsidR="005955D1" w:rsidRPr="00606E36">
        <w:t>u</w:t>
      </w:r>
      <w:r w:rsidR="004D09BD">
        <w:t xml:space="preserve"> planavo ir efektyviai naudojo</w:t>
      </w:r>
      <w:r w:rsidR="00737C1B" w:rsidRPr="00606E36">
        <w:t xml:space="preserve"> finansinius, žmogiškuosius bei materialinius išteklius, apibe</w:t>
      </w:r>
      <w:r w:rsidR="004D09BD">
        <w:t>ndrino</w:t>
      </w:r>
      <w:r w:rsidR="00737C1B" w:rsidRPr="00606E36">
        <w:t xml:space="preserve"> statistinius pra</w:t>
      </w:r>
      <w:r w:rsidR="00B06A4D">
        <w:t>ėjusių</w:t>
      </w:r>
      <w:r w:rsidR="00737C1B" w:rsidRPr="00606E36">
        <w:t xml:space="preserve"> m</w:t>
      </w:r>
      <w:r w:rsidR="004D09BD">
        <w:t>etų veiklos duomenis ir pateikė</w:t>
      </w:r>
      <w:r w:rsidR="00737C1B" w:rsidRPr="00606E36">
        <w:t xml:space="preserve"> juos ataskaitoje seniūnijos gyventojams ir administracijos direktoriui.</w:t>
      </w:r>
    </w:p>
    <w:p w14:paraId="0CD9ED13" w14:textId="64476123" w:rsidR="00737C1B" w:rsidRPr="00606E36" w:rsidRDefault="00737C1B" w:rsidP="006774CC">
      <w:pPr>
        <w:pStyle w:val="Sraopastraipa"/>
        <w:tabs>
          <w:tab w:val="left" w:pos="1134"/>
        </w:tabs>
        <w:ind w:left="0" w:firstLine="720"/>
        <w:jc w:val="both"/>
      </w:pPr>
      <w:r w:rsidRPr="00606E36">
        <w:rPr>
          <w:b/>
        </w:rPr>
        <w:t>Seniūnijos funkcijos</w:t>
      </w:r>
      <w:r w:rsidR="0059505C">
        <w:rPr>
          <w:b/>
        </w:rPr>
        <w:t xml:space="preserve"> 2023</w:t>
      </w:r>
      <w:r w:rsidR="00F35D27" w:rsidRPr="00606E36">
        <w:rPr>
          <w:b/>
        </w:rPr>
        <w:t xml:space="preserve"> </w:t>
      </w:r>
      <w:r w:rsidR="00606E36">
        <w:rPr>
          <w:b/>
        </w:rPr>
        <w:t>m.</w:t>
      </w:r>
      <w:r w:rsidRPr="00606E36">
        <w:rPr>
          <w:b/>
        </w:rPr>
        <w:t>:</w:t>
      </w:r>
    </w:p>
    <w:p w14:paraId="1F68B5DD" w14:textId="65A3BD0C" w:rsidR="00737C1B" w:rsidRPr="00606E36" w:rsidRDefault="00737C1B" w:rsidP="006774CC">
      <w:pPr>
        <w:pStyle w:val="Sraopastraipa"/>
        <w:numPr>
          <w:ilvl w:val="0"/>
          <w:numId w:val="5"/>
        </w:numPr>
        <w:ind w:left="0" w:firstLine="720"/>
        <w:jc w:val="both"/>
      </w:pPr>
      <w:r w:rsidRPr="00606E36">
        <w:t>neviršydama savo įgaliojimų, sen</w:t>
      </w:r>
      <w:r w:rsidR="004D09BD">
        <w:t>iūnijos teritorijoje organizavo ir kontroliavo</w:t>
      </w:r>
      <w:r w:rsidRPr="00606E36">
        <w:t xml:space="preserve"> savivaldybės institucijų sprendimų įgyven</w:t>
      </w:r>
      <w:r w:rsidR="004D09BD">
        <w:t>dinimą arba pati juos įgyvendino</w:t>
      </w:r>
      <w:r w:rsidRPr="00606E36">
        <w:t>;</w:t>
      </w:r>
    </w:p>
    <w:p w14:paraId="0F15AF76" w14:textId="6E1B1ACD" w:rsidR="00737C1B" w:rsidRPr="00606E36" w:rsidRDefault="004D09BD" w:rsidP="006774CC">
      <w:pPr>
        <w:pStyle w:val="Sraopastraipa"/>
        <w:numPr>
          <w:ilvl w:val="0"/>
          <w:numId w:val="5"/>
        </w:numPr>
        <w:ind w:left="0" w:firstLine="720"/>
        <w:jc w:val="both"/>
      </w:pPr>
      <w:r>
        <w:t>prireikus įvertino</w:t>
      </w:r>
      <w:r w:rsidR="00737C1B" w:rsidRPr="00606E36">
        <w:t xml:space="preserve"> atskirų šeimų (asmenų) gyvenimo sąlygas bei por</w:t>
      </w:r>
      <w:r>
        <w:t>eikius ir pateikė</w:t>
      </w:r>
      <w:r w:rsidR="001F6685" w:rsidRPr="00606E36">
        <w:t xml:space="preserve"> </w:t>
      </w:r>
      <w:r w:rsidR="00454B3A" w:rsidRPr="00454B3A">
        <w:rPr>
          <w:color w:val="000000" w:themeColor="text1"/>
        </w:rPr>
        <w:t xml:space="preserve">savivaldybės administracijai </w:t>
      </w:r>
      <w:r w:rsidR="00737C1B" w:rsidRPr="00454B3A">
        <w:rPr>
          <w:color w:val="000000" w:themeColor="text1"/>
        </w:rPr>
        <w:t xml:space="preserve">siūlymus </w:t>
      </w:r>
      <w:r w:rsidR="00737C1B" w:rsidRPr="00606E36">
        <w:t>dėl socialinės paramos toms šeimoms (asmenims) reikalingumo ir paramos būdų;</w:t>
      </w:r>
    </w:p>
    <w:p w14:paraId="4DF902FB" w14:textId="51D50BF9" w:rsidR="00737C1B" w:rsidRPr="00606E36" w:rsidRDefault="004D09BD" w:rsidP="006774CC">
      <w:pPr>
        <w:pStyle w:val="Sraopastraipa"/>
        <w:numPr>
          <w:ilvl w:val="0"/>
          <w:numId w:val="5"/>
        </w:numPr>
        <w:ind w:left="0" w:firstLine="720"/>
        <w:jc w:val="both"/>
      </w:pPr>
      <w:r>
        <w:t>dalyvavo</w:t>
      </w:r>
      <w:r w:rsidR="00737C1B" w:rsidRPr="00606E36">
        <w:t xml:space="preserve"> organizuojant civilinę saugą;</w:t>
      </w:r>
    </w:p>
    <w:p w14:paraId="64F42B1A" w14:textId="30871107" w:rsidR="00DE220A" w:rsidRDefault="004D09BD" w:rsidP="008A269A">
      <w:pPr>
        <w:pStyle w:val="Sraopastraipa"/>
        <w:numPr>
          <w:ilvl w:val="0"/>
          <w:numId w:val="5"/>
        </w:numPr>
        <w:ind w:left="0" w:firstLine="720"/>
        <w:jc w:val="both"/>
      </w:pPr>
      <w:r>
        <w:t>dalyvavo</w:t>
      </w:r>
      <w:r w:rsidR="00737C1B" w:rsidRPr="00606E36">
        <w:t xml:space="preserve"> rengiant ir įgyvendinant gyventojų užimtumo programas seniūnijos aptarnaujamoje </w:t>
      </w:r>
      <w:r w:rsidR="005955D1" w:rsidRPr="00606E36">
        <w:t>teritorijoje</w:t>
      </w:r>
      <w:r w:rsidR="00737C1B" w:rsidRPr="00606E36">
        <w:t>;</w:t>
      </w:r>
    </w:p>
    <w:p w14:paraId="06266F12" w14:textId="7E4D3AA2" w:rsidR="00737C1B" w:rsidRPr="00606E36" w:rsidRDefault="004D09BD" w:rsidP="008A269A">
      <w:pPr>
        <w:pStyle w:val="Sraopastraipa"/>
        <w:numPr>
          <w:ilvl w:val="0"/>
          <w:numId w:val="5"/>
        </w:numPr>
        <w:ind w:left="0" w:firstLine="720"/>
        <w:jc w:val="both"/>
      </w:pPr>
      <w:r>
        <w:lastRenderedPageBreak/>
        <w:t>nustatyta tvarka dalyvavo</w:t>
      </w:r>
      <w:r w:rsidR="00737C1B" w:rsidRPr="00606E36">
        <w:t xml:space="preserve"> re</w:t>
      </w:r>
      <w:r w:rsidR="00AC3BFD" w:rsidRPr="00606E36">
        <w:t>ngiant gyventojų apklausas;</w:t>
      </w:r>
    </w:p>
    <w:p w14:paraId="0B7FCB3A" w14:textId="75FCAFCB" w:rsidR="00737C1B" w:rsidRPr="00606E36" w:rsidRDefault="004D09BD" w:rsidP="006774CC">
      <w:pPr>
        <w:pStyle w:val="Sraopastraipa"/>
        <w:numPr>
          <w:ilvl w:val="0"/>
          <w:numId w:val="5"/>
        </w:numPr>
        <w:ind w:left="0" w:firstLine="720"/>
        <w:jc w:val="both"/>
      </w:pPr>
      <w:r>
        <w:t>dalyvavo</w:t>
      </w:r>
      <w:r w:rsidR="00737C1B" w:rsidRPr="00606E36">
        <w:t xml:space="preserve"> kuriant ir įgyvendinant informacinės visuomenės plėtros programas;</w:t>
      </w:r>
    </w:p>
    <w:p w14:paraId="40A420B3" w14:textId="4C5368FB" w:rsidR="00737C1B" w:rsidRPr="00606E36" w:rsidRDefault="00BC5653" w:rsidP="006774CC">
      <w:pPr>
        <w:pStyle w:val="Sraopastraipa"/>
        <w:numPr>
          <w:ilvl w:val="0"/>
          <w:numId w:val="5"/>
        </w:numPr>
        <w:ind w:left="0" w:firstLine="720"/>
        <w:jc w:val="both"/>
      </w:pPr>
      <w:r>
        <w:t>organizavo</w:t>
      </w:r>
      <w:r w:rsidR="00737C1B" w:rsidRPr="00606E36">
        <w:t xml:space="preserve"> viešuosius ir visuomenei naudingus darbus;</w:t>
      </w:r>
    </w:p>
    <w:p w14:paraId="73874871" w14:textId="58240D39" w:rsidR="00737C1B" w:rsidRPr="00606E36" w:rsidRDefault="00BC5653" w:rsidP="006774CC">
      <w:pPr>
        <w:pStyle w:val="Sraopastraipa"/>
        <w:numPr>
          <w:ilvl w:val="0"/>
          <w:numId w:val="5"/>
        </w:numPr>
        <w:ind w:left="0" w:firstLine="720"/>
        <w:jc w:val="both"/>
      </w:pPr>
      <w:r>
        <w:t>organizavo ir (arba) kontroliavo</w:t>
      </w:r>
      <w:r w:rsidR="00737C1B" w:rsidRPr="00606E36">
        <w:t xml:space="preserve"> savivaldybės kelių, bendrojo naudojimo teritorijų, kapinių, želdinių, gatvių, šaligatvių valymą ir priežiūrą, gatvių ir kitų viešų vietų apšvietimą;</w:t>
      </w:r>
    </w:p>
    <w:p w14:paraId="27F319F4" w14:textId="25F95AC3" w:rsidR="00737C1B" w:rsidRPr="00606E36" w:rsidRDefault="00BC5653" w:rsidP="006774CC">
      <w:pPr>
        <w:pStyle w:val="Sraopastraipa"/>
        <w:numPr>
          <w:ilvl w:val="0"/>
          <w:numId w:val="5"/>
        </w:numPr>
        <w:ind w:left="0" w:firstLine="720"/>
        <w:jc w:val="both"/>
      </w:pPr>
      <w:r>
        <w:t>nustatyta tvarka organizavo</w:t>
      </w:r>
      <w:r w:rsidR="00737C1B" w:rsidRPr="00606E36">
        <w:t xml:space="preserve"> socialinės paramos teikimą ir pašalpų mokėjimą;</w:t>
      </w:r>
    </w:p>
    <w:p w14:paraId="343765B5" w14:textId="3E3A8973" w:rsidR="00737C1B" w:rsidRPr="00606E36" w:rsidRDefault="00BC5653" w:rsidP="006774CC">
      <w:pPr>
        <w:pStyle w:val="Sraopastraipa"/>
        <w:numPr>
          <w:ilvl w:val="0"/>
          <w:numId w:val="5"/>
        </w:numPr>
        <w:ind w:left="0" w:firstLine="720"/>
        <w:jc w:val="both"/>
      </w:pPr>
      <w:r>
        <w:t>tvarkė</w:t>
      </w:r>
      <w:r w:rsidR="00737C1B" w:rsidRPr="00606E36">
        <w:t xml:space="preserve"> priskirtus regi</w:t>
      </w:r>
      <w:r>
        <w:t>strus ir nustatyta tvarka teikė</w:t>
      </w:r>
      <w:r w:rsidR="00737C1B" w:rsidRPr="00606E36">
        <w:t xml:space="preserve"> duomenis;</w:t>
      </w:r>
    </w:p>
    <w:p w14:paraId="4C458FD8" w14:textId="376FFAE2" w:rsidR="00737C1B" w:rsidRPr="00606E36" w:rsidRDefault="00BC5653" w:rsidP="006774CC">
      <w:pPr>
        <w:pStyle w:val="Sraopastraipa"/>
        <w:numPr>
          <w:ilvl w:val="0"/>
          <w:numId w:val="5"/>
        </w:numPr>
        <w:ind w:left="0" w:firstLine="720"/>
        <w:jc w:val="both"/>
      </w:pPr>
      <w:r>
        <w:t>tvarkė</w:t>
      </w:r>
      <w:r w:rsidR="00737C1B" w:rsidRPr="00606E36">
        <w:t xml:space="preserve"> gyvenamosios vietos deklaravimo duomenų ir gyvenamosios vi</w:t>
      </w:r>
      <w:r w:rsidR="004B4DB6" w:rsidRPr="00606E36">
        <w:t>etos neturinčių asmenų apskaitą;</w:t>
      </w:r>
    </w:p>
    <w:p w14:paraId="23AC2910" w14:textId="6E648DB5" w:rsidR="00737C1B" w:rsidRPr="00606E36" w:rsidRDefault="00BC5653" w:rsidP="006774CC">
      <w:pPr>
        <w:pStyle w:val="Sraopastraipa"/>
        <w:numPr>
          <w:ilvl w:val="0"/>
          <w:numId w:val="5"/>
        </w:numPr>
        <w:ind w:left="0" w:firstLine="720"/>
        <w:jc w:val="both"/>
      </w:pPr>
      <w:r>
        <w:t>iš</w:t>
      </w:r>
      <w:r w:rsidR="00AC3BFD" w:rsidRPr="00606E36">
        <w:t>da</w:t>
      </w:r>
      <w:r>
        <w:t>vė</w:t>
      </w:r>
      <w:r w:rsidR="00737C1B" w:rsidRPr="00606E36">
        <w:t xml:space="preserve"> laidojimo leidim</w:t>
      </w:r>
      <w:r w:rsidR="005955D1" w:rsidRPr="00606E36">
        <w:t>us</w:t>
      </w:r>
      <w:r w:rsidR="00737C1B" w:rsidRPr="00606E36">
        <w:t>;</w:t>
      </w:r>
    </w:p>
    <w:p w14:paraId="1EB00B41" w14:textId="05992CBA" w:rsidR="00737C1B" w:rsidRPr="00606E36" w:rsidRDefault="00BC5653" w:rsidP="006774CC">
      <w:pPr>
        <w:pStyle w:val="Sraopastraipa"/>
        <w:numPr>
          <w:ilvl w:val="0"/>
          <w:numId w:val="5"/>
        </w:numPr>
        <w:ind w:left="0" w:firstLine="720"/>
        <w:jc w:val="both"/>
      </w:pPr>
      <w:r>
        <w:t>atli</w:t>
      </w:r>
      <w:r w:rsidR="00AC3BFD" w:rsidRPr="00606E36">
        <w:t>k</w:t>
      </w:r>
      <w:r>
        <w:t>o</w:t>
      </w:r>
      <w:r w:rsidR="00AC3BFD" w:rsidRPr="00606E36">
        <w:t xml:space="preserve"> notarinius veiksmus</w:t>
      </w:r>
      <w:r w:rsidR="00737C1B" w:rsidRPr="00606E36">
        <w:t>;</w:t>
      </w:r>
    </w:p>
    <w:p w14:paraId="62AC782E" w14:textId="4B9A4556" w:rsidR="009B2458" w:rsidRPr="00606E36" w:rsidRDefault="009B2458" w:rsidP="006774CC">
      <w:pPr>
        <w:numPr>
          <w:ilvl w:val="0"/>
          <w:numId w:val="5"/>
        </w:numPr>
        <w:autoSpaceDE w:val="0"/>
        <w:autoSpaceDN w:val="0"/>
        <w:adjustRightInd w:val="0"/>
        <w:ind w:left="0" w:firstLine="720"/>
        <w:jc w:val="both"/>
      </w:pPr>
      <w:r w:rsidRPr="00606E36">
        <w:t xml:space="preserve">laiku </w:t>
      </w:r>
      <w:r w:rsidR="00BC5653">
        <w:t>tvarkė</w:t>
      </w:r>
      <w:r w:rsidR="00B06A4D">
        <w:t xml:space="preserve"> </w:t>
      </w:r>
      <w:r w:rsidRPr="00606E36">
        <w:t>archyvini</w:t>
      </w:r>
      <w:r w:rsidR="00B06A4D">
        <w:t>us</w:t>
      </w:r>
      <w:r w:rsidRPr="00606E36">
        <w:t xml:space="preserve"> duomen</w:t>
      </w:r>
      <w:r w:rsidR="00B06A4D">
        <w:t>is</w:t>
      </w:r>
      <w:r w:rsidRPr="00606E36">
        <w:t>;</w:t>
      </w:r>
    </w:p>
    <w:p w14:paraId="0D8B6610" w14:textId="00B13701" w:rsidR="009B2458" w:rsidRPr="00606E36" w:rsidRDefault="00BC5653" w:rsidP="006774CC">
      <w:pPr>
        <w:numPr>
          <w:ilvl w:val="0"/>
          <w:numId w:val="5"/>
        </w:numPr>
        <w:autoSpaceDE w:val="0"/>
        <w:autoSpaceDN w:val="0"/>
        <w:adjustRightInd w:val="0"/>
        <w:ind w:left="0" w:firstLine="720"/>
        <w:jc w:val="both"/>
      </w:pPr>
      <w:r>
        <w:t>išdavė</w:t>
      </w:r>
      <w:r w:rsidR="009B2458" w:rsidRPr="00606E36">
        <w:t xml:space="preserve"> pažym</w:t>
      </w:r>
      <w:r w:rsidR="00B06A4D">
        <w:t>a</w:t>
      </w:r>
      <w:r w:rsidR="009B2458" w:rsidRPr="00606E36">
        <w:t>s juridiniams faktams patvirtinti ir kit</w:t>
      </w:r>
      <w:r w:rsidR="00B06A4D">
        <w:t>us</w:t>
      </w:r>
      <w:r w:rsidR="009B2458" w:rsidRPr="00606E36">
        <w:t xml:space="preserve"> dokument</w:t>
      </w:r>
      <w:r w:rsidR="00B06A4D">
        <w:t>us</w:t>
      </w:r>
      <w:r w:rsidR="009B2458" w:rsidRPr="00606E36">
        <w:t>.</w:t>
      </w:r>
    </w:p>
    <w:p w14:paraId="37D73620" w14:textId="5B5775DF" w:rsidR="009B2458" w:rsidRPr="00606E36" w:rsidRDefault="009B2458" w:rsidP="006774CC">
      <w:pPr>
        <w:tabs>
          <w:tab w:val="left" w:pos="709"/>
        </w:tabs>
        <w:ind w:firstLine="720"/>
        <w:jc w:val="both"/>
      </w:pPr>
      <w:r w:rsidRPr="00606E36">
        <w:rPr>
          <w:rFonts w:hint="eastAsia"/>
        </w:rPr>
        <w:t>Į</w:t>
      </w:r>
      <w:r w:rsidR="00364ACD" w:rsidRPr="00606E36">
        <w:t>gyvendinant Lukšių</w:t>
      </w:r>
      <w:r w:rsidRPr="00606E36">
        <w:t xml:space="preserve"> seni</w:t>
      </w:r>
      <w:r w:rsidRPr="00606E36">
        <w:rPr>
          <w:rFonts w:hint="eastAsia"/>
        </w:rPr>
        <w:t>ū</w:t>
      </w:r>
      <w:r w:rsidR="0059505C">
        <w:t>nijos 2023</w:t>
      </w:r>
      <w:r w:rsidRPr="00606E36">
        <w:t xml:space="preserve"> met</w:t>
      </w:r>
      <w:r w:rsidRPr="00606E36">
        <w:rPr>
          <w:rFonts w:hint="eastAsia"/>
        </w:rPr>
        <w:t>ų</w:t>
      </w:r>
      <w:r w:rsidRPr="00606E36">
        <w:t xml:space="preserve"> veiklos plane iškeltus uždavinius ir tikslus, vykdant savarankiškas ir valstyb</w:t>
      </w:r>
      <w:r w:rsidRPr="00606E36">
        <w:rPr>
          <w:rFonts w:hint="eastAsia"/>
        </w:rPr>
        <w:t>ė</w:t>
      </w:r>
      <w:r w:rsidRPr="00606E36">
        <w:t>s deleguotas funkcijas, seni</w:t>
      </w:r>
      <w:r w:rsidRPr="00606E36">
        <w:rPr>
          <w:rFonts w:hint="eastAsia"/>
        </w:rPr>
        <w:t>ū</w:t>
      </w:r>
      <w:r w:rsidR="00BC5653">
        <w:t>nijos gyventojai buvo</w:t>
      </w:r>
      <w:r w:rsidRPr="00606E36">
        <w:t xml:space="preserve"> aptarnaujami laiku ir kokybiškai. </w:t>
      </w:r>
      <w:r w:rsidR="00B06A4D">
        <w:t>Jiems bu</w:t>
      </w:r>
      <w:r w:rsidR="00BC5653">
        <w:t>vo</w:t>
      </w:r>
      <w:r w:rsidR="00B06A4D">
        <w:t xml:space="preserve"> s</w:t>
      </w:r>
      <w:r w:rsidRPr="00606E36">
        <w:t>uteikiama reikalinga informacija, išduodamos pažymos, suteikiama reikalinga socialin</w:t>
      </w:r>
      <w:r w:rsidRPr="00606E36">
        <w:rPr>
          <w:rFonts w:hint="eastAsia"/>
        </w:rPr>
        <w:t>ė</w:t>
      </w:r>
      <w:r w:rsidRPr="00606E36">
        <w:t xml:space="preserve"> pagalba, deklaruojama gyvenamoji vieta ir k</w:t>
      </w:r>
      <w:r w:rsidR="003E4D84">
        <w:t>t. Bu</w:t>
      </w:r>
      <w:r w:rsidR="00BC5653">
        <w:t>vo</w:t>
      </w:r>
      <w:r w:rsidR="003E4D84">
        <w:t xml:space="preserve"> k</w:t>
      </w:r>
      <w:r w:rsidRPr="00606E36">
        <w:t>uriama saugi ir švari aplinka bendruomen</w:t>
      </w:r>
      <w:r w:rsidRPr="00606E36">
        <w:rPr>
          <w:rFonts w:hint="eastAsia"/>
        </w:rPr>
        <w:t>ė</w:t>
      </w:r>
      <w:r w:rsidRPr="00606E36">
        <w:t>s nariams.</w:t>
      </w:r>
    </w:p>
    <w:p w14:paraId="564439F2" w14:textId="77777777" w:rsidR="00AC3BFD" w:rsidRPr="00606E36" w:rsidRDefault="00AC3BFD" w:rsidP="006774CC">
      <w:pPr>
        <w:ind w:firstLine="720"/>
        <w:jc w:val="both"/>
      </w:pPr>
    </w:p>
    <w:p w14:paraId="126FEE54" w14:textId="77777777" w:rsidR="00BE7E93" w:rsidRPr="00606E36" w:rsidRDefault="00BE7E93" w:rsidP="006774CC">
      <w:pPr>
        <w:ind w:firstLine="720"/>
        <w:jc w:val="both"/>
      </w:pPr>
    </w:p>
    <w:p w14:paraId="6B16D831" w14:textId="77777777" w:rsidR="00BE7E93" w:rsidRPr="00606E36" w:rsidRDefault="00BE7E93" w:rsidP="006774CC">
      <w:pPr>
        <w:ind w:firstLine="720"/>
        <w:jc w:val="both"/>
      </w:pPr>
    </w:p>
    <w:p w14:paraId="6670BB2C" w14:textId="77777777" w:rsidR="00BE7E93" w:rsidRPr="00606E36" w:rsidRDefault="00BE7E93" w:rsidP="002B6C12">
      <w:pPr>
        <w:jc w:val="both"/>
      </w:pPr>
    </w:p>
    <w:p w14:paraId="0DC96C11" w14:textId="77777777" w:rsidR="00BE7E93" w:rsidRPr="00606E36" w:rsidRDefault="00BE7E93" w:rsidP="002B6C12">
      <w:pPr>
        <w:jc w:val="both"/>
        <w:rPr>
          <w:rFonts w:ascii="Times New Roman" w:hAnsi="Times New Roman"/>
          <w:szCs w:val="24"/>
        </w:rPr>
      </w:pPr>
    </w:p>
    <w:p w14:paraId="03437CEE" w14:textId="77777777" w:rsidR="00AC3BFD" w:rsidRPr="00606E36" w:rsidRDefault="00AC3BFD" w:rsidP="00BE7E93">
      <w:pPr>
        <w:ind w:firstLine="709"/>
        <w:jc w:val="both"/>
        <w:rPr>
          <w:rFonts w:ascii="Times New Roman" w:hAnsi="Times New Roman"/>
          <w:szCs w:val="24"/>
        </w:rPr>
      </w:pPr>
      <w:r w:rsidRPr="00606E36">
        <w:rPr>
          <w:rFonts w:ascii="Times New Roman" w:hAnsi="Times New Roman"/>
          <w:szCs w:val="24"/>
        </w:rPr>
        <w:t xml:space="preserve">Seniūnas                                                                         </w:t>
      </w:r>
      <w:r w:rsidR="00BE7E93" w:rsidRPr="00606E36">
        <w:rPr>
          <w:rFonts w:ascii="Times New Roman" w:hAnsi="Times New Roman"/>
          <w:szCs w:val="24"/>
        </w:rPr>
        <w:t xml:space="preserve">                             </w:t>
      </w:r>
      <w:r w:rsidR="004C6F19">
        <w:rPr>
          <w:rFonts w:ascii="Times New Roman" w:hAnsi="Times New Roman"/>
          <w:szCs w:val="24"/>
        </w:rPr>
        <w:t>Vytautas Andziulevičius</w:t>
      </w:r>
    </w:p>
    <w:sectPr w:rsidR="00AC3BFD" w:rsidRPr="00606E36" w:rsidSect="000E28CF">
      <w:headerReference w:type="even" r:id="rId8"/>
      <w:head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371D8" w14:textId="77777777" w:rsidR="000E28CF" w:rsidRDefault="000E28CF">
      <w:r>
        <w:separator/>
      </w:r>
    </w:p>
  </w:endnote>
  <w:endnote w:type="continuationSeparator" w:id="0">
    <w:p w14:paraId="4C3AFDD3" w14:textId="77777777" w:rsidR="000E28CF" w:rsidRDefault="000E2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D0332" w14:textId="77777777" w:rsidR="000E28CF" w:rsidRDefault="000E28CF">
      <w:r>
        <w:separator/>
      </w:r>
    </w:p>
  </w:footnote>
  <w:footnote w:type="continuationSeparator" w:id="0">
    <w:p w14:paraId="4A6A332F" w14:textId="77777777" w:rsidR="000E28CF" w:rsidRDefault="000E28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803571"/>
      <w:docPartObj>
        <w:docPartGallery w:val="Page Numbers (Top of Page)"/>
        <w:docPartUnique/>
      </w:docPartObj>
    </w:sdtPr>
    <w:sdtEndPr/>
    <w:sdtContent>
      <w:p w14:paraId="7DAB4A9B" w14:textId="77777777" w:rsidR="0073512A" w:rsidRDefault="0073512A">
        <w:pPr>
          <w:pStyle w:val="Antrats"/>
          <w:jc w:val="center"/>
        </w:pPr>
        <w:r>
          <w:fldChar w:fldCharType="begin"/>
        </w:r>
        <w:r>
          <w:instrText>PAGE   \* MERGEFORMAT</w:instrText>
        </w:r>
        <w:r>
          <w:fldChar w:fldCharType="separate"/>
        </w:r>
        <w:r>
          <w:rPr>
            <w:noProof/>
          </w:rPr>
          <w:t>4</w:t>
        </w:r>
        <w:r>
          <w:fldChar w:fldCharType="end"/>
        </w:r>
      </w:p>
    </w:sdtContent>
  </w:sdt>
  <w:p w14:paraId="2F5A2009" w14:textId="77777777" w:rsidR="002B6C12" w:rsidRDefault="002B6C1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165584"/>
      <w:docPartObj>
        <w:docPartGallery w:val="Page Numbers (Top of Page)"/>
        <w:docPartUnique/>
      </w:docPartObj>
    </w:sdtPr>
    <w:sdtEndPr/>
    <w:sdtContent>
      <w:p w14:paraId="1E51D756" w14:textId="77777777" w:rsidR="0073512A" w:rsidRDefault="0073512A">
        <w:pPr>
          <w:pStyle w:val="Antrats"/>
          <w:jc w:val="center"/>
        </w:pPr>
        <w:r>
          <w:fldChar w:fldCharType="begin"/>
        </w:r>
        <w:r>
          <w:instrText>PAGE   \* MERGEFORMAT</w:instrText>
        </w:r>
        <w:r>
          <w:fldChar w:fldCharType="separate"/>
        </w:r>
        <w:r w:rsidR="0008163D">
          <w:rPr>
            <w:noProof/>
          </w:rPr>
          <w:t>6</w:t>
        </w:r>
        <w:r>
          <w:fldChar w:fldCharType="end"/>
        </w:r>
      </w:p>
    </w:sdtContent>
  </w:sdt>
  <w:p w14:paraId="44BEAF78" w14:textId="77777777" w:rsidR="0073512A" w:rsidRDefault="0073512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508D1DE"/>
    <w:lvl w:ilvl="0">
      <w:numFmt w:val="bullet"/>
      <w:lvlText w:val="*"/>
      <w:lvlJc w:val="left"/>
    </w:lvl>
  </w:abstractNum>
  <w:abstractNum w:abstractNumId="1" w15:restartNumberingAfterBreak="0">
    <w:nsid w:val="020242B4"/>
    <w:multiLevelType w:val="hybridMultilevel"/>
    <w:tmpl w:val="69542984"/>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 w15:restartNumberingAfterBreak="0">
    <w:nsid w:val="0689553E"/>
    <w:multiLevelType w:val="hybridMultilevel"/>
    <w:tmpl w:val="0C7A0460"/>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F782E0B"/>
    <w:multiLevelType w:val="hybridMultilevel"/>
    <w:tmpl w:val="4A3EA31A"/>
    <w:lvl w:ilvl="0" w:tplc="04270001">
      <w:start w:val="1"/>
      <w:numFmt w:val="bullet"/>
      <w:lvlText w:val=""/>
      <w:lvlJc w:val="left"/>
      <w:pPr>
        <w:ind w:left="1146" w:hanging="360"/>
      </w:pPr>
      <w:rPr>
        <w:rFonts w:ascii="Symbol" w:hAnsi="Symbol" w:hint="default"/>
      </w:rPr>
    </w:lvl>
    <w:lvl w:ilvl="1" w:tplc="04270003">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tentative="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tentative="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4" w15:restartNumberingAfterBreak="0">
    <w:nsid w:val="1B3D3498"/>
    <w:multiLevelType w:val="hybridMultilevel"/>
    <w:tmpl w:val="B9DCDCDE"/>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C4D5342"/>
    <w:multiLevelType w:val="hybridMultilevel"/>
    <w:tmpl w:val="C12412A4"/>
    <w:lvl w:ilvl="0" w:tplc="04270001">
      <w:start w:val="1"/>
      <w:numFmt w:val="bullet"/>
      <w:lvlText w:val=""/>
      <w:lvlJc w:val="left"/>
      <w:pPr>
        <w:ind w:left="1146" w:hanging="360"/>
      </w:pPr>
      <w:rPr>
        <w:rFonts w:ascii="Symbol" w:hAnsi="Symbol" w:hint="default"/>
      </w:rPr>
    </w:lvl>
    <w:lvl w:ilvl="1" w:tplc="04270003" w:tentative="1">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6"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7" w15:restartNumberingAfterBreak="0">
    <w:nsid w:val="3F4E4B9A"/>
    <w:multiLevelType w:val="hybridMultilevel"/>
    <w:tmpl w:val="4622F674"/>
    <w:lvl w:ilvl="0" w:tplc="04270001">
      <w:start w:val="1"/>
      <w:numFmt w:val="bullet"/>
      <w:lvlText w:val=""/>
      <w:lvlJc w:val="left"/>
      <w:pPr>
        <w:ind w:left="1560" w:hanging="360"/>
      </w:pPr>
      <w:rPr>
        <w:rFonts w:ascii="Symbol" w:hAnsi="Symbol" w:hint="default"/>
      </w:rPr>
    </w:lvl>
    <w:lvl w:ilvl="1" w:tplc="04270003" w:tentative="1">
      <w:start w:val="1"/>
      <w:numFmt w:val="bullet"/>
      <w:lvlText w:val="o"/>
      <w:lvlJc w:val="left"/>
      <w:pPr>
        <w:ind w:left="2280" w:hanging="360"/>
      </w:pPr>
      <w:rPr>
        <w:rFonts w:ascii="Courier New" w:hAnsi="Courier New" w:cs="Courier New" w:hint="default"/>
      </w:rPr>
    </w:lvl>
    <w:lvl w:ilvl="2" w:tplc="04270005" w:tentative="1">
      <w:start w:val="1"/>
      <w:numFmt w:val="bullet"/>
      <w:lvlText w:val=""/>
      <w:lvlJc w:val="left"/>
      <w:pPr>
        <w:ind w:left="3000" w:hanging="360"/>
      </w:pPr>
      <w:rPr>
        <w:rFonts w:ascii="Wingdings" w:hAnsi="Wingdings" w:hint="default"/>
      </w:rPr>
    </w:lvl>
    <w:lvl w:ilvl="3" w:tplc="04270001" w:tentative="1">
      <w:start w:val="1"/>
      <w:numFmt w:val="bullet"/>
      <w:lvlText w:val=""/>
      <w:lvlJc w:val="left"/>
      <w:pPr>
        <w:ind w:left="3720" w:hanging="360"/>
      </w:pPr>
      <w:rPr>
        <w:rFonts w:ascii="Symbol" w:hAnsi="Symbol" w:hint="default"/>
      </w:rPr>
    </w:lvl>
    <w:lvl w:ilvl="4" w:tplc="04270003" w:tentative="1">
      <w:start w:val="1"/>
      <w:numFmt w:val="bullet"/>
      <w:lvlText w:val="o"/>
      <w:lvlJc w:val="left"/>
      <w:pPr>
        <w:ind w:left="4440" w:hanging="360"/>
      </w:pPr>
      <w:rPr>
        <w:rFonts w:ascii="Courier New" w:hAnsi="Courier New" w:cs="Courier New" w:hint="default"/>
      </w:rPr>
    </w:lvl>
    <w:lvl w:ilvl="5" w:tplc="04270005" w:tentative="1">
      <w:start w:val="1"/>
      <w:numFmt w:val="bullet"/>
      <w:lvlText w:val=""/>
      <w:lvlJc w:val="left"/>
      <w:pPr>
        <w:ind w:left="5160" w:hanging="360"/>
      </w:pPr>
      <w:rPr>
        <w:rFonts w:ascii="Wingdings" w:hAnsi="Wingdings" w:hint="default"/>
      </w:rPr>
    </w:lvl>
    <w:lvl w:ilvl="6" w:tplc="04270001" w:tentative="1">
      <w:start w:val="1"/>
      <w:numFmt w:val="bullet"/>
      <w:lvlText w:val=""/>
      <w:lvlJc w:val="left"/>
      <w:pPr>
        <w:ind w:left="5880" w:hanging="360"/>
      </w:pPr>
      <w:rPr>
        <w:rFonts w:ascii="Symbol" w:hAnsi="Symbol" w:hint="default"/>
      </w:rPr>
    </w:lvl>
    <w:lvl w:ilvl="7" w:tplc="04270003" w:tentative="1">
      <w:start w:val="1"/>
      <w:numFmt w:val="bullet"/>
      <w:lvlText w:val="o"/>
      <w:lvlJc w:val="left"/>
      <w:pPr>
        <w:ind w:left="6600" w:hanging="360"/>
      </w:pPr>
      <w:rPr>
        <w:rFonts w:ascii="Courier New" w:hAnsi="Courier New" w:cs="Courier New" w:hint="default"/>
      </w:rPr>
    </w:lvl>
    <w:lvl w:ilvl="8" w:tplc="04270005" w:tentative="1">
      <w:start w:val="1"/>
      <w:numFmt w:val="bullet"/>
      <w:lvlText w:val=""/>
      <w:lvlJc w:val="left"/>
      <w:pPr>
        <w:ind w:left="7320" w:hanging="360"/>
      </w:pPr>
      <w:rPr>
        <w:rFonts w:ascii="Wingdings" w:hAnsi="Wingdings" w:hint="default"/>
      </w:rPr>
    </w:lvl>
  </w:abstractNum>
  <w:abstractNum w:abstractNumId="8" w15:restartNumberingAfterBreak="0">
    <w:nsid w:val="3FFE331B"/>
    <w:multiLevelType w:val="hybridMultilevel"/>
    <w:tmpl w:val="8A206E4A"/>
    <w:lvl w:ilvl="0" w:tplc="04270001">
      <w:start w:val="1"/>
      <w:numFmt w:val="bullet"/>
      <w:lvlText w:val=""/>
      <w:lvlJc w:val="left"/>
      <w:pPr>
        <w:ind w:left="1800" w:hanging="360"/>
      </w:pPr>
      <w:rPr>
        <w:rFonts w:ascii="Symbol" w:hAnsi="Symbol" w:hint="default"/>
      </w:rPr>
    </w:lvl>
    <w:lvl w:ilvl="1" w:tplc="04270003">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9" w15:restartNumberingAfterBreak="0">
    <w:nsid w:val="477F1BD4"/>
    <w:multiLevelType w:val="hybridMultilevel"/>
    <w:tmpl w:val="A7DA033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576F7FD8"/>
    <w:multiLevelType w:val="hybridMultilevel"/>
    <w:tmpl w:val="7B0A8E92"/>
    <w:lvl w:ilvl="0" w:tplc="CA5E3214">
      <w:numFmt w:val="bullet"/>
      <w:lvlText w:val="-"/>
      <w:lvlJc w:val="left"/>
      <w:pPr>
        <w:ind w:left="1353" w:hanging="360"/>
      </w:pPr>
      <w:rPr>
        <w:rFonts w:ascii="Times New Roman" w:eastAsia="Times New Roman" w:hAnsi="Times New Roman" w:cs="Times New Roman"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11" w15:restartNumberingAfterBreak="0">
    <w:nsid w:val="57D432BE"/>
    <w:multiLevelType w:val="hybridMultilevel"/>
    <w:tmpl w:val="C164D160"/>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12" w15:restartNumberingAfterBreak="0">
    <w:nsid w:val="58B02780"/>
    <w:multiLevelType w:val="hybridMultilevel"/>
    <w:tmpl w:val="27A443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5B6E5285"/>
    <w:multiLevelType w:val="hybridMultilevel"/>
    <w:tmpl w:val="B00667AC"/>
    <w:lvl w:ilvl="0" w:tplc="0427000D">
      <w:start w:val="1"/>
      <w:numFmt w:val="bullet"/>
      <w:lvlText w:val=""/>
      <w:lvlJc w:val="left"/>
      <w:pPr>
        <w:ind w:left="720" w:hanging="360"/>
      </w:pPr>
      <w:rPr>
        <w:rFonts w:ascii="Wingdings" w:hAnsi="Wingdings" w:hint="default"/>
      </w:rPr>
    </w:lvl>
    <w:lvl w:ilvl="1" w:tplc="0427000D">
      <w:start w:val="1"/>
      <w:numFmt w:val="bullet"/>
      <w:lvlText w:val=""/>
      <w:lvlJc w:val="left"/>
      <w:pPr>
        <w:ind w:left="1440" w:hanging="360"/>
      </w:pPr>
      <w:rPr>
        <w:rFonts w:ascii="Wingdings" w:hAnsi="Wingdings" w:hint="default"/>
      </w:rPr>
    </w:lvl>
    <w:lvl w:ilvl="2" w:tplc="0427000D">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CC93313"/>
    <w:multiLevelType w:val="hybridMultilevel"/>
    <w:tmpl w:val="6F0C7B2C"/>
    <w:lvl w:ilvl="0" w:tplc="04270001">
      <w:start w:val="1"/>
      <w:numFmt w:val="bullet"/>
      <w:lvlText w:val=""/>
      <w:lvlJc w:val="left"/>
      <w:pPr>
        <w:ind w:left="360" w:hanging="360"/>
      </w:pPr>
      <w:rPr>
        <w:rFonts w:ascii="Symbol" w:hAnsi="Symbol" w:hint="default"/>
        <w:color w:val="auto"/>
      </w:rPr>
    </w:lvl>
    <w:lvl w:ilvl="1" w:tplc="04270003">
      <w:start w:val="1"/>
      <w:numFmt w:val="bullet"/>
      <w:lvlText w:val="o"/>
      <w:lvlJc w:val="left"/>
      <w:pPr>
        <w:ind w:left="1932" w:hanging="360"/>
      </w:pPr>
      <w:rPr>
        <w:rFonts w:ascii="Courier New" w:hAnsi="Courier New" w:cs="Courier New" w:hint="default"/>
      </w:rPr>
    </w:lvl>
    <w:lvl w:ilvl="2" w:tplc="04270005">
      <w:start w:val="1"/>
      <w:numFmt w:val="bullet"/>
      <w:lvlText w:val=""/>
      <w:lvlJc w:val="left"/>
      <w:pPr>
        <w:ind w:left="2652" w:hanging="360"/>
      </w:pPr>
      <w:rPr>
        <w:rFonts w:ascii="Wingdings" w:hAnsi="Wingdings" w:hint="default"/>
      </w:rPr>
    </w:lvl>
    <w:lvl w:ilvl="3" w:tplc="04270001">
      <w:start w:val="1"/>
      <w:numFmt w:val="bullet"/>
      <w:lvlText w:val=""/>
      <w:lvlJc w:val="left"/>
      <w:pPr>
        <w:ind w:left="3372" w:hanging="360"/>
      </w:pPr>
      <w:rPr>
        <w:rFonts w:ascii="Symbol" w:hAnsi="Symbol" w:hint="default"/>
      </w:rPr>
    </w:lvl>
    <w:lvl w:ilvl="4" w:tplc="04270003">
      <w:start w:val="1"/>
      <w:numFmt w:val="bullet"/>
      <w:lvlText w:val="o"/>
      <w:lvlJc w:val="left"/>
      <w:pPr>
        <w:ind w:left="4092" w:hanging="360"/>
      </w:pPr>
      <w:rPr>
        <w:rFonts w:ascii="Courier New" w:hAnsi="Courier New" w:cs="Courier New" w:hint="default"/>
      </w:rPr>
    </w:lvl>
    <w:lvl w:ilvl="5" w:tplc="04270005">
      <w:start w:val="1"/>
      <w:numFmt w:val="bullet"/>
      <w:lvlText w:val=""/>
      <w:lvlJc w:val="left"/>
      <w:pPr>
        <w:ind w:left="4812" w:hanging="360"/>
      </w:pPr>
      <w:rPr>
        <w:rFonts w:ascii="Wingdings" w:hAnsi="Wingdings" w:hint="default"/>
      </w:rPr>
    </w:lvl>
    <w:lvl w:ilvl="6" w:tplc="04270001">
      <w:start w:val="1"/>
      <w:numFmt w:val="bullet"/>
      <w:lvlText w:val=""/>
      <w:lvlJc w:val="left"/>
      <w:pPr>
        <w:ind w:left="5532" w:hanging="360"/>
      </w:pPr>
      <w:rPr>
        <w:rFonts w:ascii="Symbol" w:hAnsi="Symbol" w:hint="default"/>
      </w:rPr>
    </w:lvl>
    <w:lvl w:ilvl="7" w:tplc="04270003">
      <w:start w:val="1"/>
      <w:numFmt w:val="bullet"/>
      <w:lvlText w:val="o"/>
      <w:lvlJc w:val="left"/>
      <w:pPr>
        <w:ind w:left="6252" w:hanging="360"/>
      </w:pPr>
      <w:rPr>
        <w:rFonts w:ascii="Courier New" w:hAnsi="Courier New" w:cs="Courier New" w:hint="default"/>
      </w:rPr>
    </w:lvl>
    <w:lvl w:ilvl="8" w:tplc="04270005">
      <w:start w:val="1"/>
      <w:numFmt w:val="bullet"/>
      <w:lvlText w:val=""/>
      <w:lvlJc w:val="left"/>
      <w:pPr>
        <w:ind w:left="6972" w:hanging="360"/>
      </w:pPr>
      <w:rPr>
        <w:rFonts w:ascii="Wingdings" w:hAnsi="Wingdings" w:hint="default"/>
      </w:rPr>
    </w:lvl>
  </w:abstractNum>
  <w:abstractNum w:abstractNumId="15"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start w:val="1"/>
      <w:numFmt w:val="bullet"/>
      <w:lvlText w:val="o"/>
      <w:lvlJc w:val="left"/>
      <w:pPr>
        <w:ind w:left="1505" w:hanging="360"/>
      </w:pPr>
      <w:rPr>
        <w:rFonts w:ascii="Courier New" w:hAnsi="Courier New" w:cs="Courier New" w:hint="default"/>
      </w:rPr>
    </w:lvl>
    <w:lvl w:ilvl="2" w:tplc="04270005">
      <w:start w:val="1"/>
      <w:numFmt w:val="bullet"/>
      <w:lvlText w:val=""/>
      <w:lvlJc w:val="left"/>
      <w:pPr>
        <w:ind w:left="2225" w:hanging="360"/>
      </w:pPr>
      <w:rPr>
        <w:rFonts w:ascii="Wingdings" w:hAnsi="Wingdings" w:hint="default"/>
      </w:rPr>
    </w:lvl>
    <w:lvl w:ilvl="3" w:tplc="04270001">
      <w:start w:val="1"/>
      <w:numFmt w:val="bullet"/>
      <w:lvlText w:val=""/>
      <w:lvlJc w:val="left"/>
      <w:pPr>
        <w:ind w:left="2945" w:hanging="360"/>
      </w:pPr>
      <w:rPr>
        <w:rFonts w:ascii="Symbol" w:hAnsi="Symbol" w:hint="default"/>
      </w:rPr>
    </w:lvl>
    <w:lvl w:ilvl="4" w:tplc="04270003">
      <w:start w:val="1"/>
      <w:numFmt w:val="bullet"/>
      <w:lvlText w:val="o"/>
      <w:lvlJc w:val="left"/>
      <w:pPr>
        <w:ind w:left="3665" w:hanging="360"/>
      </w:pPr>
      <w:rPr>
        <w:rFonts w:ascii="Courier New" w:hAnsi="Courier New" w:cs="Courier New" w:hint="default"/>
      </w:rPr>
    </w:lvl>
    <w:lvl w:ilvl="5" w:tplc="04270005">
      <w:start w:val="1"/>
      <w:numFmt w:val="bullet"/>
      <w:lvlText w:val=""/>
      <w:lvlJc w:val="left"/>
      <w:pPr>
        <w:ind w:left="4385" w:hanging="360"/>
      </w:pPr>
      <w:rPr>
        <w:rFonts w:ascii="Wingdings" w:hAnsi="Wingdings" w:hint="default"/>
      </w:rPr>
    </w:lvl>
    <w:lvl w:ilvl="6" w:tplc="04270001">
      <w:start w:val="1"/>
      <w:numFmt w:val="bullet"/>
      <w:lvlText w:val=""/>
      <w:lvlJc w:val="left"/>
      <w:pPr>
        <w:ind w:left="5105" w:hanging="360"/>
      </w:pPr>
      <w:rPr>
        <w:rFonts w:ascii="Symbol" w:hAnsi="Symbol" w:hint="default"/>
      </w:rPr>
    </w:lvl>
    <w:lvl w:ilvl="7" w:tplc="04270003">
      <w:start w:val="1"/>
      <w:numFmt w:val="bullet"/>
      <w:lvlText w:val="o"/>
      <w:lvlJc w:val="left"/>
      <w:pPr>
        <w:ind w:left="5825" w:hanging="360"/>
      </w:pPr>
      <w:rPr>
        <w:rFonts w:ascii="Courier New" w:hAnsi="Courier New" w:cs="Courier New" w:hint="default"/>
      </w:rPr>
    </w:lvl>
    <w:lvl w:ilvl="8" w:tplc="04270005">
      <w:start w:val="1"/>
      <w:numFmt w:val="bullet"/>
      <w:lvlText w:val=""/>
      <w:lvlJc w:val="left"/>
      <w:pPr>
        <w:ind w:left="6545" w:hanging="360"/>
      </w:pPr>
      <w:rPr>
        <w:rFonts w:ascii="Wingdings" w:hAnsi="Wingdings" w:hint="default"/>
      </w:rPr>
    </w:lvl>
  </w:abstractNum>
  <w:abstractNum w:abstractNumId="16" w15:restartNumberingAfterBreak="0">
    <w:nsid w:val="71232D64"/>
    <w:multiLevelType w:val="hybridMultilevel"/>
    <w:tmpl w:val="28F6CAF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7" w15:restartNumberingAfterBreak="0">
    <w:nsid w:val="75ED5831"/>
    <w:multiLevelType w:val="hybridMultilevel"/>
    <w:tmpl w:val="1BC23B68"/>
    <w:lvl w:ilvl="0" w:tplc="04270001">
      <w:start w:val="1"/>
      <w:numFmt w:val="bullet"/>
      <w:lvlText w:val=""/>
      <w:lvlJc w:val="left"/>
      <w:pPr>
        <w:ind w:left="1353" w:hanging="360"/>
      </w:pPr>
      <w:rPr>
        <w:rFonts w:ascii="Symbol" w:hAnsi="Symbol"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18" w15:restartNumberingAfterBreak="0">
    <w:nsid w:val="7C540110"/>
    <w:multiLevelType w:val="hybridMultilevel"/>
    <w:tmpl w:val="C0CCF3A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num w:numId="1" w16cid:durableId="126825029">
    <w:abstractNumId w:val="10"/>
  </w:num>
  <w:num w:numId="2" w16cid:durableId="12762482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6880735">
    <w:abstractNumId w:val="6"/>
  </w:num>
  <w:num w:numId="4" w16cid:durableId="2068450221">
    <w:abstractNumId w:val="15"/>
  </w:num>
  <w:num w:numId="5" w16cid:durableId="124273545">
    <w:abstractNumId w:val="14"/>
  </w:num>
  <w:num w:numId="6" w16cid:durableId="741871036">
    <w:abstractNumId w:val="19"/>
  </w:num>
  <w:num w:numId="7" w16cid:durableId="1410542406">
    <w:abstractNumId w:val="9"/>
  </w:num>
  <w:num w:numId="8" w16cid:durableId="1642267031">
    <w:abstractNumId w:val="18"/>
  </w:num>
  <w:num w:numId="9" w16cid:durableId="38013989">
    <w:abstractNumId w:val="13"/>
  </w:num>
  <w:num w:numId="10" w16cid:durableId="1190682285">
    <w:abstractNumId w:val="16"/>
  </w:num>
  <w:num w:numId="11" w16cid:durableId="292247874">
    <w:abstractNumId w:val="2"/>
  </w:num>
  <w:num w:numId="12" w16cid:durableId="399137136">
    <w:abstractNumId w:val="4"/>
  </w:num>
  <w:num w:numId="13" w16cid:durableId="1852639387">
    <w:abstractNumId w:val="0"/>
    <w:lvlOverride w:ilvl="0">
      <w:lvl w:ilvl="0">
        <w:numFmt w:val="bullet"/>
        <w:lvlText w:val=""/>
        <w:legacy w:legacy="1" w:legacySpace="0" w:legacyIndent="360"/>
        <w:lvlJc w:val="left"/>
        <w:rPr>
          <w:rFonts w:ascii="Symbol" w:hAnsi="Symbol" w:hint="default"/>
        </w:rPr>
      </w:lvl>
    </w:lvlOverride>
  </w:num>
  <w:num w:numId="14" w16cid:durableId="522745635">
    <w:abstractNumId w:val="17"/>
  </w:num>
  <w:num w:numId="15" w16cid:durableId="1867525670">
    <w:abstractNumId w:val="5"/>
  </w:num>
  <w:num w:numId="16" w16cid:durableId="2126725727">
    <w:abstractNumId w:val="8"/>
  </w:num>
  <w:num w:numId="17" w16cid:durableId="1914509920">
    <w:abstractNumId w:val="3"/>
  </w:num>
  <w:num w:numId="18" w16cid:durableId="1155610949">
    <w:abstractNumId w:val="11"/>
  </w:num>
  <w:num w:numId="19" w16cid:durableId="1708944050">
    <w:abstractNumId w:val="7"/>
  </w:num>
  <w:num w:numId="20" w16cid:durableId="371463361">
    <w:abstractNumId w:val="12"/>
  </w:num>
  <w:num w:numId="21" w16cid:durableId="11287373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6234"/>
    <w:rsid w:val="00020D0A"/>
    <w:rsid w:val="00022196"/>
    <w:rsid w:val="00042EC6"/>
    <w:rsid w:val="00063E91"/>
    <w:rsid w:val="000712DD"/>
    <w:rsid w:val="000719F5"/>
    <w:rsid w:val="00074B5A"/>
    <w:rsid w:val="0007687F"/>
    <w:rsid w:val="0008163D"/>
    <w:rsid w:val="00081E81"/>
    <w:rsid w:val="00083578"/>
    <w:rsid w:val="00090974"/>
    <w:rsid w:val="00092DD2"/>
    <w:rsid w:val="000A3280"/>
    <w:rsid w:val="000B3174"/>
    <w:rsid w:val="000B70F5"/>
    <w:rsid w:val="000B7EC8"/>
    <w:rsid w:val="000C08C5"/>
    <w:rsid w:val="000C1B9D"/>
    <w:rsid w:val="000C6A52"/>
    <w:rsid w:val="000D076D"/>
    <w:rsid w:val="000D6E84"/>
    <w:rsid w:val="000D74AD"/>
    <w:rsid w:val="000E0CA9"/>
    <w:rsid w:val="000E1840"/>
    <w:rsid w:val="000E28CF"/>
    <w:rsid w:val="000E7ED2"/>
    <w:rsid w:val="0010143B"/>
    <w:rsid w:val="00111187"/>
    <w:rsid w:val="0011648A"/>
    <w:rsid w:val="00117884"/>
    <w:rsid w:val="00124225"/>
    <w:rsid w:val="0013480E"/>
    <w:rsid w:val="00136B6E"/>
    <w:rsid w:val="0014433B"/>
    <w:rsid w:val="00153A60"/>
    <w:rsid w:val="00161D01"/>
    <w:rsid w:val="00162100"/>
    <w:rsid w:val="00163828"/>
    <w:rsid w:val="00163CCE"/>
    <w:rsid w:val="00165BF8"/>
    <w:rsid w:val="00171D05"/>
    <w:rsid w:val="00184A34"/>
    <w:rsid w:val="00187352"/>
    <w:rsid w:val="00195133"/>
    <w:rsid w:val="001966D5"/>
    <w:rsid w:val="00196757"/>
    <w:rsid w:val="001A0A0A"/>
    <w:rsid w:val="001A414C"/>
    <w:rsid w:val="001B095D"/>
    <w:rsid w:val="001B0E62"/>
    <w:rsid w:val="001D5C79"/>
    <w:rsid w:val="001E00BD"/>
    <w:rsid w:val="001F6685"/>
    <w:rsid w:val="00201A4F"/>
    <w:rsid w:val="00211B6C"/>
    <w:rsid w:val="002133B7"/>
    <w:rsid w:val="00214A75"/>
    <w:rsid w:val="00217992"/>
    <w:rsid w:val="00225CA9"/>
    <w:rsid w:val="00226289"/>
    <w:rsid w:val="00234CD2"/>
    <w:rsid w:val="00241E45"/>
    <w:rsid w:val="0024544C"/>
    <w:rsid w:val="002547AE"/>
    <w:rsid w:val="00256118"/>
    <w:rsid w:val="0026329A"/>
    <w:rsid w:val="00267619"/>
    <w:rsid w:val="00274BE6"/>
    <w:rsid w:val="00290C5F"/>
    <w:rsid w:val="002A5E81"/>
    <w:rsid w:val="002A6899"/>
    <w:rsid w:val="002A6FBB"/>
    <w:rsid w:val="002B1522"/>
    <w:rsid w:val="002B6C12"/>
    <w:rsid w:val="002C235D"/>
    <w:rsid w:val="002C42F7"/>
    <w:rsid w:val="002C4D85"/>
    <w:rsid w:val="002D5E1D"/>
    <w:rsid w:val="002D7E4C"/>
    <w:rsid w:val="002E4E6C"/>
    <w:rsid w:val="002F33D0"/>
    <w:rsid w:val="00307281"/>
    <w:rsid w:val="00317EF1"/>
    <w:rsid w:val="00317F37"/>
    <w:rsid w:val="00330E26"/>
    <w:rsid w:val="0033108B"/>
    <w:rsid w:val="00341511"/>
    <w:rsid w:val="00344AC6"/>
    <w:rsid w:val="00363E20"/>
    <w:rsid w:val="00364ACD"/>
    <w:rsid w:val="00367FC8"/>
    <w:rsid w:val="00393955"/>
    <w:rsid w:val="0039688E"/>
    <w:rsid w:val="003A2950"/>
    <w:rsid w:val="003B0625"/>
    <w:rsid w:val="003C067E"/>
    <w:rsid w:val="003D1081"/>
    <w:rsid w:val="003D460C"/>
    <w:rsid w:val="003E0656"/>
    <w:rsid w:val="003E4D84"/>
    <w:rsid w:val="003E5EEA"/>
    <w:rsid w:val="003E7D65"/>
    <w:rsid w:val="003E7F1E"/>
    <w:rsid w:val="003F29C8"/>
    <w:rsid w:val="003F45F4"/>
    <w:rsid w:val="003F5F75"/>
    <w:rsid w:val="00400BCA"/>
    <w:rsid w:val="00401272"/>
    <w:rsid w:val="0040189C"/>
    <w:rsid w:val="004138E9"/>
    <w:rsid w:val="00442BBE"/>
    <w:rsid w:val="00444DFE"/>
    <w:rsid w:val="004522E3"/>
    <w:rsid w:val="00454B3A"/>
    <w:rsid w:val="00465F85"/>
    <w:rsid w:val="00480D68"/>
    <w:rsid w:val="00484265"/>
    <w:rsid w:val="004855F2"/>
    <w:rsid w:val="00485764"/>
    <w:rsid w:val="00485A39"/>
    <w:rsid w:val="0049425E"/>
    <w:rsid w:val="00494BFC"/>
    <w:rsid w:val="004B2D8B"/>
    <w:rsid w:val="004B4DB6"/>
    <w:rsid w:val="004B7823"/>
    <w:rsid w:val="004C6F19"/>
    <w:rsid w:val="004D09BD"/>
    <w:rsid w:val="004D6DBC"/>
    <w:rsid w:val="004D746E"/>
    <w:rsid w:val="004F1EEA"/>
    <w:rsid w:val="004F6B46"/>
    <w:rsid w:val="00505335"/>
    <w:rsid w:val="0051308D"/>
    <w:rsid w:val="005170DC"/>
    <w:rsid w:val="005175BE"/>
    <w:rsid w:val="00533084"/>
    <w:rsid w:val="00533B97"/>
    <w:rsid w:val="005353BA"/>
    <w:rsid w:val="005406D8"/>
    <w:rsid w:val="00540F43"/>
    <w:rsid w:val="00545332"/>
    <w:rsid w:val="00554A3A"/>
    <w:rsid w:val="00577640"/>
    <w:rsid w:val="0059505C"/>
    <w:rsid w:val="005955D1"/>
    <w:rsid w:val="00595C7F"/>
    <w:rsid w:val="005A55FE"/>
    <w:rsid w:val="005C5BFD"/>
    <w:rsid w:val="005C782E"/>
    <w:rsid w:val="005D4CC4"/>
    <w:rsid w:val="005D4F09"/>
    <w:rsid w:val="005D62A1"/>
    <w:rsid w:val="005D7511"/>
    <w:rsid w:val="005D7FA6"/>
    <w:rsid w:val="005E2065"/>
    <w:rsid w:val="005E2C7F"/>
    <w:rsid w:val="005F7B9B"/>
    <w:rsid w:val="005F7DEC"/>
    <w:rsid w:val="006024CF"/>
    <w:rsid w:val="00605851"/>
    <w:rsid w:val="00606933"/>
    <w:rsid w:val="00606E36"/>
    <w:rsid w:val="00610646"/>
    <w:rsid w:val="0061499B"/>
    <w:rsid w:val="00616090"/>
    <w:rsid w:val="0061645B"/>
    <w:rsid w:val="006213D5"/>
    <w:rsid w:val="00625218"/>
    <w:rsid w:val="0063204B"/>
    <w:rsid w:val="00656BB8"/>
    <w:rsid w:val="00660E83"/>
    <w:rsid w:val="00663C78"/>
    <w:rsid w:val="00664CF9"/>
    <w:rsid w:val="00674103"/>
    <w:rsid w:val="006774CC"/>
    <w:rsid w:val="0068249A"/>
    <w:rsid w:val="00694EEF"/>
    <w:rsid w:val="006A0E10"/>
    <w:rsid w:val="006A165C"/>
    <w:rsid w:val="006A30F3"/>
    <w:rsid w:val="006B5E23"/>
    <w:rsid w:val="006B7CE0"/>
    <w:rsid w:val="006C28B5"/>
    <w:rsid w:val="006C3AA7"/>
    <w:rsid w:val="006C5364"/>
    <w:rsid w:val="006D0648"/>
    <w:rsid w:val="006E1C61"/>
    <w:rsid w:val="006E2C5F"/>
    <w:rsid w:val="006F2DF1"/>
    <w:rsid w:val="006F5F7F"/>
    <w:rsid w:val="007031BA"/>
    <w:rsid w:val="007049CE"/>
    <w:rsid w:val="00716360"/>
    <w:rsid w:val="007241A4"/>
    <w:rsid w:val="00732A31"/>
    <w:rsid w:val="007335C8"/>
    <w:rsid w:val="0073512A"/>
    <w:rsid w:val="00735455"/>
    <w:rsid w:val="00737168"/>
    <w:rsid w:val="00737C1B"/>
    <w:rsid w:val="00741CAA"/>
    <w:rsid w:val="00746531"/>
    <w:rsid w:val="007508D2"/>
    <w:rsid w:val="00755AB2"/>
    <w:rsid w:val="007752ED"/>
    <w:rsid w:val="00775A57"/>
    <w:rsid w:val="0078531E"/>
    <w:rsid w:val="00791C10"/>
    <w:rsid w:val="007951D0"/>
    <w:rsid w:val="00795A0A"/>
    <w:rsid w:val="007971C2"/>
    <w:rsid w:val="007A5085"/>
    <w:rsid w:val="007A6BFE"/>
    <w:rsid w:val="007B292C"/>
    <w:rsid w:val="007B56AC"/>
    <w:rsid w:val="007D293A"/>
    <w:rsid w:val="007D29C1"/>
    <w:rsid w:val="007D5ADF"/>
    <w:rsid w:val="007E5095"/>
    <w:rsid w:val="008056B9"/>
    <w:rsid w:val="008111FC"/>
    <w:rsid w:val="00812559"/>
    <w:rsid w:val="00813BE1"/>
    <w:rsid w:val="0082123A"/>
    <w:rsid w:val="0082485D"/>
    <w:rsid w:val="008262BE"/>
    <w:rsid w:val="00854D24"/>
    <w:rsid w:val="00856572"/>
    <w:rsid w:val="008575C9"/>
    <w:rsid w:val="008614B0"/>
    <w:rsid w:val="00871A4E"/>
    <w:rsid w:val="00885426"/>
    <w:rsid w:val="00894E4F"/>
    <w:rsid w:val="00896D35"/>
    <w:rsid w:val="008A269A"/>
    <w:rsid w:val="008B2652"/>
    <w:rsid w:val="008B27B7"/>
    <w:rsid w:val="008B5346"/>
    <w:rsid w:val="008C2B39"/>
    <w:rsid w:val="008C577D"/>
    <w:rsid w:val="008C656A"/>
    <w:rsid w:val="008C6855"/>
    <w:rsid w:val="008E2415"/>
    <w:rsid w:val="008F7246"/>
    <w:rsid w:val="008F7ED4"/>
    <w:rsid w:val="009072B0"/>
    <w:rsid w:val="00907A91"/>
    <w:rsid w:val="00910611"/>
    <w:rsid w:val="00910DD5"/>
    <w:rsid w:val="00920B6A"/>
    <w:rsid w:val="00925B50"/>
    <w:rsid w:val="00930C3B"/>
    <w:rsid w:val="00940CB4"/>
    <w:rsid w:val="00954C6F"/>
    <w:rsid w:val="0096114E"/>
    <w:rsid w:val="00961969"/>
    <w:rsid w:val="009619D4"/>
    <w:rsid w:val="00964F44"/>
    <w:rsid w:val="00973292"/>
    <w:rsid w:val="0097434A"/>
    <w:rsid w:val="00975EFC"/>
    <w:rsid w:val="00975F37"/>
    <w:rsid w:val="0097703A"/>
    <w:rsid w:val="00980C30"/>
    <w:rsid w:val="009813A7"/>
    <w:rsid w:val="00981492"/>
    <w:rsid w:val="009A55E4"/>
    <w:rsid w:val="009B2458"/>
    <w:rsid w:val="009B28FE"/>
    <w:rsid w:val="009B2DDC"/>
    <w:rsid w:val="009C57A9"/>
    <w:rsid w:val="009C6DD8"/>
    <w:rsid w:val="009D3EAE"/>
    <w:rsid w:val="009D699C"/>
    <w:rsid w:val="009E16D5"/>
    <w:rsid w:val="009F2D0A"/>
    <w:rsid w:val="009F69E1"/>
    <w:rsid w:val="00A02193"/>
    <w:rsid w:val="00A060B2"/>
    <w:rsid w:val="00A0727D"/>
    <w:rsid w:val="00A15580"/>
    <w:rsid w:val="00A1570A"/>
    <w:rsid w:val="00A15C44"/>
    <w:rsid w:val="00A21011"/>
    <w:rsid w:val="00A252F6"/>
    <w:rsid w:val="00A30080"/>
    <w:rsid w:val="00A3175C"/>
    <w:rsid w:val="00A37457"/>
    <w:rsid w:val="00A37715"/>
    <w:rsid w:val="00A412C4"/>
    <w:rsid w:val="00A42760"/>
    <w:rsid w:val="00A42F45"/>
    <w:rsid w:val="00A458B9"/>
    <w:rsid w:val="00A50034"/>
    <w:rsid w:val="00A50FA4"/>
    <w:rsid w:val="00A54931"/>
    <w:rsid w:val="00A54F0C"/>
    <w:rsid w:val="00A55639"/>
    <w:rsid w:val="00A723B5"/>
    <w:rsid w:val="00A747FC"/>
    <w:rsid w:val="00A75C72"/>
    <w:rsid w:val="00A85C9E"/>
    <w:rsid w:val="00A870FB"/>
    <w:rsid w:val="00A91352"/>
    <w:rsid w:val="00A93113"/>
    <w:rsid w:val="00A9366A"/>
    <w:rsid w:val="00AA2C73"/>
    <w:rsid w:val="00AA426D"/>
    <w:rsid w:val="00AA53FB"/>
    <w:rsid w:val="00AC3BFD"/>
    <w:rsid w:val="00AD06A3"/>
    <w:rsid w:val="00AD2A57"/>
    <w:rsid w:val="00AD6F1D"/>
    <w:rsid w:val="00B06389"/>
    <w:rsid w:val="00B06A4D"/>
    <w:rsid w:val="00B07904"/>
    <w:rsid w:val="00B1059F"/>
    <w:rsid w:val="00B14558"/>
    <w:rsid w:val="00B16D27"/>
    <w:rsid w:val="00B174D2"/>
    <w:rsid w:val="00B25AD2"/>
    <w:rsid w:val="00B44293"/>
    <w:rsid w:val="00B51D98"/>
    <w:rsid w:val="00B55F66"/>
    <w:rsid w:val="00B65B8E"/>
    <w:rsid w:val="00B72ABD"/>
    <w:rsid w:val="00B77121"/>
    <w:rsid w:val="00B8287D"/>
    <w:rsid w:val="00B8481A"/>
    <w:rsid w:val="00B86A31"/>
    <w:rsid w:val="00B87945"/>
    <w:rsid w:val="00BA2E38"/>
    <w:rsid w:val="00BB1C86"/>
    <w:rsid w:val="00BB24C2"/>
    <w:rsid w:val="00BB32BC"/>
    <w:rsid w:val="00BB5D98"/>
    <w:rsid w:val="00BB636B"/>
    <w:rsid w:val="00BC01E0"/>
    <w:rsid w:val="00BC5653"/>
    <w:rsid w:val="00BD38B5"/>
    <w:rsid w:val="00BD64AA"/>
    <w:rsid w:val="00BE0CDF"/>
    <w:rsid w:val="00BE7E93"/>
    <w:rsid w:val="00C06FE0"/>
    <w:rsid w:val="00C154D1"/>
    <w:rsid w:val="00C25191"/>
    <w:rsid w:val="00C32F7F"/>
    <w:rsid w:val="00C47185"/>
    <w:rsid w:val="00C47C27"/>
    <w:rsid w:val="00C54647"/>
    <w:rsid w:val="00C56D52"/>
    <w:rsid w:val="00C6029B"/>
    <w:rsid w:val="00C70BBF"/>
    <w:rsid w:val="00C73A74"/>
    <w:rsid w:val="00C77DBC"/>
    <w:rsid w:val="00C8302A"/>
    <w:rsid w:val="00C94AE5"/>
    <w:rsid w:val="00C96C4B"/>
    <w:rsid w:val="00CA62C6"/>
    <w:rsid w:val="00CA7E7E"/>
    <w:rsid w:val="00CB5124"/>
    <w:rsid w:val="00CD507E"/>
    <w:rsid w:val="00CE1CC1"/>
    <w:rsid w:val="00CE3122"/>
    <w:rsid w:val="00CE7529"/>
    <w:rsid w:val="00CF01A4"/>
    <w:rsid w:val="00CF0F69"/>
    <w:rsid w:val="00D1116B"/>
    <w:rsid w:val="00D1395B"/>
    <w:rsid w:val="00D2229D"/>
    <w:rsid w:val="00D227F6"/>
    <w:rsid w:val="00D32928"/>
    <w:rsid w:val="00D4046F"/>
    <w:rsid w:val="00D50F3E"/>
    <w:rsid w:val="00D51889"/>
    <w:rsid w:val="00D61B69"/>
    <w:rsid w:val="00D649FF"/>
    <w:rsid w:val="00D67A2E"/>
    <w:rsid w:val="00D73738"/>
    <w:rsid w:val="00D95709"/>
    <w:rsid w:val="00DB1EAB"/>
    <w:rsid w:val="00DB2B31"/>
    <w:rsid w:val="00DB4ABB"/>
    <w:rsid w:val="00DC77AA"/>
    <w:rsid w:val="00DD443F"/>
    <w:rsid w:val="00DE18B2"/>
    <w:rsid w:val="00DE1A3F"/>
    <w:rsid w:val="00DE220A"/>
    <w:rsid w:val="00DE7842"/>
    <w:rsid w:val="00E025C8"/>
    <w:rsid w:val="00E03FE7"/>
    <w:rsid w:val="00E24A21"/>
    <w:rsid w:val="00E364EF"/>
    <w:rsid w:val="00E37F93"/>
    <w:rsid w:val="00E41CED"/>
    <w:rsid w:val="00E43A0E"/>
    <w:rsid w:val="00E515B1"/>
    <w:rsid w:val="00E5455D"/>
    <w:rsid w:val="00E54E5B"/>
    <w:rsid w:val="00E63117"/>
    <w:rsid w:val="00E65565"/>
    <w:rsid w:val="00E664FA"/>
    <w:rsid w:val="00E72261"/>
    <w:rsid w:val="00E84605"/>
    <w:rsid w:val="00E869D7"/>
    <w:rsid w:val="00E93553"/>
    <w:rsid w:val="00EA01EC"/>
    <w:rsid w:val="00EB1BDC"/>
    <w:rsid w:val="00EB5756"/>
    <w:rsid w:val="00EB7A8A"/>
    <w:rsid w:val="00EC39D8"/>
    <w:rsid w:val="00EC7069"/>
    <w:rsid w:val="00EC70F6"/>
    <w:rsid w:val="00ED2419"/>
    <w:rsid w:val="00ED4825"/>
    <w:rsid w:val="00ED76AD"/>
    <w:rsid w:val="00EE21DE"/>
    <w:rsid w:val="00EE32DA"/>
    <w:rsid w:val="00EE4ADC"/>
    <w:rsid w:val="00EE653C"/>
    <w:rsid w:val="00EF258C"/>
    <w:rsid w:val="00EF69EC"/>
    <w:rsid w:val="00EF6B83"/>
    <w:rsid w:val="00F12770"/>
    <w:rsid w:val="00F133D7"/>
    <w:rsid w:val="00F15C7C"/>
    <w:rsid w:val="00F24D53"/>
    <w:rsid w:val="00F3335E"/>
    <w:rsid w:val="00F34206"/>
    <w:rsid w:val="00F35D27"/>
    <w:rsid w:val="00F35EE9"/>
    <w:rsid w:val="00F40845"/>
    <w:rsid w:val="00F4375A"/>
    <w:rsid w:val="00F43E27"/>
    <w:rsid w:val="00F53C66"/>
    <w:rsid w:val="00F56BA9"/>
    <w:rsid w:val="00F6593F"/>
    <w:rsid w:val="00F72934"/>
    <w:rsid w:val="00F764D9"/>
    <w:rsid w:val="00F84C2E"/>
    <w:rsid w:val="00F9560B"/>
    <w:rsid w:val="00F97152"/>
    <w:rsid w:val="00FA02C7"/>
    <w:rsid w:val="00FA31C8"/>
    <w:rsid w:val="00FA6DF3"/>
    <w:rsid w:val="00FB3191"/>
    <w:rsid w:val="00FB4AB4"/>
    <w:rsid w:val="00FC11DA"/>
    <w:rsid w:val="00FC212E"/>
    <w:rsid w:val="00FC6A7F"/>
    <w:rsid w:val="00FF48A0"/>
    <w:rsid w:val="00FF4A81"/>
    <w:rsid w:val="00FF7889"/>
    <w:rsid w:val="00FF7BD5"/>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AB30DA"/>
  <w15:chartTrackingRefBased/>
  <w15:docId w15:val="{23EEA978-DF50-40EF-A7C0-005280766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65F85"/>
    <w:rPr>
      <w:rFonts w:ascii="TimesLT" w:hAnsi="TimesLT"/>
      <w:sz w:val="24"/>
      <w:lang w:eastAsia="en-US"/>
    </w:rPr>
  </w:style>
  <w:style w:type="paragraph" w:styleId="Antrat2">
    <w:name w:val="heading 2"/>
    <w:basedOn w:val="prastasis"/>
    <w:next w:val="prastasis"/>
    <w:link w:val="Antrat2Diagrama"/>
    <w:qFormat/>
    <w:rsid w:val="00813BE1"/>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Pr>
      <w:sz w:val="20"/>
    </w:rPr>
  </w:style>
  <w:style w:type="character" w:styleId="Puslapioinaosnuoroda">
    <w:name w:val="footnote reference"/>
    <w:basedOn w:val="Numatytasispastraiposriftas"/>
    <w:semiHidden/>
    <w:rPr>
      <w:vertAlign w:val="superscript"/>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character" w:customStyle="1" w:styleId="AntratsDiagrama">
    <w:name w:val="Antraštės Diagrama"/>
    <w:basedOn w:val="Numatytasispastraiposriftas"/>
    <w:link w:val="Antrats"/>
    <w:uiPriority w:val="99"/>
    <w:rsid w:val="00CA7E7E"/>
    <w:rPr>
      <w:rFonts w:ascii="TimesLT" w:hAnsi="TimesLT"/>
      <w:sz w:val="24"/>
      <w:lang w:eastAsia="en-US"/>
    </w:rPr>
  </w:style>
  <w:style w:type="paragraph" w:styleId="Debesliotekstas">
    <w:name w:val="Balloon Text"/>
    <w:basedOn w:val="prastasis"/>
    <w:link w:val="DebesliotekstasDiagrama"/>
    <w:rsid w:val="00716360"/>
    <w:rPr>
      <w:rFonts w:ascii="Segoe UI" w:hAnsi="Segoe UI" w:cs="Segoe UI"/>
      <w:sz w:val="18"/>
      <w:szCs w:val="18"/>
    </w:rPr>
  </w:style>
  <w:style w:type="character" w:customStyle="1" w:styleId="DebesliotekstasDiagrama">
    <w:name w:val="Debesėlio tekstas Diagrama"/>
    <w:basedOn w:val="Numatytasispastraiposriftas"/>
    <w:link w:val="Debesliotekstas"/>
    <w:rsid w:val="00716360"/>
    <w:rPr>
      <w:rFonts w:ascii="Segoe UI" w:hAnsi="Segoe UI" w:cs="Segoe UI"/>
      <w:sz w:val="18"/>
      <w:szCs w:val="18"/>
      <w:lang w:eastAsia="en-US"/>
    </w:rPr>
  </w:style>
  <w:style w:type="paragraph" w:styleId="Sraopastraipa">
    <w:name w:val="List Paragraph"/>
    <w:basedOn w:val="prastasis"/>
    <w:uiPriority w:val="34"/>
    <w:qFormat/>
    <w:rsid w:val="009619D4"/>
    <w:pPr>
      <w:ind w:left="720"/>
      <w:contextualSpacing/>
    </w:pPr>
    <w:rPr>
      <w:rFonts w:ascii="Times New Roman" w:hAnsi="Times New Roman"/>
      <w:szCs w:val="24"/>
      <w:lang w:eastAsia="lt-LT"/>
    </w:rPr>
  </w:style>
  <w:style w:type="table" w:styleId="Lentelstinklelis">
    <w:name w:val="Table Grid"/>
    <w:basedOn w:val="prastojilentel"/>
    <w:uiPriority w:val="39"/>
    <w:rsid w:val="009619D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2Diagrama">
    <w:name w:val="Antraštė 2 Diagrama"/>
    <w:basedOn w:val="Numatytasispastraiposriftas"/>
    <w:link w:val="Antrat2"/>
    <w:rsid w:val="00813BE1"/>
    <w:rPr>
      <w:rFonts w:ascii="Arial" w:hAnsi="Arial" w:cs="Arial"/>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48700">
      <w:bodyDiv w:val="1"/>
      <w:marLeft w:val="0"/>
      <w:marRight w:val="0"/>
      <w:marTop w:val="0"/>
      <w:marBottom w:val="0"/>
      <w:divBdr>
        <w:top w:val="none" w:sz="0" w:space="0" w:color="auto"/>
        <w:left w:val="none" w:sz="0" w:space="0" w:color="auto"/>
        <w:bottom w:val="none" w:sz="0" w:space="0" w:color="auto"/>
        <w:right w:val="none" w:sz="0" w:space="0" w:color="auto"/>
      </w:divBdr>
    </w:div>
    <w:div w:id="398483614">
      <w:bodyDiv w:val="1"/>
      <w:marLeft w:val="0"/>
      <w:marRight w:val="0"/>
      <w:marTop w:val="0"/>
      <w:marBottom w:val="0"/>
      <w:divBdr>
        <w:top w:val="none" w:sz="0" w:space="0" w:color="auto"/>
        <w:left w:val="none" w:sz="0" w:space="0" w:color="auto"/>
        <w:bottom w:val="none" w:sz="0" w:space="0" w:color="auto"/>
        <w:right w:val="none" w:sz="0" w:space="0" w:color="auto"/>
      </w:divBdr>
    </w:div>
    <w:div w:id="451217528">
      <w:bodyDiv w:val="1"/>
      <w:marLeft w:val="0"/>
      <w:marRight w:val="0"/>
      <w:marTop w:val="0"/>
      <w:marBottom w:val="0"/>
      <w:divBdr>
        <w:top w:val="none" w:sz="0" w:space="0" w:color="auto"/>
        <w:left w:val="none" w:sz="0" w:space="0" w:color="auto"/>
        <w:bottom w:val="none" w:sz="0" w:space="0" w:color="auto"/>
        <w:right w:val="none" w:sz="0" w:space="0" w:color="auto"/>
      </w:divBdr>
    </w:div>
    <w:div w:id="495345826">
      <w:bodyDiv w:val="1"/>
      <w:marLeft w:val="0"/>
      <w:marRight w:val="0"/>
      <w:marTop w:val="0"/>
      <w:marBottom w:val="0"/>
      <w:divBdr>
        <w:top w:val="none" w:sz="0" w:space="0" w:color="auto"/>
        <w:left w:val="none" w:sz="0" w:space="0" w:color="auto"/>
        <w:bottom w:val="none" w:sz="0" w:space="0" w:color="auto"/>
        <w:right w:val="none" w:sz="0" w:space="0" w:color="auto"/>
      </w:divBdr>
    </w:div>
    <w:div w:id="590088573">
      <w:bodyDiv w:val="1"/>
      <w:marLeft w:val="0"/>
      <w:marRight w:val="0"/>
      <w:marTop w:val="0"/>
      <w:marBottom w:val="0"/>
      <w:divBdr>
        <w:top w:val="none" w:sz="0" w:space="0" w:color="auto"/>
        <w:left w:val="none" w:sz="0" w:space="0" w:color="auto"/>
        <w:bottom w:val="none" w:sz="0" w:space="0" w:color="auto"/>
        <w:right w:val="none" w:sz="0" w:space="0" w:color="auto"/>
      </w:divBdr>
    </w:div>
    <w:div w:id="649137914">
      <w:bodyDiv w:val="1"/>
      <w:marLeft w:val="0"/>
      <w:marRight w:val="0"/>
      <w:marTop w:val="0"/>
      <w:marBottom w:val="0"/>
      <w:divBdr>
        <w:top w:val="none" w:sz="0" w:space="0" w:color="auto"/>
        <w:left w:val="none" w:sz="0" w:space="0" w:color="auto"/>
        <w:bottom w:val="none" w:sz="0" w:space="0" w:color="auto"/>
        <w:right w:val="none" w:sz="0" w:space="0" w:color="auto"/>
      </w:divBdr>
    </w:div>
    <w:div w:id="1180000491">
      <w:bodyDiv w:val="1"/>
      <w:marLeft w:val="0"/>
      <w:marRight w:val="0"/>
      <w:marTop w:val="0"/>
      <w:marBottom w:val="0"/>
      <w:divBdr>
        <w:top w:val="none" w:sz="0" w:space="0" w:color="auto"/>
        <w:left w:val="none" w:sz="0" w:space="0" w:color="auto"/>
        <w:bottom w:val="none" w:sz="0" w:space="0" w:color="auto"/>
        <w:right w:val="none" w:sz="0" w:space="0" w:color="auto"/>
      </w:divBdr>
    </w:div>
    <w:div w:id="1525090459">
      <w:bodyDiv w:val="1"/>
      <w:marLeft w:val="0"/>
      <w:marRight w:val="0"/>
      <w:marTop w:val="0"/>
      <w:marBottom w:val="0"/>
      <w:divBdr>
        <w:top w:val="none" w:sz="0" w:space="0" w:color="auto"/>
        <w:left w:val="none" w:sz="0" w:space="0" w:color="auto"/>
        <w:bottom w:val="none" w:sz="0" w:space="0" w:color="auto"/>
        <w:right w:val="none" w:sz="0" w:space="0" w:color="auto"/>
      </w:divBdr>
    </w:div>
    <w:div w:id="1597834500">
      <w:bodyDiv w:val="1"/>
      <w:marLeft w:val="0"/>
      <w:marRight w:val="0"/>
      <w:marTop w:val="0"/>
      <w:marBottom w:val="0"/>
      <w:divBdr>
        <w:top w:val="none" w:sz="0" w:space="0" w:color="auto"/>
        <w:left w:val="none" w:sz="0" w:space="0" w:color="auto"/>
        <w:bottom w:val="none" w:sz="0" w:space="0" w:color="auto"/>
        <w:right w:val="none" w:sz="0" w:space="0" w:color="auto"/>
      </w:divBdr>
    </w:div>
    <w:div w:id="1815872492">
      <w:bodyDiv w:val="1"/>
      <w:marLeft w:val="0"/>
      <w:marRight w:val="0"/>
      <w:marTop w:val="0"/>
      <w:marBottom w:val="0"/>
      <w:divBdr>
        <w:top w:val="none" w:sz="0" w:space="0" w:color="auto"/>
        <w:left w:val="none" w:sz="0" w:space="0" w:color="auto"/>
        <w:bottom w:val="none" w:sz="0" w:space="0" w:color="auto"/>
        <w:right w:val="none" w:sz="0" w:space="0" w:color="auto"/>
      </w:divBdr>
    </w:div>
    <w:div w:id="1925724076">
      <w:bodyDiv w:val="1"/>
      <w:marLeft w:val="0"/>
      <w:marRight w:val="0"/>
      <w:marTop w:val="0"/>
      <w:marBottom w:val="0"/>
      <w:divBdr>
        <w:top w:val="none" w:sz="0" w:space="0" w:color="auto"/>
        <w:left w:val="none" w:sz="0" w:space="0" w:color="auto"/>
        <w:bottom w:val="none" w:sz="0" w:space="0" w:color="auto"/>
        <w:right w:val="none" w:sz="0" w:space="0" w:color="auto"/>
      </w:divBdr>
    </w:div>
    <w:div w:id="2024091166">
      <w:bodyDiv w:val="1"/>
      <w:marLeft w:val="0"/>
      <w:marRight w:val="0"/>
      <w:marTop w:val="0"/>
      <w:marBottom w:val="0"/>
      <w:divBdr>
        <w:top w:val="none" w:sz="0" w:space="0" w:color="auto"/>
        <w:left w:val="none" w:sz="0" w:space="0" w:color="auto"/>
        <w:bottom w:val="none" w:sz="0" w:space="0" w:color="auto"/>
        <w:right w:val="none" w:sz="0" w:space="0" w:color="auto"/>
      </w:divBdr>
    </w:div>
    <w:div w:id="213937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CB96DCE-51E5-419A-8F70-5BA0E19C80B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4C7E5-2828-4CBA-A2E5-F638A99EE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226</TotalTime>
  <Pages>6</Pages>
  <Words>2500</Words>
  <Characters>18290</Characters>
  <Application>Microsoft Office Word</Application>
  <DocSecurity>0</DocSecurity>
  <Lines>152</Lines>
  <Paragraphs>41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20749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Vartotojas</dc:creator>
  <cp:keywords/>
  <dc:description/>
  <cp:lastModifiedBy>Ingrida Maksvytienė</cp:lastModifiedBy>
  <cp:revision>9</cp:revision>
  <cp:lastPrinted>2017-04-11T07:51:00Z</cp:lastPrinted>
  <dcterms:created xsi:type="dcterms:W3CDTF">2024-03-21T08:03:00Z</dcterms:created>
  <dcterms:modified xsi:type="dcterms:W3CDTF">2024-04-19T12:54:00Z</dcterms:modified>
</cp:coreProperties>
</file>