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CBD89" w14:textId="683D8484" w:rsidR="00AE2F82" w:rsidRDefault="00191F74" w:rsidP="00EC798A">
      <w:pPr>
        <w:spacing w:line="276" w:lineRule="auto"/>
        <w:jc w:val="center"/>
        <w:rPr>
          <w:noProof/>
          <w:lang w:val="en-US" w:eastAsia="en-US"/>
        </w:rPr>
      </w:pPr>
      <w:r>
        <w:rPr>
          <w:noProof/>
        </w:rPr>
        <w:drawing>
          <wp:inline distT="0" distB="0" distL="0" distR="0" wp14:anchorId="39C89FAD" wp14:editId="21918F91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01819" w14:textId="77777777" w:rsidR="00AE2F82" w:rsidRPr="00FE2368" w:rsidRDefault="00AE2F82" w:rsidP="00EC798A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31393D11" w14:textId="77777777" w:rsidR="00AE2F82" w:rsidRPr="00FE2368" w:rsidRDefault="00AE2F82" w:rsidP="00EC798A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FE2368">
        <w:rPr>
          <w:rFonts w:ascii="Times New Roman" w:hAnsi="Times New Roman"/>
          <w:b/>
          <w:sz w:val="22"/>
          <w:szCs w:val="22"/>
        </w:rPr>
        <w:t>ŠAKIŲ RAJONO SAVIVALDYBĖS ADMINISTRACIJOS DIREKTORIUS</w:t>
      </w:r>
    </w:p>
    <w:p w14:paraId="7BE881AD" w14:textId="77777777" w:rsidR="00AE2F82" w:rsidRPr="00FE2368" w:rsidRDefault="00AE2F82" w:rsidP="00EC798A">
      <w:pPr>
        <w:spacing w:line="276" w:lineRule="auto"/>
        <w:rPr>
          <w:rFonts w:ascii="Times New Roman" w:hAnsi="Times New Roman"/>
          <w:b/>
          <w:sz w:val="22"/>
          <w:szCs w:val="22"/>
        </w:rPr>
      </w:pPr>
    </w:p>
    <w:p w14:paraId="21C3B526" w14:textId="77777777" w:rsidR="00AE2F82" w:rsidRPr="00FE2368" w:rsidRDefault="00AE2F82" w:rsidP="00EC798A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FE2368">
        <w:rPr>
          <w:rFonts w:ascii="Times New Roman" w:hAnsi="Times New Roman"/>
          <w:b/>
          <w:sz w:val="22"/>
          <w:szCs w:val="22"/>
        </w:rPr>
        <w:t>ĮSAKYMAS</w:t>
      </w:r>
    </w:p>
    <w:p w14:paraId="36AF6296" w14:textId="260DE7DA" w:rsidR="00AE2F82" w:rsidRPr="00FE2368" w:rsidRDefault="00AE2F82" w:rsidP="00C62CFD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FE2368">
        <w:rPr>
          <w:rFonts w:ascii="Times New Roman" w:hAnsi="Times New Roman"/>
          <w:b/>
          <w:sz w:val="22"/>
          <w:szCs w:val="22"/>
        </w:rPr>
        <w:t>DĖL</w:t>
      </w:r>
      <w:r w:rsidR="000E5201" w:rsidRPr="00FE2368">
        <w:rPr>
          <w:rFonts w:ascii="Times New Roman" w:hAnsi="Times New Roman"/>
          <w:b/>
          <w:sz w:val="22"/>
          <w:szCs w:val="22"/>
        </w:rPr>
        <w:t xml:space="preserve"> SOCIALINIŲ</w:t>
      </w:r>
      <w:r w:rsidRPr="00FE2368">
        <w:rPr>
          <w:rFonts w:ascii="Times New Roman" w:hAnsi="Times New Roman"/>
          <w:b/>
          <w:sz w:val="22"/>
          <w:szCs w:val="22"/>
        </w:rPr>
        <w:t xml:space="preserve"> PASLAUGŲ</w:t>
      </w:r>
      <w:r w:rsidR="000E5201" w:rsidRPr="00FE2368">
        <w:rPr>
          <w:rFonts w:ascii="Times New Roman" w:hAnsi="Times New Roman"/>
          <w:b/>
          <w:sz w:val="22"/>
          <w:szCs w:val="22"/>
        </w:rPr>
        <w:t xml:space="preserve"> TEIKIMO </w:t>
      </w:r>
      <w:r w:rsidR="00555FC3" w:rsidRPr="00FE2368">
        <w:rPr>
          <w:rFonts w:ascii="Times New Roman" w:hAnsi="Times New Roman"/>
          <w:b/>
          <w:sz w:val="22"/>
          <w:szCs w:val="22"/>
        </w:rPr>
        <w:t xml:space="preserve">ŠAKIŲ RAJONO SAVIVALDYBĖJE </w:t>
      </w:r>
      <w:r w:rsidR="0057344C">
        <w:rPr>
          <w:rFonts w:ascii="Times New Roman" w:hAnsi="Times New Roman"/>
          <w:b/>
          <w:sz w:val="22"/>
          <w:szCs w:val="22"/>
        </w:rPr>
        <w:t>KARANTINO RE</w:t>
      </w:r>
      <w:r w:rsidR="000E5201" w:rsidRPr="00FE2368">
        <w:rPr>
          <w:rFonts w:ascii="Times New Roman" w:hAnsi="Times New Roman"/>
          <w:b/>
          <w:sz w:val="22"/>
          <w:szCs w:val="22"/>
        </w:rPr>
        <w:t>ŽIMO LAIKOTARPIU</w:t>
      </w:r>
    </w:p>
    <w:p w14:paraId="3E241FDB" w14:textId="77777777" w:rsidR="00C62CFD" w:rsidRPr="00FE2368" w:rsidRDefault="00C62CFD" w:rsidP="00C62CFD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0165ED70" w14:textId="50DA6EC3" w:rsidR="00AE2F82" w:rsidRPr="00FE2368" w:rsidRDefault="00AE2F82" w:rsidP="00EC798A">
      <w:pPr>
        <w:tabs>
          <w:tab w:val="left" w:pos="6804"/>
        </w:tabs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>20</w:t>
      </w:r>
      <w:r w:rsidR="000E5201" w:rsidRPr="00FE2368">
        <w:rPr>
          <w:rFonts w:ascii="Times New Roman" w:hAnsi="Times New Roman"/>
          <w:sz w:val="22"/>
          <w:szCs w:val="22"/>
        </w:rPr>
        <w:t>20</w:t>
      </w:r>
      <w:r w:rsidRPr="00FE2368">
        <w:rPr>
          <w:rFonts w:ascii="Times New Roman" w:hAnsi="Times New Roman"/>
          <w:sz w:val="22"/>
          <w:szCs w:val="22"/>
        </w:rPr>
        <w:t xml:space="preserve"> m. </w:t>
      </w:r>
      <w:r w:rsidR="001B1F6F">
        <w:rPr>
          <w:rFonts w:ascii="Times New Roman" w:hAnsi="Times New Roman"/>
          <w:sz w:val="22"/>
          <w:szCs w:val="22"/>
        </w:rPr>
        <w:t xml:space="preserve">kovo  </w:t>
      </w:r>
      <w:r w:rsidR="000E5201" w:rsidRPr="00FE2368">
        <w:rPr>
          <w:rFonts w:ascii="Times New Roman" w:hAnsi="Times New Roman"/>
          <w:sz w:val="22"/>
          <w:szCs w:val="22"/>
        </w:rPr>
        <w:t xml:space="preserve"> </w:t>
      </w:r>
      <w:r w:rsidRPr="00FE2368">
        <w:rPr>
          <w:rFonts w:ascii="Times New Roman" w:hAnsi="Times New Roman"/>
          <w:sz w:val="22"/>
          <w:szCs w:val="22"/>
        </w:rPr>
        <w:t>d. Nr</w:t>
      </w:r>
      <w:r w:rsidR="000E5201" w:rsidRPr="00FE2368">
        <w:rPr>
          <w:rFonts w:ascii="Times New Roman" w:hAnsi="Times New Roman"/>
          <w:sz w:val="22"/>
          <w:szCs w:val="22"/>
        </w:rPr>
        <w:t>. AT-</w:t>
      </w:r>
    </w:p>
    <w:p w14:paraId="3E52861A" w14:textId="77777777" w:rsidR="00AE2F82" w:rsidRPr="00FE2368" w:rsidRDefault="00AE2F82" w:rsidP="00EC798A">
      <w:pPr>
        <w:pStyle w:val="Antrat1"/>
        <w:spacing w:line="276" w:lineRule="auto"/>
        <w:ind w:left="0" w:firstLine="0"/>
        <w:jc w:val="center"/>
        <w:rPr>
          <w:sz w:val="22"/>
          <w:szCs w:val="22"/>
        </w:rPr>
      </w:pPr>
      <w:r w:rsidRPr="00FE2368">
        <w:rPr>
          <w:sz w:val="22"/>
          <w:szCs w:val="22"/>
        </w:rPr>
        <w:t>Šakiai</w:t>
      </w:r>
    </w:p>
    <w:p w14:paraId="7EEF77EC" w14:textId="77777777" w:rsidR="00AE2F82" w:rsidRPr="00FE2368" w:rsidRDefault="00AE2F82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2"/>
          <w:szCs w:val="22"/>
        </w:rPr>
      </w:pPr>
    </w:p>
    <w:p w14:paraId="43D8944B" w14:textId="20CFA511" w:rsidR="00AE2F82" w:rsidRPr="00FE2368" w:rsidRDefault="00AE2F82" w:rsidP="00EC798A">
      <w:pPr>
        <w:spacing w:line="276" w:lineRule="auto"/>
        <w:ind w:firstLine="851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FE2368">
        <w:rPr>
          <w:rFonts w:ascii="Times New Roman" w:hAnsi="Times New Roman"/>
          <w:sz w:val="22"/>
          <w:szCs w:val="22"/>
        </w:rPr>
        <w:t xml:space="preserve"> Vadovaudamasis Lietuvos Respublikos vietos savivaldos įstatymo </w:t>
      </w:r>
      <w:r w:rsidR="000E5201" w:rsidRPr="00FE2368">
        <w:rPr>
          <w:rFonts w:ascii="Times New Roman" w:hAnsi="Times New Roman"/>
          <w:sz w:val="22"/>
          <w:szCs w:val="22"/>
        </w:rPr>
        <w:t>29</w:t>
      </w:r>
      <w:r w:rsidRPr="00FE2368">
        <w:rPr>
          <w:rFonts w:ascii="Times New Roman" w:hAnsi="Times New Roman"/>
          <w:sz w:val="22"/>
          <w:szCs w:val="22"/>
        </w:rPr>
        <w:t xml:space="preserve"> straipsnio </w:t>
      </w:r>
      <w:r w:rsidR="000E5201" w:rsidRPr="00FE2368">
        <w:rPr>
          <w:rFonts w:ascii="Times New Roman" w:hAnsi="Times New Roman"/>
          <w:sz w:val="22"/>
          <w:szCs w:val="22"/>
        </w:rPr>
        <w:t>8</w:t>
      </w:r>
      <w:r w:rsidRPr="00FE2368">
        <w:rPr>
          <w:rFonts w:ascii="Times New Roman" w:hAnsi="Times New Roman"/>
          <w:sz w:val="22"/>
          <w:szCs w:val="22"/>
        </w:rPr>
        <w:t xml:space="preserve"> dal</w:t>
      </w:r>
      <w:r w:rsidR="000E5201" w:rsidRPr="00FE2368">
        <w:rPr>
          <w:rFonts w:ascii="Times New Roman" w:hAnsi="Times New Roman"/>
          <w:sz w:val="22"/>
          <w:szCs w:val="22"/>
        </w:rPr>
        <w:t>ies 2 punktu, Lietuvos Respublikos Vyriausybės 202</w:t>
      </w:r>
      <w:r w:rsidR="00555FC3" w:rsidRPr="00FE2368">
        <w:rPr>
          <w:rFonts w:ascii="Times New Roman" w:hAnsi="Times New Roman"/>
          <w:sz w:val="22"/>
          <w:szCs w:val="22"/>
        </w:rPr>
        <w:t>0</w:t>
      </w:r>
      <w:r w:rsidR="000E5201" w:rsidRPr="00FE2368">
        <w:rPr>
          <w:rFonts w:ascii="Times New Roman" w:hAnsi="Times New Roman"/>
          <w:sz w:val="22"/>
          <w:szCs w:val="22"/>
        </w:rPr>
        <w:t xml:space="preserve"> m. kovo 14 d. nutarimu Nr. 207 „Dėl karantino Lietuvos Respublikos teritorijoje paskelbimo“</w:t>
      </w:r>
      <w:r w:rsidR="00EC798A" w:rsidRPr="00FE2368">
        <w:rPr>
          <w:rFonts w:ascii="Times New Roman" w:hAnsi="Times New Roman"/>
          <w:sz w:val="22"/>
          <w:szCs w:val="22"/>
        </w:rPr>
        <w:t xml:space="preserve">, </w:t>
      </w:r>
      <w:r w:rsidR="00061726" w:rsidRPr="00FE2368">
        <w:rPr>
          <w:rFonts w:ascii="Times New Roman" w:hAnsi="Times New Roman"/>
          <w:sz w:val="22"/>
          <w:szCs w:val="22"/>
        </w:rPr>
        <w:t>Lietuvos Respublikos sveikatos apsaugos ministro – valstybės lygio ekstremaliosios situacijos valstybės operacijų vadovo 2020 m. kovo 16 d. sprendimu Nr.</w:t>
      </w:r>
      <w:r w:rsidR="00F84303">
        <w:rPr>
          <w:rFonts w:ascii="Times New Roman" w:hAnsi="Times New Roman"/>
          <w:sz w:val="22"/>
          <w:szCs w:val="22"/>
        </w:rPr>
        <w:t xml:space="preserve"> </w:t>
      </w:r>
      <w:r w:rsidR="00061726" w:rsidRPr="00FE2368">
        <w:rPr>
          <w:rFonts w:ascii="Times New Roman" w:hAnsi="Times New Roman"/>
          <w:sz w:val="22"/>
          <w:szCs w:val="22"/>
        </w:rPr>
        <w:t>V</w:t>
      </w:r>
      <w:r w:rsidR="00F84303">
        <w:rPr>
          <w:rFonts w:ascii="Times New Roman" w:hAnsi="Times New Roman"/>
          <w:sz w:val="22"/>
          <w:szCs w:val="22"/>
        </w:rPr>
        <w:t xml:space="preserve"> – </w:t>
      </w:r>
      <w:r w:rsidR="00061726" w:rsidRPr="00FE2368">
        <w:rPr>
          <w:rFonts w:ascii="Times New Roman" w:hAnsi="Times New Roman"/>
          <w:sz w:val="22"/>
          <w:szCs w:val="22"/>
        </w:rPr>
        <w:t>387 „Dėl sveikatos priežiūros įstaigų darbo organizavimo paskelbus karantiną Lietuvos Respublikos teritorijoje“ 1.3.7</w:t>
      </w:r>
      <w:r w:rsidR="00D040F7">
        <w:rPr>
          <w:rFonts w:ascii="Times New Roman" w:hAnsi="Times New Roman"/>
          <w:sz w:val="22"/>
          <w:szCs w:val="22"/>
        </w:rPr>
        <w:t>.</w:t>
      </w:r>
      <w:bookmarkStart w:id="0" w:name="_GoBack"/>
      <w:bookmarkEnd w:id="0"/>
      <w:r w:rsidR="00061726" w:rsidRPr="00FE2368">
        <w:rPr>
          <w:rFonts w:ascii="Times New Roman" w:hAnsi="Times New Roman"/>
          <w:sz w:val="22"/>
          <w:szCs w:val="22"/>
        </w:rPr>
        <w:t xml:space="preserve"> punktu, </w:t>
      </w:r>
      <w:r w:rsidR="00EC798A" w:rsidRPr="00FE2368">
        <w:rPr>
          <w:rFonts w:ascii="Times New Roman" w:eastAsia="Calibri" w:hAnsi="Times New Roman"/>
          <w:sz w:val="22"/>
          <w:szCs w:val="22"/>
          <w:lang w:eastAsia="en-US"/>
        </w:rPr>
        <w:t>Šakių rajono savivaldybės administracijos nuostatų, patvirtintų Šakių rajono savivaldybės tarybos 2016 m. rugsėjo 23 d. sprendimu Nr. T</w:t>
      </w:r>
      <w:r w:rsidR="00F84303">
        <w:rPr>
          <w:rFonts w:ascii="Times New Roman" w:eastAsia="Calibri" w:hAnsi="Times New Roman"/>
          <w:sz w:val="22"/>
          <w:szCs w:val="22"/>
          <w:lang w:eastAsia="en-US"/>
        </w:rPr>
        <w:t xml:space="preserve"> – </w:t>
      </w:r>
      <w:r w:rsidR="00EC798A" w:rsidRPr="00FE2368">
        <w:rPr>
          <w:rFonts w:ascii="Times New Roman" w:eastAsia="Calibri" w:hAnsi="Times New Roman"/>
          <w:sz w:val="22"/>
          <w:szCs w:val="22"/>
          <w:lang w:eastAsia="en-US"/>
        </w:rPr>
        <w:t>277 „Dėl Šakių rajono savivaldybės administracijos nuostatų patvirtinimo“, 24 punktu</w:t>
      </w:r>
      <w:r w:rsidR="00950A18" w:rsidRPr="00FE2368">
        <w:rPr>
          <w:rFonts w:ascii="Times New Roman" w:eastAsia="Calibri" w:hAnsi="Times New Roman"/>
          <w:sz w:val="22"/>
          <w:szCs w:val="22"/>
          <w:lang w:eastAsia="en-US"/>
        </w:rPr>
        <w:t>:</w:t>
      </w:r>
    </w:p>
    <w:p w14:paraId="036D114A" w14:textId="77777777" w:rsidR="000E5201" w:rsidRPr="00FE2368" w:rsidRDefault="00AE2F82" w:rsidP="00EC798A">
      <w:pPr>
        <w:spacing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 xml:space="preserve">1. </w:t>
      </w:r>
      <w:r w:rsidR="000E5201" w:rsidRPr="00FE2368">
        <w:rPr>
          <w:rFonts w:ascii="Times New Roman" w:hAnsi="Times New Roman"/>
          <w:sz w:val="22"/>
          <w:szCs w:val="22"/>
        </w:rPr>
        <w:t>N u r o d a u:</w:t>
      </w:r>
    </w:p>
    <w:p w14:paraId="66BDC8F3" w14:textId="44FC11D3" w:rsidR="00AE2F82" w:rsidRPr="00FE2368" w:rsidRDefault="000E5201" w:rsidP="00EC798A">
      <w:pPr>
        <w:spacing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>1.1. Gelgaudiškio „Šaltinio“</w:t>
      </w:r>
      <w:r w:rsidR="00F12B53" w:rsidRPr="00FE2368">
        <w:rPr>
          <w:rFonts w:ascii="Times New Roman" w:hAnsi="Times New Roman"/>
          <w:sz w:val="22"/>
          <w:szCs w:val="22"/>
        </w:rPr>
        <w:t xml:space="preserve"> specialiojo ugdymo centro socialinių paslaugų skyriaus ir Šakių rajono Griškabūdžio gimnazijos</w:t>
      </w:r>
      <w:r w:rsidRPr="00FE236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12B53" w:rsidRPr="00FE2368">
        <w:rPr>
          <w:rFonts w:ascii="Times New Roman" w:hAnsi="Times New Roman"/>
          <w:sz w:val="22"/>
          <w:szCs w:val="22"/>
        </w:rPr>
        <w:t>Paluobi</w:t>
      </w:r>
      <w:r w:rsidR="00950A18" w:rsidRPr="00FE2368">
        <w:rPr>
          <w:rFonts w:ascii="Times New Roman" w:hAnsi="Times New Roman"/>
          <w:sz w:val="22"/>
          <w:szCs w:val="22"/>
        </w:rPr>
        <w:t>ų</w:t>
      </w:r>
      <w:proofErr w:type="spellEnd"/>
      <w:r w:rsidR="00F12B53" w:rsidRPr="00FE2368">
        <w:rPr>
          <w:rFonts w:ascii="Times New Roman" w:hAnsi="Times New Roman"/>
          <w:sz w:val="22"/>
          <w:szCs w:val="22"/>
        </w:rPr>
        <w:t xml:space="preserve"> mokyklos – daugiafunkcio centro vadovams užtikrinti žmonių su negalia priežiūrą išimtinais atvejais įstaigose, jeigu tokia priežiūra neįmanoma namuose;</w:t>
      </w:r>
    </w:p>
    <w:p w14:paraId="3525E604" w14:textId="6109C31B" w:rsidR="00F12B53" w:rsidRPr="00FE2368" w:rsidRDefault="00F12B53" w:rsidP="00EC798A">
      <w:pPr>
        <w:spacing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 xml:space="preserve">1.2. </w:t>
      </w:r>
      <w:r w:rsidR="007D01DF" w:rsidRPr="00FE2368">
        <w:rPr>
          <w:rFonts w:ascii="Times New Roman" w:hAnsi="Times New Roman"/>
          <w:sz w:val="22"/>
          <w:szCs w:val="22"/>
        </w:rPr>
        <w:t>Š</w:t>
      </w:r>
      <w:r w:rsidRPr="00FE2368">
        <w:rPr>
          <w:rFonts w:ascii="Times New Roman" w:hAnsi="Times New Roman"/>
          <w:sz w:val="22"/>
          <w:szCs w:val="22"/>
        </w:rPr>
        <w:t>akių socialinių paslaugų centrui užtikrinti vi</w:t>
      </w:r>
      <w:r w:rsidR="007D01DF" w:rsidRPr="00FE2368">
        <w:rPr>
          <w:rFonts w:ascii="Times New Roman" w:hAnsi="Times New Roman"/>
          <w:sz w:val="22"/>
          <w:szCs w:val="22"/>
        </w:rPr>
        <w:t>s</w:t>
      </w:r>
      <w:r w:rsidRPr="00FE2368">
        <w:rPr>
          <w:rFonts w:ascii="Times New Roman" w:hAnsi="Times New Roman"/>
          <w:sz w:val="22"/>
          <w:szCs w:val="22"/>
        </w:rPr>
        <w:t xml:space="preserve">ą reikiamą socialinę pagalbą ir aprūpinimą maisto produktais bei kitomis būtiniausiomis priemonėmis vienišiems, neįgaliems ir/ar senyvo amžiaus asmenims, kai dėl jų ar jų šeimos narių </w:t>
      </w:r>
      <w:proofErr w:type="spellStart"/>
      <w:r w:rsidRPr="00FE2368">
        <w:rPr>
          <w:rFonts w:ascii="Times New Roman" w:hAnsi="Times New Roman"/>
          <w:sz w:val="22"/>
          <w:szCs w:val="22"/>
        </w:rPr>
        <w:t>karantinavimo</w:t>
      </w:r>
      <w:proofErr w:type="spellEnd"/>
      <w:r w:rsidRPr="00FE2368">
        <w:rPr>
          <w:rFonts w:ascii="Times New Roman" w:hAnsi="Times New Roman"/>
          <w:sz w:val="22"/>
          <w:szCs w:val="22"/>
        </w:rPr>
        <w:t xml:space="preserve"> ir/ar kitų objektyvių priežasčių, to padaryti jie patys negali;</w:t>
      </w:r>
    </w:p>
    <w:p w14:paraId="4E8EC3C4" w14:textId="4E2AE73C" w:rsidR="007D01DF" w:rsidRPr="00FE2368" w:rsidRDefault="007D01DF" w:rsidP="00EC798A">
      <w:pPr>
        <w:spacing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>1.3. Šakių socialinių paslaugų centro vadov</w:t>
      </w:r>
      <w:r w:rsidR="00950A18" w:rsidRPr="00FE2368">
        <w:rPr>
          <w:rFonts w:ascii="Times New Roman" w:hAnsi="Times New Roman"/>
          <w:sz w:val="22"/>
          <w:szCs w:val="22"/>
        </w:rPr>
        <w:t>ui</w:t>
      </w:r>
      <w:r w:rsidRPr="00FE2368">
        <w:rPr>
          <w:rFonts w:ascii="Times New Roman" w:hAnsi="Times New Roman"/>
          <w:sz w:val="22"/>
          <w:szCs w:val="22"/>
        </w:rPr>
        <w:t xml:space="preserve"> užtikrinti, kad neį</w:t>
      </w:r>
      <w:r w:rsidR="0057344C">
        <w:rPr>
          <w:rFonts w:ascii="Times New Roman" w:hAnsi="Times New Roman"/>
          <w:sz w:val="22"/>
          <w:szCs w:val="22"/>
        </w:rPr>
        <w:t>galieji ir turintys teisę į pavė</w:t>
      </w:r>
      <w:r w:rsidRPr="00FE2368">
        <w:rPr>
          <w:rFonts w:ascii="Times New Roman" w:hAnsi="Times New Roman"/>
          <w:sz w:val="22"/>
          <w:szCs w:val="22"/>
        </w:rPr>
        <w:t xml:space="preserve">žėjimo paslaugą, būtų vežami tik esant būtinybei nuvykti į gydymo įstaigą. </w:t>
      </w:r>
    </w:p>
    <w:p w14:paraId="53932840" w14:textId="77777777" w:rsidR="005002C8" w:rsidRDefault="007D01DF" w:rsidP="00EC798A">
      <w:pPr>
        <w:spacing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 xml:space="preserve">2. </w:t>
      </w:r>
      <w:r w:rsidR="00061726" w:rsidRPr="00FE2368">
        <w:rPr>
          <w:rFonts w:ascii="Times New Roman" w:hAnsi="Times New Roman"/>
          <w:sz w:val="22"/>
          <w:szCs w:val="22"/>
        </w:rPr>
        <w:t>P</w:t>
      </w:r>
      <w:r w:rsidR="0057344C">
        <w:rPr>
          <w:rFonts w:ascii="Times New Roman" w:hAnsi="Times New Roman"/>
          <w:sz w:val="22"/>
          <w:szCs w:val="22"/>
        </w:rPr>
        <w:t xml:space="preserve"> </w:t>
      </w:r>
      <w:r w:rsidR="00061726" w:rsidRPr="00FE2368">
        <w:rPr>
          <w:rFonts w:ascii="Times New Roman" w:hAnsi="Times New Roman"/>
          <w:sz w:val="22"/>
          <w:szCs w:val="22"/>
        </w:rPr>
        <w:t>a</w:t>
      </w:r>
      <w:r w:rsidR="0057344C">
        <w:rPr>
          <w:rFonts w:ascii="Times New Roman" w:hAnsi="Times New Roman"/>
          <w:sz w:val="22"/>
          <w:szCs w:val="22"/>
        </w:rPr>
        <w:t xml:space="preserve"> </w:t>
      </w:r>
      <w:r w:rsidR="00061726" w:rsidRPr="00FE2368">
        <w:rPr>
          <w:rFonts w:ascii="Times New Roman" w:hAnsi="Times New Roman"/>
          <w:sz w:val="22"/>
          <w:szCs w:val="22"/>
        </w:rPr>
        <w:t>v</w:t>
      </w:r>
      <w:r w:rsidR="0057344C">
        <w:rPr>
          <w:rFonts w:ascii="Times New Roman" w:hAnsi="Times New Roman"/>
          <w:sz w:val="22"/>
          <w:szCs w:val="22"/>
        </w:rPr>
        <w:t xml:space="preserve"> </w:t>
      </w:r>
      <w:r w:rsidR="00061726" w:rsidRPr="00FE2368">
        <w:rPr>
          <w:rFonts w:ascii="Times New Roman" w:hAnsi="Times New Roman"/>
          <w:sz w:val="22"/>
          <w:szCs w:val="22"/>
        </w:rPr>
        <w:t>e</w:t>
      </w:r>
      <w:r w:rsidR="0057344C">
        <w:rPr>
          <w:rFonts w:ascii="Times New Roman" w:hAnsi="Times New Roman"/>
          <w:sz w:val="22"/>
          <w:szCs w:val="22"/>
        </w:rPr>
        <w:t xml:space="preserve"> </w:t>
      </w:r>
      <w:r w:rsidR="00061726" w:rsidRPr="00FE2368">
        <w:rPr>
          <w:rFonts w:ascii="Times New Roman" w:hAnsi="Times New Roman"/>
          <w:sz w:val="22"/>
          <w:szCs w:val="22"/>
        </w:rPr>
        <w:t>d</w:t>
      </w:r>
      <w:r w:rsidR="0057344C">
        <w:rPr>
          <w:rFonts w:ascii="Times New Roman" w:hAnsi="Times New Roman"/>
          <w:sz w:val="22"/>
          <w:szCs w:val="22"/>
        </w:rPr>
        <w:t xml:space="preserve"> </w:t>
      </w:r>
      <w:r w:rsidR="00061726" w:rsidRPr="00FE2368">
        <w:rPr>
          <w:rFonts w:ascii="Times New Roman" w:hAnsi="Times New Roman"/>
          <w:sz w:val="22"/>
          <w:szCs w:val="22"/>
        </w:rPr>
        <w:t>u</w:t>
      </w:r>
      <w:r w:rsidR="005002C8">
        <w:rPr>
          <w:rFonts w:ascii="Times New Roman" w:hAnsi="Times New Roman"/>
          <w:sz w:val="22"/>
          <w:szCs w:val="22"/>
        </w:rPr>
        <w:t>:</w:t>
      </w:r>
    </w:p>
    <w:p w14:paraId="1BAE0CB8" w14:textId="2918D009" w:rsidR="007D01DF" w:rsidRDefault="00157422" w:rsidP="00EC798A">
      <w:pPr>
        <w:spacing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2.1.</w:t>
      </w:r>
      <w:r w:rsidR="001B1F6F">
        <w:rPr>
          <w:rFonts w:ascii="Times New Roman" w:hAnsi="Times New Roman"/>
          <w:sz w:val="22"/>
          <w:szCs w:val="22"/>
        </w:rPr>
        <w:t xml:space="preserve"> Šakių </w:t>
      </w:r>
      <w:r w:rsidR="007D01DF" w:rsidRPr="00FE2368">
        <w:rPr>
          <w:rFonts w:ascii="Times New Roman" w:hAnsi="Times New Roman"/>
          <w:sz w:val="22"/>
          <w:szCs w:val="22"/>
        </w:rPr>
        <w:t>rajono savivaldybės administracijos</w:t>
      </w:r>
      <w:r w:rsidR="00061726" w:rsidRPr="00FE2368">
        <w:rPr>
          <w:rFonts w:ascii="Times New Roman" w:hAnsi="Times New Roman"/>
          <w:sz w:val="22"/>
          <w:szCs w:val="22"/>
        </w:rPr>
        <w:t xml:space="preserve"> Socialinės paramos skyriaus paskirtiems darbuotojams</w:t>
      </w:r>
      <w:r w:rsidR="00FE2368">
        <w:rPr>
          <w:rFonts w:ascii="Times New Roman" w:hAnsi="Times New Roman"/>
          <w:sz w:val="22"/>
          <w:szCs w:val="22"/>
        </w:rPr>
        <w:t>, karantino laikotarpiu,</w:t>
      </w:r>
      <w:r w:rsidR="007D01DF" w:rsidRPr="00FE2368">
        <w:rPr>
          <w:rFonts w:ascii="Times New Roman" w:hAnsi="Times New Roman"/>
          <w:sz w:val="22"/>
          <w:szCs w:val="22"/>
        </w:rPr>
        <w:t xml:space="preserve"> Asmens veiklos ir gebėjimų dalyvauti </w:t>
      </w:r>
      <w:r w:rsidR="00061726" w:rsidRPr="00FE2368">
        <w:rPr>
          <w:rFonts w:ascii="Times New Roman" w:hAnsi="Times New Roman"/>
          <w:sz w:val="22"/>
          <w:szCs w:val="22"/>
        </w:rPr>
        <w:t xml:space="preserve">įvertinimo </w:t>
      </w:r>
      <w:r w:rsidR="007D01DF" w:rsidRPr="00FE2368">
        <w:rPr>
          <w:rFonts w:ascii="Times New Roman" w:hAnsi="Times New Roman"/>
          <w:sz w:val="22"/>
          <w:szCs w:val="22"/>
        </w:rPr>
        <w:t>klausimyn</w:t>
      </w:r>
      <w:r w:rsidR="00061726" w:rsidRPr="00FE2368">
        <w:rPr>
          <w:rFonts w:ascii="Times New Roman" w:hAnsi="Times New Roman"/>
          <w:sz w:val="22"/>
          <w:szCs w:val="22"/>
        </w:rPr>
        <w:t>us</w:t>
      </w:r>
      <w:r w:rsidR="007D01DF" w:rsidRPr="00FE2368">
        <w:rPr>
          <w:rFonts w:ascii="Times New Roman" w:hAnsi="Times New Roman"/>
          <w:sz w:val="22"/>
          <w:szCs w:val="22"/>
        </w:rPr>
        <w:t xml:space="preserve"> pild</w:t>
      </w:r>
      <w:r w:rsidR="00061726" w:rsidRPr="00FE2368">
        <w:rPr>
          <w:rFonts w:ascii="Times New Roman" w:hAnsi="Times New Roman"/>
          <w:sz w:val="22"/>
          <w:szCs w:val="22"/>
        </w:rPr>
        <w:t>yti neįgaliems asmenims nedalyvaujant, bet susisiekus su jais ar jų atstovais telefono ryšio priemonėmis ar el. paštu</w:t>
      </w:r>
      <w:r w:rsidR="007D01DF" w:rsidRPr="00FE2368">
        <w:rPr>
          <w:rFonts w:ascii="Times New Roman" w:hAnsi="Times New Roman"/>
          <w:sz w:val="22"/>
          <w:szCs w:val="22"/>
        </w:rPr>
        <w:t>.</w:t>
      </w:r>
    </w:p>
    <w:p w14:paraId="0FF100FB" w14:textId="30DF0389" w:rsidR="005002C8" w:rsidRPr="00FE2368" w:rsidRDefault="005002C8" w:rsidP="00EC798A">
      <w:pPr>
        <w:spacing w:line="276" w:lineRule="auto"/>
        <w:ind w:firstLine="85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2.2.</w:t>
      </w:r>
      <w:r w:rsidR="00015670" w:rsidRPr="00015670">
        <w:rPr>
          <w:rFonts w:ascii="Times New Roman" w:hAnsi="Times New Roman"/>
          <w:sz w:val="22"/>
          <w:szCs w:val="22"/>
        </w:rPr>
        <w:t xml:space="preserve"> </w:t>
      </w:r>
      <w:r w:rsidR="00015670" w:rsidRPr="00FE2368">
        <w:rPr>
          <w:rFonts w:ascii="Times New Roman" w:hAnsi="Times New Roman"/>
          <w:sz w:val="22"/>
          <w:szCs w:val="22"/>
        </w:rPr>
        <w:t>Šakių rajono savivaldybės administracijos Socialinės paramos s</w:t>
      </w:r>
      <w:r w:rsidR="003D6964">
        <w:rPr>
          <w:rFonts w:ascii="Times New Roman" w:hAnsi="Times New Roman"/>
          <w:sz w:val="22"/>
          <w:szCs w:val="22"/>
        </w:rPr>
        <w:t>kyriaus paskirtu</w:t>
      </w:r>
      <w:r w:rsidR="00015670">
        <w:rPr>
          <w:rFonts w:ascii="Times New Roman" w:hAnsi="Times New Roman"/>
          <w:sz w:val="22"/>
          <w:szCs w:val="22"/>
        </w:rPr>
        <w:t>s darbuotojus</w:t>
      </w:r>
      <w:r w:rsidR="003D6964">
        <w:rPr>
          <w:rFonts w:ascii="Times New Roman" w:hAnsi="Times New Roman"/>
          <w:sz w:val="22"/>
          <w:szCs w:val="22"/>
        </w:rPr>
        <w:t xml:space="preserve">, </w:t>
      </w:r>
      <w:r w:rsidR="00015670">
        <w:rPr>
          <w:rFonts w:ascii="Times New Roman" w:hAnsi="Times New Roman"/>
          <w:sz w:val="22"/>
          <w:szCs w:val="22"/>
        </w:rPr>
        <w:t>informuoti asmenis pateikiančius informaciją telefonu, kad jie atsako už pa</w:t>
      </w:r>
      <w:r w:rsidR="001B1F6F">
        <w:rPr>
          <w:rFonts w:ascii="Times New Roman" w:hAnsi="Times New Roman"/>
          <w:sz w:val="22"/>
          <w:szCs w:val="22"/>
        </w:rPr>
        <w:t>teiktos informacijos teisingumą.</w:t>
      </w:r>
    </w:p>
    <w:p w14:paraId="7A4D78E4" w14:textId="77777777" w:rsidR="00AE2F82" w:rsidRPr="00FE2368" w:rsidRDefault="00AE2F82" w:rsidP="00EC798A">
      <w:pPr>
        <w:spacing w:line="276" w:lineRule="auto"/>
        <w:ind w:firstLine="851"/>
        <w:jc w:val="both"/>
        <w:rPr>
          <w:rStyle w:val="uficommentbody"/>
          <w:rFonts w:ascii="Times New Roman" w:hAnsi="Times New Roman"/>
          <w:sz w:val="22"/>
          <w:szCs w:val="22"/>
        </w:rPr>
      </w:pPr>
      <w:r w:rsidRPr="00FE2368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EA09FFA" w14:textId="61FDE404" w:rsidR="00EC798A" w:rsidRDefault="00EC798A" w:rsidP="00EC798A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4214AA9" w14:textId="6C3A3419" w:rsidR="00FE2368" w:rsidRDefault="00FE2368" w:rsidP="00EC798A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0FED82D8" w14:textId="77777777" w:rsidR="00FE2368" w:rsidRPr="00FE2368" w:rsidRDefault="00FE2368" w:rsidP="00EC798A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3BDB5D35" w14:textId="08129483" w:rsidR="00AE2F82" w:rsidRPr="00FE2368" w:rsidRDefault="00AE2F82" w:rsidP="00EC798A">
      <w:pPr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>Administracijos direktorius</w:t>
      </w:r>
      <w:r w:rsidRPr="00FE2368">
        <w:rPr>
          <w:rFonts w:ascii="Times New Roman" w:hAnsi="Times New Roman"/>
          <w:sz w:val="22"/>
          <w:szCs w:val="22"/>
        </w:rPr>
        <w:tab/>
      </w:r>
      <w:r w:rsidRPr="00FE2368">
        <w:rPr>
          <w:rFonts w:ascii="Times New Roman" w:hAnsi="Times New Roman"/>
          <w:sz w:val="22"/>
          <w:szCs w:val="22"/>
        </w:rPr>
        <w:tab/>
      </w:r>
      <w:r w:rsidRPr="00FE2368">
        <w:rPr>
          <w:rFonts w:ascii="Times New Roman" w:hAnsi="Times New Roman"/>
          <w:sz w:val="22"/>
          <w:szCs w:val="22"/>
        </w:rPr>
        <w:tab/>
        <w:t xml:space="preserve">                                 </w:t>
      </w:r>
      <w:r w:rsidR="00157422">
        <w:rPr>
          <w:rFonts w:ascii="Times New Roman" w:hAnsi="Times New Roman"/>
          <w:sz w:val="22"/>
          <w:szCs w:val="22"/>
        </w:rPr>
        <w:t xml:space="preserve">     </w:t>
      </w:r>
      <w:r w:rsidRPr="00FE2368">
        <w:rPr>
          <w:rFonts w:ascii="Times New Roman" w:hAnsi="Times New Roman"/>
          <w:sz w:val="22"/>
          <w:szCs w:val="22"/>
        </w:rPr>
        <w:t xml:space="preserve">                   Dainius Grincevičius</w:t>
      </w:r>
    </w:p>
    <w:p w14:paraId="743555EC" w14:textId="3D2E3FD6" w:rsidR="00FE2368" w:rsidRDefault="00FE2368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2"/>
          <w:szCs w:val="22"/>
        </w:rPr>
      </w:pPr>
    </w:p>
    <w:p w14:paraId="3253CD62" w14:textId="77777777" w:rsidR="00FE2368" w:rsidRPr="00FE2368" w:rsidRDefault="00FE2368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2"/>
          <w:szCs w:val="22"/>
        </w:rPr>
      </w:pPr>
    </w:p>
    <w:p w14:paraId="52C0F801" w14:textId="77777777" w:rsidR="00AE2F82" w:rsidRPr="00FE2368" w:rsidRDefault="00AE2F82" w:rsidP="00EC798A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 w:val="22"/>
          <w:szCs w:val="22"/>
          <w:lang w:val="pt-BR"/>
        </w:rPr>
      </w:pPr>
      <w:r w:rsidRPr="00FE2368">
        <w:rPr>
          <w:rFonts w:ascii="Times New Roman" w:hAnsi="Times New Roman"/>
          <w:sz w:val="22"/>
          <w:szCs w:val="22"/>
        </w:rPr>
        <w:t>Parengė</w:t>
      </w:r>
      <w:r w:rsidRPr="00FE2368">
        <w:rPr>
          <w:rFonts w:ascii="Times New Roman" w:hAnsi="Times New Roman"/>
          <w:sz w:val="22"/>
          <w:szCs w:val="22"/>
        </w:rPr>
        <w:tab/>
      </w:r>
      <w:r w:rsidRPr="00FE2368">
        <w:rPr>
          <w:rFonts w:ascii="Times New Roman" w:hAnsi="Times New Roman"/>
          <w:sz w:val="22"/>
          <w:szCs w:val="22"/>
        </w:rPr>
        <w:tab/>
      </w:r>
    </w:p>
    <w:p w14:paraId="4FF717E7" w14:textId="16A99F65" w:rsidR="00AE2F82" w:rsidRPr="00FE2368" w:rsidRDefault="00AE2F82" w:rsidP="00EC798A">
      <w:pPr>
        <w:overflowPunct w:val="0"/>
        <w:spacing w:line="276" w:lineRule="auto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 xml:space="preserve">Socialinės paramos skyriaus </w:t>
      </w:r>
      <w:r w:rsidR="00C62CFD" w:rsidRPr="00FE2368">
        <w:rPr>
          <w:rFonts w:ascii="Times New Roman" w:hAnsi="Times New Roman"/>
          <w:sz w:val="22"/>
          <w:szCs w:val="22"/>
        </w:rPr>
        <w:t>vedėja</w:t>
      </w:r>
    </w:p>
    <w:p w14:paraId="555CD514" w14:textId="77777777" w:rsidR="00AE2F82" w:rsidRPr="00FE2368" w:rsidRDefault="00AE2F82" w:rsidP="00EC798A">
      <w:pPr>
        <w:overflowPunct w:val="0"/>
        <w:spacing w:line="276" w:lineRule="auto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 xml:space="preserve"> </w:t>
      </w:r>
    </w:p>
    <w:p w14:paraId="65674A23" w14:textId="0794A502" w:rsidR="00AE2F82" w:rsidRPr="00FE2368" w:rsidRDefault="00C62CFD" w:rsidP="00EC798A">
      <w:pPr>
        <w:overflowPunct w:val="0"/>
        <w:spacing w:line="276" w:lineRule="auto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>Daiva Pilypaitytė</w:t>
      </w:r>
    </w:p>
    <w:p w14:paraId="469413CE" w14:textId="5EEA229C" w:rsidR="00AE2F82" w:rsidRPr="00FE2368" w:rsidRDefault="00AE2F82" w:rsidP="00EC798A">
      <w:pPr>
        <w:overflowPunct w:val="0"/>
        <w:spacing w:line="276" w:lineRule="auto"/>
        <w:rPr>
          <w:rFonts w:ascii="Times New Roman" w:hAnsi="Times New Roman"/>
          <w:sz w:val="22"/>
          <w:szCs w:val="22"/>
        </w:rPr>
      </w:pPr>
      <w:r w:rsidRPr="00FE2368">
        <w:rPr>
          <w:rFonts w:ascii="Times New Roman" w:hAnsi="Times New Roman"/>
          <w:sz w:val="22"/>
          <w:szCs w:val="22"/>
        </w:rPr>
        <w:t>20</w:t>
      </w:r>
      <w:r w:rsidR="00555FC3" w:rsidRPr="00FE2368">
        <w:rPr>
          <w:rFonts w:ascii="Times New Roman" w:hAnsi="Times New Roman"/>
          <w:sz w:val="22"/>
          <w:szCs w:val="22"/>
        </w:rPr>
        <w:t>20-03-1</w:t>
      </w:r>
      <w:r w:rsidR="00FE2368">
        <w:rPr>
          <w:rFonts w:ascii="Times New Roman" w:hAnsi="Times New Roman"/>
          <w:sz w:val="22"/>
          <w:szCs w:val="22"/>
        </w:rPr>
        <w:t>7</w:t>
      </w:r>
    </w:p>
    <w:sectPr w:rsidR="00AE2F82" w:rsidRPr="00FE2368" w:rsidSect="00DE36B1">
      <w:headerReference w:type="default" r:id="rId7"/>
      <w:footerReference w:type="default" r:id="rId8"/>
      <w:pgSz w:w="11907" w:h="16840" w:code="9"/>
      <w:pgMar w:top="1021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62B92B" w14:textId="77777777" w:rsidR="00067A80" w:rsidRDefault="00067A80">
      <w:r>
        <w:separator/>
      </w:r>
    </w:p>
  </w:endnote>
  <w:endnote w:type="continuationSeparator" w:id="0">
    <w:p w14:paraId="69D68678" w14:textId="77777777" w:rsidR="00067A80" w:rsidRDefault="00067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7AE83" w14:textId="77777777" w:rsidR="00AE2F82" w:rsidRPr="00434111" w:rsidRDefault="00AE2F82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FAE6BC" w14:textId="77777777" w:rsidR="00067A80" w:rsidRDefault="00067A80">
      <w:r>
        <w:separator/>
      </w:r>
    </w:p>
  </w:footnote>
  <w:footnote w:type="continuationSeparator" w:id="0">
    <w:p w14:paraId="4541AB01" w14:textId="77777777" w:rsidR="00067A80" w:rsidRDefault="00067A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2DB85" w14:textId="77777777" w:rsidR="00AE2F82" w:rsidRDefault="00AE2F8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C3A"/>
    <w:rsid w:val="00015670"/>
    <w:rsid w:val="00061726"/>
    <w:rsid w:val="00067A80"/>
    <w:rsid w:val="000E5201"/>
    <w:rsid w:val="00117499"/>
    <w:rsid w:val="0014220B"/>
    <w:rsid w:val="00157422"/>
    <w:rsid w:val="00191F74"/>
    <w:rsid w:val="001B1F6F"/>
    <w:rsid w:val="001D38EF"/>
    <w:rsid w:val="001E7250"/>
    <w:rsid w:val="00261731"/>
    <w:rsid w:val="002765E4"/>
    <w:rsid w:val="0028720A"/>
    <w:rsid w:val="002D3ABC"/>
    <w:rsid w:val="00313CF0"/>
    <w:rsid w:val="00341B21"/>
    <w:rsid w:val="00342E29"/>
    <w:rsid w:val="00366789"/>
    <w:rsid w:val="003A0C31"/>
    <w:rsid w:val="003D6964"/>
    <w:rsid w:val="003E4488"/>
    <w:rsid w:val="003E6C02"/>
    <w:rsid w:val="003F491F"/>
    <w:rsid w:val="004222B8"/>
    <w:rsid w:val="00434111"/>
    <w:rsid w:val="00435ADB"/>
    <w:rsid w:val="005002C8"/>
    <w:rsid w:val="00521D86"/>
    <w:rsid w:val="00542106"/>
    <w:rsid w:val="00555FC3"/>
    <w:rsid w:val="0057344C"/>
    <w:rsid w:val="00583E25"/>
    <w:rsid w:val="005A3174"/>
    <w:rsid w:val="005D72B6"/>
    <w:rsid w:val="005F1CF3"/>
    <w:rsid w:val="00610881"/>
    <w:rsid w:val="00640378"/>
    <w:rsid w:val="006A4241"/>
    <w:rsid w:val="0070001E"/>
    <w:rsid w:val="007D01DF"/>
    <w:rsid w:val="00831E8F"/>
    <w:rsid w:val="008C1B78"/>
    <w:rsid w:val="008F4809"/>
    <w:rsid w:val="00942A5A"/>
    <w:rsid w:val="00946BCC"/>
    <w:rsid w:val="00950A18"/>
    <w:rsid w:val="0098205C"/>
    <w:rsid w:val="009866D7"/>
    <w:rsid w:val="009870F0"/>
    <w:rsid w:val="009C4EAB"/>
    <w:rsid w:val="009C6853"/>
    <w:rsid w:val="009D328C"/>
    <w:rsid w:val="009E4ED5"/>
    <w:rsid w:val="009F065C"/>
    <w:rsid w:val="00A57652"/>
    <w:rsid w:val="00AE2F82"/>
    <w:rsid w:val="00AE7378"/>
    <w:rsid w:val="00B75F85"/>
    <w:rsid w:val="00B80FFF"/>
    <w:rsid w:val="00BE1E33"/>
    <w:rsid w:val="00BE4C6A"/>
    <w:rsid w:val="00BE6D25"/>
    <w:rsid w:val="00C2225A"/>
    <w:rsid w:val="00C34FF3"/>
    <w:rsid w:val="00C61218"/>
    <w:rsid w:val="00C62CFD"/>
    <w:rsid w:val="00C838D9"/>
    <w:rsid w:val="00C84A75"/>
    <w:rsid w:val="00C921BD"/>
    <w:rsid w:val="00CA67DC"/>
    <w:rsid w:val="00CA6ECE"/>
    <w:rsid w:val="00D040F7"/>
    <w:rsid w:val="00D11CA6"/>
    <w:rsid w:val="00D652A3"/>
    <w:rsid w:val="00D907D4"/>
    <w:rsid w:val="00DD47CE"/>
    <w:rsid w:val="00DE36B1"/>
    <w:rsid w:val="00E702E2"/>
    <w:rsid w:val="00E81948"/>
    <w:rsid w:val="00E918BB"/>
    <w:rsid w:val="00EC3121"/>
    <w:rsid w:val="00EC798A"/>
    <w:rsid w:val="00ED113F"/>
    <w:rsid w:val="00ED5439"/>
    <w:rsid w:val="00EE2CE3"/>
    <w:rsid w:val="00F00513"/>
    <w:rsid w:val="00F01EF6"/>
    <w:rsid w:val="00F12B53"/>
    <w:rsid w:val="00F36160"/>
    <w:rsid w:val="00F84303"/>
    <w:rsid w:val="00FE236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3F8B87"/>
  <w15:docId w15:val="{2461DB8F-39E0-44F0-B3E4-7FF9F8BA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66789"/>
    <w:rPr>
      <w:rFonts w:ascii="TimesLT" w:hAnsi="TimesLT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02C3A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02C3A"/>
    <w:rPr>
      <w:rFonts w:ascii="TimesLT" w:hAnsi="TimesLT" w:cs="Times New Roman"/>
      <w:sz w:val="20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semiHidden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02C3A"/>
    <w:rPr>
      <w:rFonts w:ascii="TimesLT" w:hAnsi="TimesLT" w:cs="Times New Roman"/>
      <w:sz w:val="20"/>
      <w:szCs w:val="20"/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831E8F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E702E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  <w:lang w:val="lt-LT" w:eastAsia="lt-LT"/>
    </w:rPr>
  </w:style>
  <w:style w:type="paragraph" w:styleId="Sraopastraipa">
    <w:name w:val="List Paragraph"/>
    <w:basedOn w:val="prastasis"/>
    <w:uiPriority w:val="34"/>
    <w:qFormat/>
    <w:rsid w:val="000E5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7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73</TotalTime>
  <Pages>1</Pages>
  <Words>1728</Words>
  <Characters>985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Daiva Pilypaitytė</cp:lastModifiedBy>
  <cp:revision>10</cp:revision>
  <cp:lastPrinted>2020-03-17T11:46:00Z</cp:lastPrinted>
  <dcterms:created xsi:type="dcterms:W3CDTF">2020-03-17T12:52:00Z</dcterms:created>
  <dcterms:modified xsi:type="dcterms:W3CDTF">2020-03-17T14:12:00Z</dcterms:modified>
</cp:coreProperties>
</file>