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5D004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381E281" wp14:editId="58DB592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A797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28A391A" w14:textId="5A64E1F2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F2618B">
        <w:rPr>
          <w:rFonts w:ascii="Times New Roman" w:hAnsi="Times New Roman"/>
          <w:b/>
        </w:rPr>
        <w:t>MERAS</w:t>
      </w:r>
    </w:p>
    <w:p w14:paraId="1BBD6DFE" w14:textId="77777777" w:rsidR="00DD47CE" w:rsidRPr="002D2F88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14:paraId="4D31710E" w14:textId="77777777" w:rsidR="00AE7378" w:rsidRPr="002D2F88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14:paraId="7CCB005F" w14:textId="2134FDE0" w:rsidR="00DD47CE" w:rsidRDefault="00F2618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12DA37FF" w14:textId="77777777" w:rsidR="00CE33F2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78655D">
        <w:rPr>
          <w:rFonts w:ascii="Times New Roman" w:hAnsi="Times New Roman"/>
          <w:b/>
        </w:rPr>
        <w:t xml:space="preserve">UŽDAROSIOS AKCINĖS BENDROVĖS </w:t>
      </w:r>
      <w:r w:rsidR="00CE33F2">
        <w:rPr>
          <w:rFonts w:ascii="Times New Roman" w:hAnsi="Times New Roman"/>
          <w:b/>
        </w:rPr>
        <w:t xml:space="preserve">„ŠAKIŲ LAIDOTUVIŲ NAMAI“ </w:t>
      </w:r>
    </w:p>
    <w:p w14:paraId="58A2F24C" w14:textId="3A026964" w:rsidR="00DD47CE" w:rsidRDefault="0078655D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20</w:t>
      </w:r>
      <w:r w:rsidR="00D86A56">
        <w:rPr>
          <w:rFonts w:ascii="Times New Roman" w:hAnsi="Times New Roman"/>
          <w:b/>
        </w:rPr>
        <w:t>2</w:t>
      </w:r>
      <w:r w:rsidR="00F2618B">
        <w:rPr>
          <w:rFonts w:ascii="Times New Roman" w:hAnsi="Times New Roman"/>
          <w:b/>
        </w:rPr>
        <w:t>3</w:t>
      </w:r>
      <w:r>
        <w:rPr>
          <w:rFonts w:ascii="Times New Roman" w:hAnsi="Times New Roman"/>
          <w:b/>
        </w:rPr>
        <w:t xml:space="preserve"> METŲ </w:t>
      </w:r>
      <w:r w:rsidR="00072AB1">
        <w:rPr>
          <w:rFonts w:ascii="Times New Roman" w:hAnsi="Times New Roman"/>
          <w:b/>
        </w:rPr>
        <w:t xml:space="preserve">PASKIRSTYTINOJO </w:t>
      </w:r>
      <w:r>
        <w:rPr>
          <w:rFonts w:ascii="Times New Roman" w:hAnsi="Times New Roman"/>
          <w:b/>
        </w:rPr>
        <w:t>PELNO PASKIRSTYMO</w:t>
      </w:r>
    </w:p>
    <w:p w14:paraId="7E36447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02ECA667" w14:textId="01CF6551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C626E5">
        <w:rPr>
          <w:rFonts w:ascii="Times New Roman" w:hAnsi="Times New Roman"/>
        </w:rPr>
        <w:t>2</w:t>
      </w:r>
      <w:r w:rsidR="00F2618B">
        <w:rPr>
          <w:rFonts w:ascii="Times New Roman" w:hAnsi="Times New Roman"/>
        </w:rPr>
        <w:t>4</w:t>
      </w:r>
      <w:r w:rsidR="0034291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m. </w:t>
      </w:r>
      <w:r w:rsidR="0078655D">
        <w:rPr>
          <w:rFonts w:ascii="Times New Roman" w:hAnsi="Times New Roman"/>
        </w:rPr>
        <w:t xml:space="preserve">balandžio </w:t>
      </w:r>
      <w:r w:rsidR="0034291A">
        <w:rPr>
          <w:rFonts w:ascii="Times New Roman" w:hAnsi="Times New Roman"/>
        </w:rPr>
        <w:t xml:space="preserve">    </w:t>
      </w:r>
      <w:r w:rsidR="00D86A56">
        <w:rPr>
          <w:rFonts w:ascii="Times New Roman" w:hAnsi="Times New Roman"/>
        </w:rPr>
        <w:t xml:space="preserve"> </w:t>
      </w:r>
      <w:r w:rsidR="005D3574">
        <w:rPr>
          <w:rFonts w:ascii="Times New Roman" w:hAnsi="Times New Roman"/>
        </w:rPr>
        <w:t>d</w:t>
      </w:r>
      <w:r>
        <w:rPr>
          <w:rFonts w:ascii="Times New Roman" w:hAnsi="Times New Roman"/>
        </w:rPr>
        <w:t xml:space="preserve">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F2618B">
        <w:rPr>
          <w:rFonts w:ascii="Times New Roman" w:hAnsi="Times New Roman"/>
        </w:rPr>
        <w:t>M</w:t>
      </w:r>
      <w:r w:rsidR="003E13CC">
        <w:rPr>
          <w:rFonts w:ascii="Times New Roman" w:hAnsi="Times New Roman"/>
        </w:rPr>
        <w:t>G-</w:t>
      </w:r>
    </w:p>
    <w:p w14:paraId="4BB880EE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0036F73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7B5DD47" w14:textId="38F19F12" w:rsidR="00D043F1" w:rsidRPr="0034291A" w:rsidRDefault="0078655D" w:rsidP="00AE3E32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FF0000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Pr="007F51A9">
        <w:rPr>
          <w:rFonts w:ascii="Times New Roman" w:hAnsi="Times New Roman"/>
        </w:rPr>
        <w:t xml:space="preserve"> Lietuvos Respublikos </w:t>
      </w:r>
      <w:r w:rsidR="00185E70">
        <w:rPr>
          <w:rFonts w:ascii="Times New Roman" w:hAnsi="Times New Roman"/>
        </w:rPr>
        <w:t xml:space="preserve">vietos savivaldos įstatymo 25 straipsnio 5 dalimi, 27 straipsnio 2 dalies 9 punktu, Lietuvos Respublikos akcinių bendrovių įstatymo </w:t>
      </w:r>
      <w:r>
        <w:rPr>
          <w:rFonts w:ascii="Times New Roman" w:hAnsi="Times New Roman"/>
        </w:rPr>
        <w:t>20 straipsnio 1 dalies 1</w:t>
      </w:r>
      <w:r w:rsidR="00C626E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punktu ir 59 straipsniu, </w:t>
      </w:r>
      <w:r w:rsidR="00185E70" w:rsidRPr="00C53CA7">
        <w:rPr>
          <w:rFonts w:ascii="Times New Roman" w:hAnsi="Times New Roman"/>
          <w:szCs w:val="24"/>
        </w:rPr>
        <w:t xml:space="preserve">Savivaldybių turtinių ir neturtinių teisių įgyvendinimo savivaldybių valdomose įmonėse </w:t>
      </w:r>
      <w:r w:rsidR="00185E70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185E70" w:rsidRPr="00C53CA7">
        <w:rPr>
          <w:rFonts w:ascii="Times New Roman" w:hAnsi="Times New Roman"/>
          <w:szCs w:val="24"/>
        </w:rPr>
        <w:t>tvarkos aprašo, patvirtinto</w:t>
      </w:r>
      <w:r w:rsidR="00185E70" w:rsidRPr="00C53CA7">
        <w:rPr>
          <w:rFonts w:ascii="Times New Roman" w:hAnsi="Times New Roman"/>
        </w:rPr>
        <w:t xml:space="preserve"> Lietuvos Respublikos Vyriausybės </w:t>
      </w:r>
      <w:r w:rsidR="00185E70" w:rsidRPr="00C53CA7">
        <w:rPr>
          <w:rFonts w:ascii="Times New Roman" w:hAnsi="Times New Roman"/>
          <w:szCs w:val="24"/>
        </w:rPr>
        <w:t xml:space="preserve">2007 m. birželio 6 d. nutarimu Nr. 567 „Dėl Savivaldybių turtinių ir neturtinių teisių įgyvendinimo savivaldybių valdomose įmonėse </w:t>
      </w:r>
      <w:r w:rsidR="00185E70">
        <w:rPr>
          <w:rFonts w:ascii="Times New Roman" w:hAnsi="Times New Roman"/>
          <w:szCs w:val="24"/>
        </w:rPr>
        <w:t xml:space="preserve">ir savivaldybių valdomų įmonių veiklos skaidrumo užtikrinimo </w:t>
      </w:r>
      <w:r w:rsidR="00185E70" w:rsidRPr="00C53CA7">
        <w:rPr>
          <w:rFonts w:ascii="Times New Roman" w:hAnsi="Times New Roman"/>
          <w:szCs w:val="24"/>
        </w:rPr>
        <w:t>tvarkos aprašo patvirtinimo“</w:t>
      </w:r>
      <w:r w:rsidR="00185E70" w:rsidRPr="00C53CA7">
        <w:rPr>
          <w:rFonts w:ascii="Times New Roman" w:hAnsi="Times New Roman"/>
        </w:rPr>
        <w:t xml:space="preserve">, </w:t>
      </w:r>
      <w:r w:rsidR="00185E70">
        <w:rPr>
          <w:rFonts w:ascii="Times New Roman" w:hAnsi="Times New Roman"/>
        </w:rPr>
        <w:t>9</w:t>
      </w:r>
      <w:r w:rsidR="00185E70" w:rsidRPr="00C53CA7">
        <w:rPr>
          <w:rFonts w:ascii="Times New Roman" w:hAnsi="Times New Roman"/>
          <w:szCs w:val="24"/>
        </w:rPr>
        <w:t>.1 papunkčiu</w:t>
      </w:r>
      <w:r w:rsidR="00185E7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>bei atsižvelgdamas į tai, kad Šakių rajono savivaldyb</w:t>
      </w:r>
      <w:r w:rsidR="00D7099F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</w:t>
      </w:r>
      <w:r w:rsidR="00D7099F">
        <w:rPr>
          <w:rFonts w:ascii="Times New Roman" w:hAnsi="Times New Roman"/>
        </w:rPr>
        <w:t>priklauso</w:t>
      </w:r>
      <w:r>
        <w:rPr>
          <w:rFonts w:ascii="Times New Roman" w:hAnsi="Times New Roman"/>
        </w:rPr>
        <w:t xml:space="preserve"> </w:t>
      </w:r>
      <w:r w:rsidR="002D2F88">
        <w:rPr>
          <w:rFonts w:ascii="Times New Roman" w:hAnsi="Times New Roman"/>
        </w:rPr>
        <w:t>302000</w:t>
      </w:r>
      <w:r w:rsidR="00D043F1">
        <w:rPr>
          <w:rFonts w:ascii="Times New Roman" w:hAnsi="Times New Roman"/>
        </w:rPr>
        <w:t xml:space="preserve"> vnt. uždarosios akcinės bendrovės „Šakių laidotuvių namai“ akcijų, kurios suteikia 100 proc. balsų,</w:t>
      </w:r>
    </w:p>
    <w:p w14:paraId="76F6DBC3" w14:textId="62AD8086" w:rsidR="00D043F1" w:rsidRDefault="00D043F1" w:rsidP="00AE3E32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laidotuvių namai“ 20</w:t>
      </w:r>
      <w:r w:rsidR="00072AB1">
        <w:rPr>
          <w:rFonts w:ascii="Times New Roman" w:hAnsi="Times New Roman"/>
        </w:rPr>
        <w:t>2</w:t>
      </w:r>
      <w:r w:rsidR="009F1BC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6"/>
        <w:gridCol w:w="2398"/>
      </w:tblGrid>
      <w:tr w:rsidR="009F1BC0" w:rsidRPr="001B66C3" w14:paraId="701D0282" w14:textId="77777777" w:rsidTr="001C3176">
        <w:tc>
          <w:tcPr>
            <w:tcW w:w="665" w:type="dxa"/>
          </w:tcPr>
          <w:p w14:paraId="1D535C45" w14:textId="77777777" w:rsidR="009F1BC0" w:rsidRPr="0025211B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Eil. Nr.</w:t>
            </w:r>
          </w:p>
        </w:tc>
        <w:tc>
          <w:tcPr>
            <w:tcW w:w="6566" w:type="dxa"/>
          </w:tcPr>
          <w:p w14:paraId="22077426" w14:textId="77777777" w:rsidR="009F1BC0" w:rsidRPr="0025211B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Straipsniai</w:t>
            </w:r>
          </w:p>
        </w:tc>
        <w:tc>
          <w:tcPr>
            <w:tcW w:w="2398" w:type="dxa"/>
          </w:tcPr>
          <w:p w14:paraId="12FF884F" w14:textId="77777777" w:rsidR="009F1BC0" w:rsidRPr="0025211B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Suma, Eur</w:t>
            </w:r>
          </w:p>
        </w:tc>
      </w:tr>
      <w:tr w:rsidR="009F1BC0" w:rsidRPr="00A11980" w14:paraId="067D86E2" w14:textId="77777777" w:rsidTr="001C3176">
        <w:tc>
          <w:tcPr>
            <w:tcW w:w="665" w:type="dxa"/>
          </w:tcPr>
          <w:p w14:paraId="23F61DD4" w14:textId="77777777" w:rsidR="009F1BC0" w:rsidRPr="00A11980" w:rsidRDefault="009F1BC0" w:rsidP="001C3176">
            <w:pPr>
              <w:rPr>
                <w:rFonts w:ascii="Times New Roman" w:hAnsi="Times New Roman"/>
                <w:szCs w:val="24"/>
              </w:rPr>
            </w:pPr>
            <w:r w:rsidRPr="004E1004">
              <w:t>1.</w:t>
            </w:r>
          </w:p>
        </w:tc>
        <w:tc>
          <w:tcPr>
            <w:tcW w:w="6566" w:type="dxa"/>
          </w:tcPr>
          <w:p w14:paraId="33E3175F" w14:textId="77777777" w:rsidR="009F1BC0" w:rsidRPr="00A11980" w:rsidRDefault="009F1BC0" w:rsidP="001C3176">
            <w:pPr>
              <w:rPr>
                <w:rFonts w:ascii="Times New Roman" w:hAnsi="Times New Roman"/>
                <w:szCs w:val="24"/>
              </w:rPr>
            </w:pPr>
            <w:r w:rsidRPr="004E1004">
              <w:t>Ankstesni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finansini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met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nepaskirstytasis pelnas (nuostoliai) ataskaitini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finansini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met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pabaigoje</w:t>
            </w:r>
          </w:p>
        </w:tc>
        <w:tc>
          <w:tcPr>
            <w:tcW w:w="2398" w:type="dxa"/>
          </w:tcPr>
          <w:p w14:paraId="2A046AAF" w14:textId="77777777" w:rsidR="009F1BC0" w:rsidRPr="00F2395E" w:rsidRDefault="009F1BC0" w:rsidP="001C3176">
            <w:pPr>
              <w:jc w:val="center"/>
              <w:rPr>
                <w:rFonts w:ascii="Times New Roman" w:hAnsi="Times New Roman"/>
                <w:szCs w:val="24"/>
              </w:rPr>
            </w:pPr>
            <w:r w:rsidRPr="004E1004">
              <w:t>27096</w:t>
            </w:r>
          </w:p>
        </w:tc>
      </w:tr>
      <w:tr w:rsidR="009F1BC0" w:rsidRPr="001B66C3" w14:paraId="4055BAA7" w14:textId="77777777" w:rsidTr="001C3176">
        <w:tc>
          <w:tcPr>
            <w:tcW w:w="665" w:type="dxa"/>
          </w:tcPr>
          <w:p w14:paraId="18AC2E46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2.</w:t>
            </w:r>
          </w:p>
        </w:tc>
        <w:tc>
          <w:tcPr>
            <w:tcW w:w="6566" w:type="dxa"/>
          </w:tcPr>
          <w:p w14:paraId="2077E050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Grynasis ataskaitini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finansini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met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pelnas (nuostoliai)</w:t>
            </w:r>
          </w:p>
        </w:tc>
        <w:tc>
          <w:tcPr>
            <w:tcW w:w="2398" w:type="dxa"/>
          </w:tcPr>
          <w:p w14:paraId="31E52F56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2475</w:t>
            </w:r>
          </w:p>
        </w:tc>
      </w:tr>
      <w:tr w:rsidR="009F1BC0" w:rsidRPr="001B66C3" w14:paraId="4A8B074F" w14:textId="77777777" w:rsidTr="001C3176">
        <w:tc>
          <w:tcPr>
            <w:tcW w:w="665" w:type="dxa"/>
          </w:tcPr>
          <w:p w14:paraId="33E66C4A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3.</w:t>
            </w:r>
          </w:p>
        </w:tc>
        <w:tc>
          <w:tcPr>
            <w:tcW w:w="6566" w:type="dxa"/>
          </w:tcPr>
          <w:p w14:paraId="29D521A2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Pelno (nuostoli</w:t>
            </w:r>
            <w:r w:rsidRPr="004E1004">
              <w:rPr>
                <w:rFonts w:hint="eastAsia"/>
              </w:rPr>
              <w:t>ų</w:t>
            </w:r>
            <w:r w:rsidRPr="004E1004">
              <w:t>) ataskaitoje nepripažintas ataskaitini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finansini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met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pelnas (nuostoliai)</w:t>
            </w:r>
          </w:p>
        </w:tc>
        <w:tc>
          <w:tcPr>
            <w:tcW w:w="2398" w:type="dxa"/>
          </w:tcPr>
          <w:p w14:paraId="70781A04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9F1BC0" w:rsidRPr="001B66C3" w14:paraId="7964EFA7" w14:textId="77777777" w:rsidTr="001C3176">
        <w:tc>
          <w:tcPr>
            <w:tcW w:w="665" w:type="dxa"/>
          </w:tcPr>
          <w:p w14:paraId="52A44547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4.</w:t>
            </w:r>
          </w:p>
        </w:tc>
        <w:tc>
          <w:tcPr>
            <w:tcW w:w="6566" w:type="dxa"/>
          </w:tcPr>
          <w:p w14:paraId="03029DFF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Pervedimai iš rezerv</w:t>
            </w:r>
            <w:r w:rsidRPr="004E1004">
              <w:rPr>
                <w:rFonts w:hint="eastAsia"/>
              </w:rPr>
              <w:t>ų</w:t>
            </w:r>
          </w:p>
        </w:tc>
        <w:tc>
          <w:tcPr>
            <w:tcW w:w="2398" w:type="dxa"/>
          </w:tcPr>
          <w:p w14:paraId="1673F404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9F1BC0" w:rsidRPr="001B66C3" w14:paraId="4142A3FB" w14:textId="77777777" w:rsidTr="001C3176">
        <w:tc>
          <w:tcPr>
            <w:tcW w:w="665" w:type="dxa"/>
          </w:tcPr>
          <w:p w14:paraId="304AE556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5.</w:t>
            </w:r>
          </w:p>
        </w:tc>
        <w:tc>
          <w:tcPr>
            <w:tcW w:w="6566" w:type="dxa"/>
          </w:tcPr>
          <w:p w14:paraId="444CDDE6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Akcinink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</w:t>
            </w:r>
            <w:r w:rsidRPr="004E1004">
              <w:rPr>
                <w:rFonts w:hint="eastAsia"/>
              </w:rPr>
              <w:t>į</w:t>
            </w:r>
            <w:r w:rsidRPr="004E1004">
              <w:t>našai bendrov</w:t>
            </w:r>
            <w:r w:rsidRPr="004E1004">
              <w:rPr>
                <w:rFonts w:hint="eastAsia"/>
              </w:rPr>
              <w:t>ė</w:t>
            </w:r>
            <w:r w:rsidRPr="004E1004">
              <w:t xml:space="preserve">s nuostoliams padengti, mažinant </w:t>
            </w:r>
            <w:r w:rsidRPr="004E1004">
              <w:rPr>
                <w:rFonts w:hint="eastAsia"/>
              </w:rPr>
              <w:t>į</w:t>
            </w:r>
            <w:r w:rsidRPr="004E1004">
              <w:t>statin</w:t>
            </w:r>
            <w:r w:rsidRPr="004E1004">
              <w:rPr>
                <w:rFonts w:hint="eastAsia"/>
              </w:rPr>
              <w:t>į</w:t>
            </w:r>
            <w:r w:rsidRPr="004E1004">
              <w:t xml:space="preserve"> kapital</w:t>
            </w:r>
            <w:r w:rsidRPr="004E1004">
              <w:rPr>
                <w:rFonts w:hint="eastAsia"/>
              </w:rPr>
              <w:t>ą</w:t>
            </w:r>
          </w:p>
        </w:tc>
        <w:tc>
          <w:tcPr>
            <w:tcW w:w="2398" w:type="dxa"/>
          </w:tcPr>
          <w:p w14:paraId="53E9893C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9F1BC0" w:rsidRPr="001B66C3" w14:paraId="6C2E36EE" w14:textId="77777777" w:rsidTr="001C3176">
        <w:tc>
          <w:tcPr>
            <w:tcW w:w="665" w:type="dxa"/>
          </w:tcPr>
          <w:p w14:paraId="34999E37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6.</w:t>
            </w:r>
          </w:p>
        </w:tc>
        <w:tc>
          <w:tcPr>
            <w:tcW w:w="6566" w:type="dxa"/>
          </w:tcPr>
          <w:p w14:paraId="04576925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proofErr w:type="spellStart"/>
            <w:r w:rsidRPr="004E1004">
              <w:t>Paskirstytinasis</w:t>
            </w:r>
            <w:proofErr w:type="spellEnd"/>
            <w:r w:rsidRPr="004E1004">
              <w:t xml:space="preserve"> pelnas (nuostoliai) iš viso</w:t>
            </w:r>
          </w:p>
        </w:tc>
        <w:tc>
          <w:tcPr>
            <w:tcW w:w="2398" w:type="dxa"/>
          </w:tcPr>
          <w:p w14:paraId="286956A8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29571</w:t>
            </w:r>
          </w:p>
        </w:tc>
      </w:tr>
      <w:tr w:rsidR="009F1BC0" w:rsidRPr="001B66C3" w14:paraId="3253C720" w14:textId="77777777" w:rsidTr="001C3176">
        <w:tc>
          <w:tcPr>
            <w:tcW w:w="665" w:type="dxa"/>
          </w:tcPr>
          <w:p w14:paraId="43FE48BD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7.</w:t>
            </w:r>
          </w:p>
        </w:tc>
        <w:tc>
          <w:tcPr>
            <w:tcW w:w="6566" w:type="dxa"/>
          </w:tcPr>
          <w:p w14:paraId="0D39534E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 xml:space="preserve">Pelno dalis, paskirta </w:t>
            </w:r>
            <w:r w:rsidRPr="004E1004">
              <w:rPr>
                <w:rFonts w:hint="eastAsia"/>
              </w:rPr>
              <w:t>į</w:t>
            </w:r>
            <w:r w:rsidRPr="004E1004">
              <w:t xml:space="preserve"> privalom</w:t>
            </w:r>
            <w:r w:rsidRPr="004E1004">
              <w:rPr>
                <w:rFonts w:hint="eastAsia"/>
              </w:rPr>
              <w:t>ą</w:t>
            </w:r>
            <w:r w:rsidRPr="004E1004">
              <w:t>j</w:t>
            </w:r>
            <w:r w:rsidRPr="004E1004">
              <w:rPr>
                <w:rFonts w:hint="eastAsia"/>
              </w:rPr>
              <w:t>į</w:t>
            </w:r>
            <w:r w:rsidRPr="004E1004">
              <w:t xml:space="preserve"> rezerv</w:t>
            </w:r>
            <w:r w:rsidRPr="004E1004">
              <w:rPr>
                <w:rFonts w:hint="eastAsia"/>
              </w:rPr>
              <w:t>ą</w:t>
            </w:r>
          </w:p>
        </w:tc>
        <w:tc>
          <w:tcPr>
            <w:tcW w:w="2398" w:type="dxa"/>
          </w:tcPr>
          <w:p w14:paraId="6B3D863D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9F1BC0" w:rsidRPr="001B66C3" w14:paraId="4394967A" w14:textId="77777777" w:rsidTr="001C3176">
        <w:tc>
          <w:tcPr>
            <w:tcW w:w="665" w:type="dxa"/>
          </w:tcPr>
          <w:p w14:paraId="530ADEEE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8.</w:t>
            </w:r>
          </w:p>
        </w:tc>
        <w:tc>
          <w:tcPr>
            <w:tcW w:w="6566" w:type="dxa"/>
          </w:tcPr>
          <w:p w14:paraId="6317352A" w14:textId="77777777" w:rsidR="009F1BC0" w:rsidRPr="0025211B" w:rsidRDefault="009F1BC0" w:rsidP="001C3176">
            <w:pPr>
              <w:jc w:val="both"/>
              <w:rPr>
                <w:rFonts w:ascii="Times New Roman" w:hAnsi="Times New Roman"/>
              </w:rPr>
            </w:pPr>
            <w:r w:rsidRPr="004E1004">
              <w:t xml:space="preserve">Pelno dalis, paskirta </w:t>
            </w:r>
            <w:r w:rsidRPr="004E1004">
              <w:rPr>
                <w:rFonts w:hint="eastAsia"/>
              </w:rPr>
              <w:t>į</w:t>
            </w:r>
            <w:r w:rsidRPr="004E1004">
              <w:t xml:space="preserve"> rezerv</w:t>
            </w:r>
            <w:r w:rsidRPr="004E1004">
              <w:rPr>
                <w:rFonts w:hint="eastAsia"/>
              </w:rPr>
              <w:t>ą</w:t>
            </w:r>
            <w:r w:rsidRPr="004E1004">
              <w:t xml:space="preserve"> savoms akcijoms </w:t>
            </w:r>
            <w:r w:rsidRPr="004E1004">
              <w:rPr>
                <w:rFonts w:hint="eastAsia"/>
              </w:rPr>
              <w:t>į</w:t>
            </w:r>
            <w:r w:rsidRPr="004E1004">
              <w:t>sigyti</w:t>
            </w:r>
          </w:p>
        </w:tc>
        <w:tc>
          <w:tcPr>
            <w:tcW w:w="2398" w:type="dxa"/>
          </w:tcPr>
          <w:p w14:paraId="0C5F6AE5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9F1BC0" w:rsidRPr="001B66C3" w14:paraId="3836902A" w14:textId="77777777" w:rsidTr="001C3176">
        <w:tc>
          <w:tcPr>
            <w:tcW w:w="665" w:type="dxa"/>
          </w:tcPr>
          <w:p w14:paraId="365DA482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9.</w:t>
            </w:r>
          </w:p>
        </w:tc>
        <w:tc>
          <w:tcPr>
            <w:tcW w:w="6566" w:type="dxa"/>
          </w:tcPr>
          <w:p w14:paraId="417CCF11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 xml:space="preserve">Pelno dalis, paskirta </w:t>
            </w:r>
            <w:r w:rsidRPr="004E1004">
              <w:rPr>
                <w:rFonts w:hint="eastAsia"/>
              </w:rPr>
              <w:t>į</w:t>
            </w:r>
            <w:r w:rsidRPr="004E1004">
              <w:t xml:space="preserve"> rezerv</w:t>
            </w:r>
            <w:r w:rsidRPr="004E1004">
              <w:rPr>
                <w:rFonts w:hint="eastAsia"/>
              </w:rPr>
              <w:t>ą</w:t>
            </w:r>
            <w:r w:rsidRPr="004E1004">
              <w:t xml:space="preserve"> akcijoms suteikti</w:t>
            </w:r>
          </w:p>
        </w:tc>
        <w:tc>
          <w:tcPr>
            <w:tcW w:w="2398" w:type="dxa"/>
          </w:tcPr>
          <w:p w14:paraId="6C208FB9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9F1BC0" w:rsidRPr="001B66C3" w14:paraId="61B0C5B7" w14:textId="77777777" w:rsidTr="001C3176">
        <w:tc>
          <w:tcPr>
            <w:tcW w:w="665" w:type="dxa"/>
          </w:tcPr>
          <w:p w14:paraId="20455AB9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>10.</w:t>
            </w:r>
          </w:p>
        </w:tc>
        <w:tc>
          <w:tcPr>
            <w:tcW w:w="6566" w:type="dxa"/>
          </w:tcPr>
          <w:p w14:paraId="1FB63F47" w14:textId="77777777" w:rsidR="009F1BC0" w:rsidRPr="0025211B" w:rsidRDefault="009F1BC0" w:rsidP="001C3176">
            <w:pPr>
              <w:rPr>
                <w:rFonts w:ascii="Times New Roman" w:hAnsi="Times New Roman"/>
              </w:rPr>
            </w:pPr>
            <w:r w:rsidRPr="004E1004">
              <w:t xml:space="preserve">Pelno dalis, paskirta </w:t>
            </w:r>
            <w:r w:rsidRPr="004E1004">
              <w:rPr>
                <w:rFonts w:hint="eastAsia"/>
              </w:rPr>
              <w:t>į</w:t>
            </w:r>
            <w:r w:rsidRPr="004E1004">
              <w:t xml:space="preserve"> kitus rezervus</w:t>
            </w:r>
          </w:p>
        </w:tc>
        <w:tc>
          <w:tcPr>
            <w:tcW w:w="2398" w:type="dxa"/>
          </w:tcPr>
          <w:p w14:paraId="2DA658FE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793835" w:rsidRPr="00793835" w14:paraId="46B7BA86" w14:textId="77777777" w:rsidTr="001C3176">
        <w:tc>
          <w:tcPr>
            <w:tcW w:w="665" w:type="dxa"/>
          </w:tcPr>
          <w:p w14:paraId="559DD538" w14:textId="77777777" w:rsidR="009F1BC0" w:rsidRPr="00793835" w:rsidRDefault="009F1BC0" w:rsidP="001C3176">
            <w:pPr>
              <w:rPr>
                <w:rFonts w:ascii="Times New Roman" w:hAnsi="Times New Roman"/>
              </w:rPr>
            </w:pPr>
            <w:r w:rsidRPr="00793835">
              <w:t>11.</w:t>
            </w:r>
          </w:p>
        </w:tc>
        <w:tc>
          <w:tcPr>
            <w:tcW w:w="6566" w:type="dxa"/>
          </w:tcPr>
          <w:p w14:paraId="2309BA16" w14:textId="77777777" w:rsidR="009F1BC0" w:rsidRPr="00793835" w:rsidRDefault="009F1BC0" w:rsidP="001C3176">
            <w:pPr>
              <w:rPr>
                <w:rFonts w:ascii="Times New Roman" w:hAnsi="Times New Roman"/>
              </w:rPr>
            </w:pPr>
            <w:r w:rsidRPr="00793835">
              <w:t>Pelno dalis, paskirta dividendams išmok</w:t>
            </w:r>
            <w:r w:rsidRPr="00793835">
              <w:rPr>
                <w:rFonts w:hint="eastAsia"/>
              </w:rPr>
              <w:t>ė</w:t>
            </w:r>
            <w:r w:rsidRPr="00793835">
              <w:t>ti</w:t>
            </w:r>
          </w:p>
        </w:tc>
        <w:tc>
          <w:tcPr>
            <w:tcW w:w="2398" w:type="dxa"/>
          </w:tcPr>
          <w:p w14:paraId="47349151" w14:textId="219DD19B" w:rsidR="009F1BC0" w:rsidRPr="00793835" w:rsidRDefault="008601F7" w:rsidP="001C3176">
            <w:pPr>
              <w:jc w:val="center"/>
              <w:rPr>
                <w:rFonts w:ascii="Times New Roman" w:hAnsi="Times New Roman"/>
              </w:rPr>
            </w:pPr>
            <w:r w:rsidRPr="00793835">
              <w:t>5914</w:t>
            </w:r>
          </w:p>
        </w:tc>
      </w:tr>
      <w:tr w:rsidR="009F1BC0" w:rsidRPr="00217A9D" w14:paraId="2A9E3B4A" w14:textId="77777777" w:rsidTr="001C3176">
        <w:tc>
          <w:tcPr>
            <w:tcW w:w="665" w:type="dxa"/>
          </w:tcPr>
          <w:p w14:paraId="117B8850" w14:textId="77777777" w:rsidR="009F1BC0" w:rsidRPr="00217A9D" w:rsidRDefault="009F1BC0" w:rsidP="001C3176">
            <w:pPr>
              <w:rPr>
                <w:rFonts w:ascii="Times New Roman" w:hAnsi="Times New Roman"/>
              </w:rPr>
            </w:pPr>
            <w:r w:rsidRPr="004E1004">
              <w:t>12.</w:t>
            </w:r>
          </w:p>
        </w:tc>
        <w:tc>
          <w:tcPr>
            <w:tcW w:w="6566" w:type="dxa"/>
          </w:tcPr>
          <w:p w14:paraId="4B29328A" w14:textId="77777777" w:rsidR="009F1BC0" w:rsidRPr="00217A9D" w:rsidRDefault="009F1BC0" w:rsidP="001C3176">
            <w:pPr>
              <w:jc w:val="both"/>
              <w:rPr>
                <w:rFonts w:ascii="Times New Roman" w:hAnsi="Times New Roman"/>
              </w:rPr>
            </w:pPr>
            <w:r w:rsidRPr="004E1004">
              <w:t>Pelno dalis, paskirta metin</w:t>
            </w:r>
            <w:r w:rsidRPr="004E1004">
              <w:rPr>
                <w:rFonts w:hint="eastAsia"/>
              </w:rPr>
              <w:t>ė</w:t>
            </w:r>
            <w:r w:rsidRPr="004E1004">
              <w:t>ms išmokoms (tantjemoms) valdybos ir steb</w:t>
            </w:r>
            <w:r w:rsidRPr="004E1004">
              <w:rPr>
                <w:rFonts w:hint="eastAsia"/>
              </w:rPr>
              <w:t>ė</w:t>
            </w:r>
            <w:r w:rsidRPr="004E1004">
              <w:t>toj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tarybos nariams, darbuotoj</w:t>
            </w:r>
            <w:r w:rsidRPr="004E1004">
              <w:rPr>
                <w:rFonts w:hint="eastAsia"/>
              </w:rPr>
              <w:t>ų</w:t>
            </w:r>
            <w:r w:rsidRPr="004E1004">
              <w:t xml:space="preserve"> premijoms ir kitiems tikslams</w:t>
            </w:r>
          </w:p>
        </w:tc>
        <w:tc>
          <w:tcPr>
            <w:tcW w:w="2398" w:type="dxa"/>
          </w:tcPr>
          <w:p w14:paraId="0684AAEF" w14:textId="77777777" w:rsidR="009F1BC0" w:rsidRPr="005D3B62" w:rsidRDefault="009F1BC0" w:rsidP="001C3176">
            <w:pPr>
              <w:jc w:val="center"/>
              <w:rPr>
                <w:rFonts w:ascii="Times New Roman" w:hAnsi="Times New Roman"/>
              </w:rPr>
            </w:pPr>
            <w:r w:rsidRPr="004E1004">
              <w:t>-</w:t>
            </w:r>
          </w:p>
        </w:tc>
      </w:tr>
      <w:tr w:rsidR="00793835" w:rsidRPr="00793835" w14:paraId="73990351" w14:textId="77777777" w:rsidTr="001C3176">
        <w:tc>
          <w:tcPr>
            <w:tcW w:w="665" w:type="dxa"/>
          </w:tcPr>
          <w:p w14:paraId="13553CA9" w14:textId="77777777" w:rsidR="009F1BC0" w:rsidRPr="00793835" w:rsidRDefault="009F1BC0" w:rsidP="001C3176">
            <w:pPr>
              <w:rPr>
                <w:rFonts w:ascii="Times New Roman" w:hAnsi="Times New Roman"/>
              </w:rPr>
            </w:pPr>
            <w:r w:rsidRPr="00793835">
              <w:t>13.</w:t>
            </w:r>
          </w:p>
        </w:tc>
        <w:tc>
          <w:tcPr>
            <w:tcW w:w="6566" w:type="dxa"/>
          </w:tcPr>
          <w:p w14:paraId="4804CA67" w14:textId="77777777" w:rsidR="009F1BC0" w:rsidRPr="00793835" w:rsidRDefault="009F1BC0" w:rsidP="001C3176">
            <w:pPr>
              <w:jc w:val="both"/>
              <w:rPr>
                <w:rFonts w:ascii="Times New Roman" w:hAnsi="Times New Roman"/>
              </w:rPr>
            </w:pPr>
            <w:r w:rsidRPr="00793835">
              <w:t>Nepaskirstytasis pelnas (nuostoliai) ataskaitini</w:t>
            </w:r>
            <w:r w:rsidRPr="00793835">
              <w:rPr>
                <w:rFonts w:hint="eastAsia"/>
              </w:rPr>
              <w:t>ų</w:t>
            </w:r>
            <w:r w:rsidRPr="00793835">
              <w:t xml:space="preserve"> finansini</w:t>
            </w:r>
            <w:r w:rsidRPr="00793835">
              <w:rPr>
                <w:rFonts w:hint="eastAsia"/>
              </w:rPr>
              <w:t>ų</w:t>
            </w:r>
            <w:r w:rsidRPr="00793835">
              <w:t xml:space="preserve"> met</w:t>
            </w:r>
            <w:r w:rsidRPr="00793835">
              <w:rPr>
                <w:rFonts w:hint="eastAsia"/>
              </w:rPr>
              <w:t>ų</w:t>
            </w:r>
            <w:r w:rsidRPr="00793835">
              <w:t xml:space="preserve"> pabaigoje, perkeliamas </w:t>
            </w:r>
            <w:r w:rsidRPr="00793835">
              <w:rPr>
                <w:rFonts w:hint="eastAsia"/>
              </w:rPr>
              <w:t>į</w:t>
            </w:r>
            <w:r w:rsidRPr="00793835">
              <w:t xml:space="preserve"> kitus finansinius metus</w:t>
            </w:r>
          </w:p>
        </w:tc>
        <w:tc>
          <w:tcPr>
            <w:tcW w:w="2398" w:type="dxa"/>
          </w:tcPr>
          <w:p w14:paraId="7AD5B54B" w14:textId="0016486E" w:rsidR="009F1BC0" w:rsidRPr="00793835" w:rsidRDefault="008601F7" w:rsidP="001C3176">
            <w:pPr>
              <w:jc w:val="center"/>
              <w:rPr>
                <w:rFonts w:ascii="Times New Roman" w:hAnsi="Times New Roman"/>
              </w:rPr>
            </w:pPr>
            <w:r w:rsidRPr="00793835">
              <w:t>23657</w:t>
            </w:r>
          </w:p>
        </w:tc>
      </w:tr>
    </w:tbl>
    <w:p w14:paraId="66CFCAEB" w14:textId="77777777" w:rsidR="003E13CC" w:rsidRDefault="003E13CC" w:rsidP="00D043F1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4CA88FD5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79A2BEE2" w14:textId="7DB024F6" w:rsidR="003E13CC" w:rsidRDefault="009F1BC0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C7F39" w14:textId="77777777" w:rsidR="00F26083" w:rsidRDefault="00F26083">
      <w:r>
        <w:separator/>
      </w:r>
    </w:p>
  </w:endnote>
  <w:endnote w:type="continuationSeparator" w:id="0">
    <w:p w14:paraId="604B7A4D" w14:textId="77777777" w:rsidR="00F26083" w:rsidRDefault="00F26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ABAAD" w14:textId="77777777" w:rsidR="00524F6C" w:rsidRDefault="00524F6C" w:rsidP="00524F6C">
    <w:pPr>
      <w:tabs>
        <w:tab w:val="left" w:pos="2445"/>
      </w:tabs>
      <w:overflowPunct w:val="0"/>
      <w:rPr>
        <w:rFonts w:ascii="Times New Roman" w:hAnsi="Times New Roman"/>
        <w:szCs w:val="24"/>
        <w:lang w:val="en-US"/>
      </w:rPr>
    </w:pPr>
    <w:r>
      <w:rPr>
        <w:rFonts w:ascii="Times New Roman" w:hAnsi="Times New Roman"/>
        <w:szCs w:val="24"/>
      </w:rPr>
      <w:t>Parengė</w:t>
    </w:r>
    <w:r>
      <w:rPr>
        <w:rFonts w:ascii="Times New Roman" w:hAnsi="Times New Roman"/>
        <w:szCs w:val="24"/>
      </w:rPr>
      <w:tab/>
    </w:r>
  </w:p>
  <w:p w14:paraId="7408431B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 xml:space="preserve">Biudžeto, turto ir strateginio planavimo skyriaus </w:t>
    </w:r>
  </w:p>
  <w:p w14:paraId="7C034EDA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vyriausioji specialistė</w:t>
    </w:r>
  </w:p>
  <w:p w14:paraId="25F4FEB4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</w:p>
  <w:p w14:paraId="42DBFC75" w14:textId="77777777" w:rsidR="00524F6C" w:rsidRDefault="00524F6C" w:rsidP="00524F6C">
    <w:pPr>
      <w:overflowPunct w:val="0"/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Irmunda Čepulionienė</w:t>
    </w:r>
  </w:p>
  <w:p w14:paraId="0C70EFC5" w14:textId="0FDA7CA2" w:rsidR="00DD47CE" w:rsidRPr="00524F6C" w:rsidRDefault="002D2F88" w:rsidP="00434111">
    <w:pPr>
      <w:overflowPunct w:val="0"/>
    </w:pPr>
    <w:r>
      <w:rPr>
        <w:rFonts w:ascii="Times New Roman" w:hAnsi="Times New Roman"/>
      </w:rPr>
      <w:t>202</w:t>
    </w:r>
    <w:r w:rsidR="009F1BC0">
      <w:rPr>
        <w:rFonts w:ascii="Times New Roman" w:hAnsi="Times New Roman"/>
      </w:rPr>
      <w:t>4</w:t>
    </w:r>
    <w:r w:rsidR="00524F6C" w:rsidRPr="003E055C">
      <w:rPr>
        <w:rFonts w:ascii="Times New Roman" w:hAnsi="Times New Roman"/>
      </w:rPr>
      <w:t>-</w:t>
    </w:r>
    <w:r w:rsidR="00524F6C">
      <w:rPr>
        <w:rFonts w:ascii="Times New Roman" w:hAnsi="Times New Roman"/>
      </w:rPr>
      <w:t>04-</w:t>
    </w:r>
    <w:r w:rsidR="009F1BC0">
      <w:rPr>
        <w:rFonts w:ascii="Times New Roman" w:hAnsi="Times New Roman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6BE66" w14:textId="77777777" w:rsidR="00F26083" w:rsidRDefault="00F26083">
      <w:r>
        <w:separator/>
      </w:r>
    </w:p>
  </w:footnote>
  <w:footnote w:type="continuationSeparator" w:id="0">
    <w:p w14:paraId="3F7F2109" w14:textId="77777777" w:rsidR="00F26083" w:rsidRDefault="00F26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E237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34306"/>
    <w:rsid w:val="00057038"/>
    <w:rsid w:val="00072595"/>
    <w:rsid w:val="00072AB1"/>
    <w:rsid w:val="000F63D9"/>
    <w:rsid w:val="00106C29"/>
    <w:rsid w:val="00117499"/>
    <w:rsid w:val="001200D0"/>
    <w:rsid w:val="0015422F"/>
    <w:rsid w:val="00185E70"/>
    <w:rsid w:val="00197644"/>
    <w:rsid w:val="001D38EF"/>
    <w:rsid w:val="001E7250"/>
    <w:rsid w:val="001E7504"/>
    <w:rsid w:val="00217A9D"/>
    <w:rsid w:val="00230731"/>
    <w:rsid w:val="002501FA"/>
    <w:rsid w:val="00251A99"/>
    <w:rsid w:val="002765E4"/>
    <w:rsid w:val="00285307"/>
    <w:rsid w:val="0028720A"/>
    <w:rsid w:val="002B736B"/>
    <w:rsid w:val="002C796A"/>
    <w:rsid w:val="002D2F88"/>
    <w:rsid w:val="002D3ABC"/>
    <w:rsid w:val="002E1FE9"/>
    <w:rsid w:val="002E385F"/>
    <w:rsid w:val="002E5540"/>
    <w:rsid w:val="00313CF0"/>
    <w:rsid w:val="0034291A"/>
    <w:rsid w:val="00342D2E"/>
    <w:rsid w:val="00342E29"/>
    <w:rsid w:val="00357A21"/>
    <w:rsid w:val="0038372A"/>
    <w:rsid w:val="00394D66"/>
    <w:rsid w:val="003A0C31"/>
    <w:rsid w:val="003E13CC"/>
    <w:rsid w:val="003F491F"/>
    <w:rsid w:val="003F7F58"/>
    <w:rsid w:val="00414B2B"/>
    <w:rsid w:val="004339A3"/>
    <w:rsid w:val="00434111"/>
    <w:rsid w:val="00435ADB"/>
    <w:rsid w:val="00437664"/>
    <w:rsid w:val="0047639A"/>
    <w:rsid w:val="004B449C"/>
    <w:rsid w:val="004F0C6C"/>
    <w:rsid w:val="005001E8"/>
    <w:rsid w:val="0052149B"/>
    <w:rsid w:val="00521D86"/>
    <w:rsid w:val="00524F6C"/>
    <w:rsid w:val="00550650"/>
    <w:rsid w:val="00583E25"/>
    <w:rsid w:val="005D3574"/>
    <w:rsid w:val="005D3B62"/>
    <w:rsid w:val="00610881"/>
    <w:rsid w:val="00631608"/>
    <w:rsid w:val="0070001E"/>
    <w:rsid w:val="00730A8F"/>
    <w:rsid w:val="007757D1"/>
    <w:rsid w:val="0078655D"/>
    <w:rsid w:val="00793835"/>
    <w:rsid w:val="007E5836"/>
    <w:rsid w:val="00807064"/>
    <w:rsid w:val="008337C1"/>
    <w:rsid w:val="008601F7"/>
    <w:rsid w:val="008C121B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9F1BC0"/>
    <w:rsid w:val="00A20ED2"/>
    <w:rsid w:val="00A277E3"/>
    <w:rsid w:val="00A609FE"/>
    <w:rsid w:val="00A93566"/>
    <w:rsid w:val="00AE3E32"/>
    <w:rsid w:val="00AE7378"/>
    <w:rsid w:val="00B41683"/>
    <w:rsid w:val="00B42364"/>
    <w:rsid w:val="00B47628"/>
    <w:rsid w:val="00B75F85"/>
    <w:rsid w:val="00B80F03"/>
    <w:rsid w:val="00BE1E33"/>
    <w:rsid w:val="00BE4C6A"/>
    <w:rsid w:val="00BE6D25"/>
    <w:rsid w:val="00C2225A"/>
    <w:rsid w:val="00C5408A"/>
    <w:rsid w:val="00C626E5"/>
    <w:rsid w:val="00C838D9"/>
    <w:rsid w:val="00C84A75"/>
    <w:rsid w:val="00C921BD"/>
    <w:rsid w:val="00CA05C5"/>
    <w:rsid w:val="00CA67DC"/>
    <w:rsid w:val="00CA6ECE"/>
    <w:rsid w:val="00CE33F2"/>
    <w:rsid w:val="00D043F1"/>
    <w:rsid w:val="00D15663"/>
    <w:rsid w:val="00D25888"/>
    <w:rsid w:val="00D7099F"/>
    <w:rsid w:val="00D86A56"/>
    <w:rsid w:val="00DD47CE"/>
    <w:rsid w:val="00E432CF"/>
    <w:rsid w:val="00E5229E"/>
    <w:rsid w:val="00E918BB"/>
    <w:rsid w:val="00EC6769"/>
    <w:rsid w:val="00ED113F"/>
    <w:rsid w:val="00ED35B0"/>
    <w:rsid w:val="00EE2CE3"/>
    <w:rsid w:val="00F01EF6"/>
    <w:rsid w:val="00F11871"/>
    <w:rsid w:val="00F2395E"/>
    <w:rsid w:val="00F246AE"/>
    <w:rsid w:val="00F26083"/>
    <w:rsid w:val="00F2618B"/>
    <w:rsid w:val="00F87C4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C488D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CB34677-83A3-41CF-ABD7-107C525F3BC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A1C34-13FE-4E65-A186-82CB89E45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32</TotalTime>
  <Pages>1</Pages>
  <Words>276</Words>
  <Characters>1916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2188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17</cp:revision>
  <cp:lastPrinted>2024-04-22T13:04:00Z</cp:lastPrinted>
  <dcterms:created xsi:type="dcterms:W3CDTF">2022-04-15T07:43:00Z</dcterms:created>
  <dcterms:modified xsi:type="dcterms:W3CDTF">2024-04-23T12:51:00Z</dcterms:modified>
</cp:coreProperties>
</file>