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Heading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Heading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41204B5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96524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4738A">
        <w:rPr>
          <w:rFonts w:ascii="Times New Roman" w:hAnsi="Times New Roman"/>
          <w:sz w:val="24"/>
          <w:szCs w:val="24"/>
          <w:lang w:val="lt-LT"/>
        </w:rPr>
        <w:t xml:space="preserve">balandžio d. </w:t>
      </w:r>
      <w:r w:rsidRPr="00326B85">
        <w:rPr>
          <w:rFonts w:ascii="Times New Roman" w:hAnsi="Times New Roman"/>
          <w:sz w:val="24"/>
          <w:szCs w:val="24"/>
          <w:lang w:val="lt-LT"/>
        </w:rPr>
        <w:t>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40EB4357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A4738A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</w:t>
      </w:r>
      <w:r w:rsidR="00BA6D7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Griškabūdžio gimnazijos</w:t>
      </w:r>
      <w:r w:rsidR="00496524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201E8BC6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D2AC7"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B27B74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B27B74">
        <w:rPr>
          <w:rFonts w:ascii="Times New Roman" w:hAnsi="Times New Roman"/>
          <w:sz w:val="24"/>
          <w:szCs w:val="24"/>
          <w:lang w:val="pt-BR"/>
        </w:rPr>
        <w:t>Švietimo, kultūros ir sporto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04CFEC13" w14:textId="571B05BE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49652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-0</w:t>
      </w:r>
      <w:r w:rsidR="00A4738A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</w:t>
      </w:r>
      <w:r w:rsidR="00BA6D78">
        <w:rPr>
          <w:rFonts w:ascii="Times New Roman" w:hAnsi="Times New Roman"/>
          <w:sz w:val="24"/>
          <w:szCs w:val="24"/>
        </w:rPr>
        <w:t>30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AF5564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B139D3" w14:textId="77777777" w:rsidR="00AF5564" w:rsidRDefault="00AF5564">
      <w:r>
        <w:separator/>
      </w:r>
    </w:p>
  </w:endnote>
  <w:endnote w:type="continuationSeparator" w:id="0">
    <w:p w14:paraId="62281EF4" w14:textId="77777777" w:rsidR="00AF5564" w:rsidRDefault="00AF5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11A991C8" w:rsidR="0099629D" w:rsidRPr="004A27CD" w:rsidRDefault="00292B3A">
    <w:pPr>
      <w:pStyle w:val="Footer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A83022" w14:textId="77777777" w:rsidR="00AF5564" w:rsidRDefault="00AF5564">
      <w:r>
        <w:separator/>
      </w:r>
    </w:p>
  </w:footnote>
  <w:footnote w:type="continuationSeparator" w:id="0">
    <w:p w14:paraId="37344F51" w14:textId="77777777" w:rsidR="00AF5564" w:rsidRDefault="00AF5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C5026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7840"/>
    <w:rsid w:val="006A3E23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4738A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5564"/>
    <w:rsid w:val="00AF7A99"/>
    <w:rsid w:val="00B14BF8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6D78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55706"/>
    <w:rsid w:val="00E63890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01E"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BodyTextChar">
    <w:name w:val="Body Text Char"/>
    <w:link w:val="BodyText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DefaultParagraphFont"/>
    <w:rsid w:val="00041F6C"/>
  </w:style>
  <w:style w:type="paragraph" w:styleId="ListParagraph">
    <w:name w:val="List Paragraph"/>
    <w:basedOn w:val="Normal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2</cp:revision>
  <cp:lastPrinted>2023-04-28T04:53:00Z</cp:lastPrinted>
  <dcterms:created xsi:type="dcterms:W3CDTF">2024-04-30T06:01:00Z</dcterms:created>
  <dcterms:modified xsi:type="dcterms:W3CDTF">2024-04-30T06:01:00Z</dcterms:modified>
</cp:coreProperties>
</file>