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FFFAE" w14:textId="77777777" w:rsidR="00024D31" w:rsidRPr="000271A6" w:rsidRDefault="00D02BD4" w:rsidP="00EE0844">
      <w:pPr>
        <w:jc w:val="center"/>
      </w:pPr>
      <w:r w:rsidRPr="00E50BD0">
        <w:rPr>
          <w:noProof/>
        </w:rPr>
        <w:drawing>
          <wp:inline distT="0" distB="0" distL="0" distR="0" wp14:anchorId="16648C3C" wp14:editId="0C210A73">
            <wp:extent cx="542925" cy="609600"/>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F106F88" w14:textId="77777777" w:rsidR="00EE0844" w:rsidRPr="000271A6" w:rsidRDefault="00280EB1" w:rsidP="00502A4B">
      <w:pPr>
        <w:spacing w:before="120"/>
        <w:jc w:val="center"/>
        <w:rPr>
          <w:b/>
        </w:rPr>
      </w:pPr>
      <w:r>
        <w:rPr>
          <w:b/>
        </w:rPr>
        <w:t>ŠAKIŲ RAJONO</w:t>
      </w:r>
      <w:r w:rsidR="00FE53D5" w:rsidRPr="000271A6">
        <w:rPr>
          <w:b/>
        </w:rPr>
        <w:t xml:space="preserve"> SAVIVALDYBĖS </w:t>
      </w:r>
      <w:r w:rsidR="00B01AAB" w:rsidRPr="000271A6">
        <w:rPr>
          <w:b/>
        </w:rPr>
        <w:t>MERAS</w:t>
      </w:r>
    </w:p>
    <w:p w14:paraId="44938C86" w14:textId="77777777" w:rsidR="00574842" w:rsidRPr="000271A6" w:rsidRDefault="00574842" w:rsidP="00F53BCF">
      <w:pPr>
        <w:tabs>
          <w:tab w:val="left" w:pos="5557"/>
          <w:tab w:val="left" w:pos="6840"/>
          <w:tab w:val="left" w:pos="7020"/>
        </w:tabs>
        <w:jc w:val="center"/>
      </w:pPr>
    </w:p>
    <w:p w14:paraId="6B82BB88" w14:textId="77777777" w:rsidR="00694839" w:rsidRPr="000271A6" w:rsidRDefault="00694839" w:rsidP="00F53BCF">
      <w:pPr>
        <w:tabs>
          <w:tab w:val="left" w:pos="5557"/>
          <w:tab w:val="left" w:pos="6840"/>
          <w:tab w:val="left" w:pos="7020"/>
        </w:tabs>
        <w:jc w:val="center"/>
      </w:pPr>
    </w:p>
    <w:p w14:paraId="11613BDB" w14:textId="77777777" w:rsidR="0042560A" w:rsidRPr="00BE7FE3" w:rsidRDefault="00E9665D" w:rsidP="007153C1">
      <w:pPr>
        <w:tabs>
          <w:tab w:val="left" w:pos="5557"/>
          <w:tab w:val="left" w:pos="6840"/>
          <w:tab w:val="left" w:pos="7020"/>
        </w:tabs>
        <w:ind w:right="-1"/>
        <w:jc w:val="center"/>
      </w:pPr>
      <w:r>
        <w:rPr>
          <w:b/>
        </w:rPr>
        <w:t>POTVARKIS</w:t>
      </w:r>
      <w:r w:rsidR="00211589">
        <w:rPr>
          <w:b/>
        </w:rPr>
        <w:br/>
      </w:r>
      <w:r w:rsidR="0042560A" w:rsidRPr="00BE7FE3">
        <w:rPr>
          <w:b/>
        </w:rPr>
        <w:t>DĖL</w:t>
      </w:r>
      <w:r w:rsidR="00F05DAD" w:rsidRPr="00BE7FE3">
        <w:rPr>
          <w:b/>
        </w:rPr>
        <w:t xml:space="preserve"> </w:t>
      </w:r>
      <w:r w:rsidR="00280EB1" w:rsidRPr="00BE7FE3">
        <w:rPr>
          <w:b/>
        </w:rPr>
        <w:t>ŠAKIŲ RAJONO</w:t>
      </w:r>
      <w:r w:rsidR="00F05DAD" w:rsidRPr="00BE7FE3">
        <w:rPr>
          <w:b/>
        </w:rPr>
        <w:t xml:space="preserve"> SAVIVALDYBĖS ADMINISTRACIJOS VAIKO GEROVĖS KOMISIJOS SUDĖTIES IR DARBO REGLAMENTO PATVIRTINIMO</w:t>
      </w:r>
    </w:p>
    <w:p w14:paraId="5A420651" w14:textId="77777777" w:rsidR="0042560A" w:rsidRDefault="0042560A" w:rsidP="0042560A">
      <w:pPr>
        <w:tabs>
          <w:tab w:val="left" w:pos="5557"/>
          <w:tab w:val="left" w:pos="6840"/>
          <w:tab w:val="left" w:pos="7020"/>
        </w:tabs>
        <w:jc w:val="center"/>
      </w:pPr>
    </w:p>
    <w:p w14:paraId="31F92F63" w14:textId="788D12D8" w:rsidR="00704720" w:rsidRDefault="00704720" w:rsidP="0042560A">
      <w:pPr>
        <w:tabs>
          <w:tab w:val="left" w:pos="5557"/>
          <w:tab w:val="left" w:pos="6840"/>
          <w:tab w:val="left" w:pos="7020"/>
        </w:tabs>
        <w:jc w:val="center"/>
      </w:pPr>
      <w:r w:rsidRPr="00581245">
        <w:t>202</w:t>
      </w:r>
      <w:r w:rsidR="00AB703F">
        <w:t>4</w:t>
      </w:r>
      <w:r w:rsidRPr="00581245">
        <w:t xml:space="preserve"> m. </w:t>
      </w:r>
      <w:r w:rsidRPr="00A33BEB">
        <w:t xml:space="preserve">gegužės </w:t>
      </w:r>
      <w:r w:rsidR="00BE7FE3">
        <w:t xml:space="preserve"> </w:t>
      </w:r>
      <w:r w:rsidRPr="00A33BEB">
        <w:t xml:space="preserve"> </w:t>
      </w:r>
      <w:r w:rsidRPr="00581245">
        <w:t xml:space="preserve">d. Nr. </w:t>
      </w:r>
      <w:r w:rsidR="00A91461">
        <w:t>MT-</w:t>
      </w:r>
    </w:p>
    <w:p w14:paraId="3F9BBA43" w14:textId="77777777" w:rsidR="0042560A" w:rsidRPr="00131B2D" w:rsidRDefault="005B4E0E" w:rsidP="0042560A">
      <w:pPr>
        <w:tabs>
          <w:tab w:val="left" w:pos="5557"/>
          <w:tab w:val="left" w:pos="6840"/>
          <w:tab w:val="left" w:pos="7020"/>
        </w:tabs>
        <w:jc w:val="center"/>
      </w:pPr>
      <w:r>
        <w:t>Šakiai</w:t>
      </w:r>
    </w:p>
    <w:p w14:paraId="54457940" w14:textId="77777777" w:rsidR="0042560A" w:rsidRPr="00305B1B" w:rsidRDefault="0042560A" w:rsidP="0042560A">
      <w:pPr>
        <w:tabs>
          <w:tab w:val="left" w:pos="5557"/>
          <w:tab w:val="left" w:pos="6840"/>
          <w:tab w:val="left" w:pos="7020"/>
        </w:tabs>
        <w:jc w:val="center"/>
      </w:pPr>
    </w:p>
    <w:p w14:paraId="08496F16" w14:textId="77777777" w:rsidR="00EF7156" w:rsidRPr="000271A6" w:rsidRDefault="00EF7156" w:rsidP="00EF7156">
      <w:pPr>
        <w:tabs>
          <w:tab w:val="left" w:pos="5557"/>
          <w:tab w:val="left" w:pos="6840"/>
          <w:tab w:val="left" w:pos="7020"/>
        </w:tabs>
      </w:pPr>
    </w:p>
    <w:p w14:paraId="04374283" w14:textId="77777777" w:rsidR="00EF7156" w:rsidRPr="000271A6" w:rsidRDefault="00EF7156" w:rsidP="00971F5D">
      <w:pPr>
        <w:tabs>
          <w:tab w:val="left" w:pos="5557"/>
          <w:tab w:val="left" w:pos="6840"/>
          <w:tab w:val="left" w:pos="7020"/>
        </w:tabs>
        <w:spacing w:line="360" w:lineRule="auto"/>
        <w:ind w:firstLine="720"/>
        <w:sectPr w:rsidR="00EF7156" w:rsidRPr="000271A6" w:rsidSect="00C16E64">
          <w:headerReference w:type="default" r:id="rId9"/>
          <w:headerReference w:type="first" r:id="rId10"/>
          <w:type w:val="continuous"/>
          <w:pgSz w:w="11906" w:h="16838"/>
          <w:pgMar w:top="1134" w:right="567" w:bottom="1134" w:left="1701" w:header="567" w:footer="567" w:gutter="0"/>
          <w:pgNumType w:start="1"/>
          <w:cols w:space="1296"/>
          <w:titlePg/>
          <w:docGrid w:linePitch="360"/>
        </w:sectPr>
      </w:pPr>
    </w:p>
    <w:p w14:paraId="56FF52D0" w14:textId="77777777" w:rsidR="00A33BEB" w:rsidRPr="00BE7FE3" w:rsidRDefault="00F05DAD" w:rsidP="00971F5D">
      <w:pPr>
        <w:spacing w:line="360" w:lineRule="auto"/>
        <w:ind w:firstLine="720"/>
        <w:jc w:val="both"/>
      </w:pPr>
      <w:r w:rsidRPr="00BE7FE3">
        <w:t>Vadovau</w:t>
      </w:r>
      <w:r w:rsidR="00907C4A" w:rsidRPr="00BE7FE3">
        <w:t>damasis</w:t>
      </w:r>
      <w:r w:rsidRPr="00BE7FE3">
        <w:t xml:space="preserve"> Lietuvos Respublikos vietos savivaldos </w:t>
      </w:r>
      <w:hyperlink r:id="rId11" w:history="1">
        <w:r w:rsidRPr="00BE7FE3">
          <w:rPr>
            <w:rStyle w:val="Hipersaitas"/>
            <w:color w:val="auto"/>
            <w:u w:val="none"/>
          </w:rPr>
          <w:t>įstatymo</w:t>
        </w:r>
      </w:hyperlink>
      <w:r w:rsidRPr="00BE7FE3">
        <w:t xml:space="preserve"> 25 straipsnio 5 dalimi, Lietuvos Respublikos vaiko minimalios ir vidutinės priežiūros </w:t>
      </w:r>
      <w:hyperlink r:id="rId12" w:history="1">
        <w:r w:rsidRPr="00BE7FE3">
          <w:rPr>
            <w:rStyle w:val="Hipersaitas"/>
            <w:color w:val="auto"/>
            <w:u w:val="none"/>
          </w:rPr>
          <w:t>įstatymo</w:t>
        </w:r>
      </w:hyperlink>
      <w:r w:rsidRPr="00BE7FE3">
        <w:t xml:space="preserve"> 30 straipsnio</w:t>
      </w:r>
      <w:r w:rsidR="00C125F6" w:rsidRPr="00BE7FE3">
        <w:t xml:space="preserve"> 2,</w:t>
      </w:r>
      <w:r w:rsidRPr="00BE7FE3">
        <w:t xml:space="preserve"> 3 dalimi</w:t>
      </w:r>
      <w:r w:rsidR="00C125F6" w:rsidRPr="00BE7FE3">
        <w:t>s</w:t>
      </w:r>
      <w:r w:rsidRPr="00BE7FE3">
        <w:t xml:space="preserve">, </w:t>
      </w:r>
    </w:p>
    <w:p w14:paraId="1C18CA62" w14:textId="77777777" w:rsidR="005A49DE" w:rsidRPr="00BE7FE3" w:rsidRDefault="00971F5D" w:rsidP="00971F5D">
      <w:pPr>
        <w:numPr>
          <w:ilvl w:val="0"/>
          <w:numId w:val="4"/>
        </w:numPr>
        <w:spacing w:line="360" w:lineRule="auto"/>
        <w:jc w:val="both"/>
        <w:rPr>
          <w:shd w:val="clear" w:color="auto" w:fill="FFFFFF"/>
        </w:rPr>
      </w:pPr>
      <w:r w:rsidRPr="00BE7FE3">
        <w:rPr>
          <w:spacing w:val="30"/>
          <w:shd w:val="clear" w:color="auto" w:fill="FFFFFF"/>
        </w:rPr>
        <w:t>Sudarau</w:t>
      </w:r>
      <w:r w:rsidR="005A49DE" w:rsidRPr="00BE7FE3">
        <w:rPr>
          <w:shd w:val="clear" w:color="auto" w:fill="FFFFFF"/>
        </w:rPr>
        <w:t xml:space="preserve"> </w:t>
      </w:r>
      <w:r w:rsidR="00280EB1" w:rsidRPr="00BE7FE3">
        <w:rPr>
          <w:shd w:val="clear" w:color="auto" w:fill="FFFFFF"/>
        </w:rPr>
        <w:t>Šakių rajono</w:t>
      </w:r>
      <w:r w:rsidR="00F05DAD" w:rsidRPr="00BE7FE3">
        <w:rPr>
          <w:shd w:val="clear" w:color="auto" w:fill="FFFFFF"/>
        </w:rPr>
        <w:t xml:space="preserve"> savivaldybės administracijos Vaiko gerovės </w:t>
      </w:r>
      <w:r w:rsidR="0064561A" w:rsidRPr="00BE7FE3">
        <w:rPr>
          <w:shd w:val="clear" w:color="auto" w:fill="FFFFFF"/>
        </w:rPr>
        <w:t>komisiją</w:t>
      </w:r>
      <w:r w:rsidR="00F05DAD" w:rsidRPr="00BE7FE3">
        <w:rPr>
          <w:shd w:val="clear" w:color="auto" w:fill="FFFFFF"/>
        </w:rPr>
        <w:t>:</w:t>
      </w:r>
    </w:p>
    <w:p w14:paraId="7E18DCC0" w14:textId="229AD36F" w:rsidR="005A49DE" w:rsidRPr="005A49DE" w:rsidRDefault="00280EB1" w:rsidP="005D2F4B">
      <w:pPr>
        <w:spacing w:line="360" w:lineRule="auto"/>
        <w:ind w:left="3600" w:hanging="2880"/>
        <w:jc w:val="both"/>
        <w:rPr>
          <w:color w:val="000000"/>
          <w:shd w:val="clear" w:color="auto" w:fill="FFFFFF"/>
        </w:rPr>
      </w:pPr>
      <w:r>
        <w:rPr>
          <w:color w:val="000000"/>
          <w:shd w:val="clear" w:color="auto" w:fill="FFFFFF"/>
        </w:rPr>
        <w:t>Aušra Pavydienė</w:t>
      </w:r>
      <w:r w:rsidR="00731B73">
        <w:rPr>
          <w:color w:val="000000"/>
          <w:shd w:val="clear" w:color="auto" w:fill="FFFFFF"/>
        </w:rPr>
        <w:t xml:space="preserve"> </w:t>
      </w:r>
      <w:r w:rsidR="005D2F4B">
        <w:rPr>
          <w:color w:val="000000"/>
          <w:shd w:val="clear" w:color="auto" w:fill="FFFFFF"/>
        </w:rPr>
        <w:tab/>
        <w:t xml:space="preserve"> </w:t>
      </w:r>
      <w:r w:rsidR="005B4E0E">
        <w:rPr>
          <w:color w:val="000000"/>
          <w:shd w:val="clear" w:color="auto" w:fill="FFFFFF"/>
        </w:rPr>
        <w:t>– rajono</w:t>
      </w:r>
      <w:r w:rsidR="005A49DE" w:rsidRPr="005A49DE">
        <w:rPr>
          <w:color w:val="000000"/>
          <w:shd w:val="clear" w:color="auto" w:fill="FFFFFF"/>
        </w:rPr>
        <w:t xml:space="preserve"> savivaldybės administracijos vyriausioji specialistė (tarpinstitucinio bendradarbiavimo koordinatorė)</w:t>
      </w:r>
      <w:r w:rsidR="00447D2C">
        <w:rPr>
          <w:color w:val="000000"/>
          <w:shd w:val="clear" w:color="auto" w:fill="FFFFFF"/>
        </w:rPr>
        <w:t xml:space="preserve">, </w:t>
      </w:r>
      <w:r w:rsidR="00731B73">
        <w:rPr>
          <w:color w:val="000000"/>
          <w:shd w:val="clear" w:color="auto" w:fill="FFFFFF"/>
        </w:rPr>
        <w:t>(komisijos pirmininkė)</w:t>
      </w:r>
      <w:r w:rsidR="005D2F4B">
        <w:rPr>
          <w:color w:val="000000"/>
          <w:shd w:val="clear" w:color="auto" w:fill="FFFFFF"/>
        </w:rPr>
        <w:t>;</w:t>
      </w:r>
    </w:p>
    <w:p w14:paraId="2D9DC32E" w14:textId="5868AE02" w:rsidR="00A33BEB" w:rsidRDefault="00A33BEB" w:rsidP="005D2F4B">
      <w:pPr>
        <w:spacing w:line="360" w:lineRule="auto"/>
        <w:ind w:left="3600" w:hanging="2880"/>
        <w:jc w:val="both"/>
        <w:rPr>
          <w:color w:val="000000"/>
          <w:shd w:val="clear" w:color="auto" w:fill="FFFFFF"/>
        </w:rPr>
      </w:pPr>
      <w:r>
        <w:rPr>
          <w:color w:val="000000"/>
          <w:shd w:val="clear" w:color="auto" w:fill="FFFFFF"/>
        </w:rPr>
        <w:t>Darius Aštrauska</w:t>
      </w:r>
      <w:r w:rsidR="00A91461">
        <w:rPr>
          <w:color w:val="000000"/>
          <w:shd w:val="clear" w:color="auto" w:fill="FFFFFF"/>
        </w:rPr>
        <w:t>s</w:t>
      </w:r>
      <w:r w:rsidR="005D2F4B">
        <w:rPr>
          <w:color w:val="000000"/>
          <w:shd w:val="clear" w:color="auto" w:fill="FFFFFF"/>
        </w:rPr>
        <w:t xml:space="preserve">      </w:t>
      </w:r>
      <w:r w:rsidR="005D2F4B">
        <w:rPr>
          <w:color w:val="000000"/>
          <w:shd w:val="clear" w:color="auto" w:fill="FFFFFF"/>
        </w:rPr>
        <w:tab/>
        <w:t xml:space="preserve"> </w:t>
      </w:r>
      <w:r w:rsidR="00A91461">
        <w:rPr>
          <w:color w:val="000000"/>
          <w:shd w:val="clear" w:color="auto" w:fill="FFFFFF"/>
        </w:rPr>
        <w:t>–</w:t>
      </w:r>
      <w:r>
        <w:rPr>
          <w:color w:val="000000"/>
          <w:shd w:val="clear" w:color="auto" w:fill="FFFFFF"/>
        </w:rPr>
        <w:t xml:space="preserve"> rajono</w:t>
      </w:r>
      <w:r w:rsidR="00A91461">
        <w:rPr>
          <w:color w:val="000000"/>
          <w:shd w:val="clear" w:color="auto" w:fill="FFFFFF"/>
        </w:rPr>
        <w:t xml:space="preserve"> savivaldybės administracijos Švietimo</w:t>
      </w:r>
      <w:r w:rsidR="005B4E0E">
        <w:rPr>
          <w:color w:val="000000"/>
          <w:shd w:val="clear" w:color="auto" w:fill="FFFFFF"/>
        </w:rPr>
        <w:t xml:space="preserve">, </w:t>
      </w:r>
      <w:r w:rsidR="00A91461">
        <w:rPr>
          <w:color w:val="000000"/>
          <w:shd w:val="clear" w:color="auto" w:fill="FFFFFF"/>
        </w:rPr>
        <w:t xml:space="preserve">kultūros </w:t>
      </w:r>
      <w:r w:rsidR="005D2F4B">
        <w:rPr>
          <w:color w:val="000000"/>
          <w:shd w:val="clear" w:color="auto" w:fill="FFFFFF"/>
        </w:rPr>
        <w:t xml:space="preserve">ir </w:t>
      </w:r>
      <w:r w:rsidR="005B4E0E">
        <w:rPr>
          <w:color w:val="000000"/>
          <w:shd w:val="clear" w:color="auto" w:fill="FFFFFF"/>
        </w:rPr>
        <w:t xml:space="preserve">sporto </w:t>
      </w:r>
      <w:r w:rsidR="00A91461">
        <w:rPr>
          <w:color w:val="000000"/>
          <w:shd w:val="clear" w:color="auto" w:fill="FFFFFF"/>
        </w:rPr>
        <w:t>skyriaus vedėjas</w:t>
      </w:r>
      <w:r w:rsidR="005B4E0E">
        <w:rPr>
          <w:color w:val="000000"/>
          <w:shd w:val="clear" w:color="auto" w:fill="FFFFFF"/>
        </w:rPr>
        <w:t xml:space="preserve"> (komisijos </w:t>
      </w:r>
      <w:r w:rsidR="00AE6924">
        <w:rPr>
          <w:color w:val="000000"/>
          <w:shd w:val="clear" w:color="auto" w:fill="FFFFFF"/>
        </w:rPr>
        <w:t xml:space="preserve">pirmininkės </w:t>
      </w:r>
      <w:r w:rsidR="005B4E0E">
        <w:rPr>
          <w:color w:val="000000"/>
          <w:shd w:val="clear" w:color="auto" w:fill="FFFFFF"/>
        </w:rPr>
        <w:t>pavaduotojas)</w:t>
      </w:r>
      <w:r w:rsidR="00AB703F">
        <w:rPr>
          <w:color w:val="000000"/>
          <w:shd w:val="clear" w:color="auto" w:fill="FFFFFF"/>
        </w:rPr>
        <w:t>;</w:t>
      </w:r>
    </w:p>
    <w:p w14:paraId="1D703AD8" w14:textId="5FACC5ED" w:rsidR="005D2F4B" w:rsidRDefault="005D2F4B" w:rsidP="005D2F4B">
      <w:pPr>
        <w:spacing w:line="360" w:lineRule="auto"/>
        <w:ind w:left="3600" w:hanging="2880"/>
        <w:jc w:val="both"/>
      </w:pPr>
      <w:r>
        <w:t xml:space="preserve">Ingrida Kasparavičienė </w:t>
      </w:r>
      <w:r>
        <w:tab/>
        <w:t xml:space="preserve"> – rajono savivaldybės administracijos Švietimo, kultūros ir sporto skyriaus vyriausioji specialistė (komisijos sekretorė);</w:t>
      </w:r>
    </w:p>
    <w:p w14:paraId="5E27529E" w14:textId="40480DC5" w:rsidR="005D2F4B" w:rsidRDefault="005D2F4B" w:rsidP="005D2F4B">
      <w:pPr>
        <w:spacing w:line="360" w:lineRule="auto"/>
        <w:ind w:left="3600" w:hanging="2880"/>
        <w:jc w:val="both"/>
      </w:pPr>
      <w:r>
        <w:t xml:space="preserve">Vilma Bielskienė </w:t>
      </w:r>
      <w:r>
        <w:tab/>
        <w:t xml:space="preserve">– </w:t>
      </w:r>
      <w:r w:rsidR="00447D2C">
        <w:t xml:space="preserve"> </w:t>
      </w:r>
      <w:r>
        <w:t xml:space="preserve">Šakių socialinių paslaugų centro direktorė, jos nesant </w:t>
      </w:r>
      <w:r w:rsidR="00AE6924">
        <w:t>–</w:t>
      </w:r>
      <w:r>
        <w:t xml:space="preserve"> Loreta Ogorodnikienė, Šakių socialinių paslaugų centro vyriausioji socialinė darbuotoja;</w:t>
      </w:r>
    </w:p>
    <w:p w14:paraId="6DC3DF31" w14:textId="500D7B41" w:rsidR="005D2F4B" w:rsidRPr="005D2F4B" w:rsidRDefault="005D2F4B" w:rsidP="005D2F4B">
      <w:pPr>
        <w:tabs>
          <w:tab w:val="left" w:pos="3261"/>
        </w:tabs>
        <w:overflowPunct w:val="0"/>
        <w:autoSpaceDE w:val="0"/>
        <w:autoSpaceDN w:val="0"/>
        <w:adjustRightInd w:val="0"/>
        <w:spacing w:line="360" w:lineRule="auto"/>
        <w:ind w:left="3600" w:hanging="2880"/>
        <w:jc w:val="both"/>
      </w:pPr>
      <w:r w:rsidRPr="00124F80">
        <w:t xml:space="preserve">Linas Frančiakas </w:t>
      </w:r>
      <w:r>
        <w:tab/>
      </w:r>
      <w:r>
        <w:tab/>
      </w:r>
      <w:r w:rsidRPr="00124F80">
        <w:t>–</w:t>
      </w:r>
      <w:r w:rsidR="00447D2C">
        <w:t xml:space="preserve"> </w:t>
      </w:r>
      <w:r w:rsidRPr="00124F80">
        <w:t>Kauno apygardos prokuratūros</w:t>
      </w:r>
      <w:r>
        <w:t xml:space="preserve"> </w:t>
      </w:r>
      <w:r w:rsidRPr="00124F80">
        <w:t>Marijampolės apylinkės prokuratūros prokuroras</w:t>
      </w:r>
      <w:r>
        <w:t>;</w:t>
      </w:r>
    </w:p>
    <w:p w14:paraId="7EF363B0" w14:textId="2988C98C" w:rsidR="005D2F4B" w:rsidRDefault="005D2F4B" w:rsidP="005D2F4B">
      <w:pPr>
        <w:spacing w:line="360" w:lineRule="auto"/>
        <w:ind w:firstLine="720"/>
        <w:jc w:val="both"/>
        <w:rPr>
          <w:color w:val="000000"/>
          <w:shd w:val="clear" w:color="auto" w:fill="FFFFFF"/>
        </w:rPr>
      </w:pPr>
      <w:r>
        <w:rPr>
          <w:shd w:val="clear" w:color="auto" w:fill="FFFFFF"/>
        </w:rPr>
        <w:t>Darius Jakavičius</w:t>
      </w:r>
      <w:r>
        <w:rPr>
          <w:color w:val="000000"/>
          <w:shd w:val="clear" w:color="auto" w:fill="FFFFFF"/>
        </w:rPr>
        <w:t xml:space="preserve"> </w:t>
      </w:r>
      <w:r>
        <w:rPr>
          <w:color w:val="000000"/>
          <w:shd w:val="clear" w:color="auto" w:fill="FFFFFF"/>
        </w:rPr>
        <w:tab/>
      </w:r>
      <w:r>
        <w:rPr>
          <w:color w:val="000000"/>
          <w:shd w:val="clear" w:color="auto" w:fill="FFFFFF"/>
        </w:rPr>
        <w:tab/>
        <w:t>–  rajono savivaldybės vicemeras;</w:t>
      </w:r>
    </w:p>
    <w:p w14:paraId="7286E042" w14:textId="162C2A2F" w:rsidR="005D2F4B" w:rsidRPr="005D2F4B" w:rsidRDefault="005D2F4B" w:rsidP="005D2F4B">
      <w:pPr>
        <w:spacing w:line="360" w:lineRule="auto"/>
        <w:ind w:firstLine="720"/>
        <w:jc w:val="both"/>
      </w:pPr>
      <w:r>
        <w:t xml:space="preserve">Diana Jazukevičienė </w:t>
      </w:r>
      <w:r>
        <w:tab/>
      </w:r>
      <w:r>
        <w:tab/>
        <w:t xml:space="preserve">– Šakių rajono Švietimo pagalbos tarnybos direktorė, </w:t>
      </w:r>
    </w:p>
    <w:p w14:paraId="5053F872" w14:textId="614114E1" w:rsidR="00447D2C" w:rsidRDefault="00280EB1" w:rsidP="00447D2C">
      <w:pPr>
        <w:spacing w:line="360" w:lineRule="auto"/>
        <w:ind w:left="3600" w:hanging="2880"/>
        <w:jc w:val="both"/>
      </w:pPr>
      <w:r>
        <w:t>In</w:t>
      </w:r>
      <w:r w:rsidR="005B4E0E">
        <w:t>drė Jurjonienė</w:t>
      </w:r>
      <w:r w:rsidR="005D2F4B">
        <w:tab/>
      </w:r>
      <w:r>
        <w:t>–</w:t>
      </w:r>
      <w:r w:rsidR="00447D2C">
        <w:t xml:space="preserve"> </w:t>
      </w:r>
      <w:r w:rsidR="005B4E0E">
        <w:t>Marijampolės apskrities vaiko teisių apsaugos skyriaus</w:t>
      </w:r>
      <w:r>
        <w:t xml:space="preserve"> </w:t>
      </w:r>
      <w:r w:rsidR="005B4E0E">
        <w:t xml:space="preserve">(Kazlų </w:t>
      </w:r>
      <w:r w:rsidR="00E9665D">
        <w:t>R</w:t>
      </w:r>
      <w:r w:rsidR="005B4E0E">
        <w:t>ūdos) sav. Šakių rajone patarėja,</w:t>
      </w:r>
      <w:r w:rsidR="00AB703F">
        <w:t xml:space="preserve"> jos nesant </w:t>
      </w:r>
      <w:r w:rsidR="004F1117">
        <w:t xml:space="preserve">- </w:t>
      </w:r>
      <w:r w:rsidR="00AB703F">
        <w:t>Renata Jakštienė, Valstybės vaiko teisių apsaugos ir įvaikinimo tarnybos prie Socialinės apsaugos ir darbo ministerijos Marijampolės apskrities vaiko teisių apsaugos skyriaus Šakių rajono savivaldybėje vyriausioji specialistė;</w:t>
      </w:r>
    </w:p>
    <w:p w14:paraId="2E950B00" w14:textId="79CD3415" w:rsidR="00447D2C" w:rsidRPr="00124F80" w:rsidRDefault="00447D2C" w:rsidP="00447D2C">
      <w:pPr>
        <w:spacing w:line="360" w:lineRule="auto"/>
        <w:ind w:left="3600" w:hanging="2880"/>
        <w:jc w:val="both"/>
      </w:pPr>
      <w:r w:rsidRPr="00124F80">
        <w:t>Edita Matusevičienė</w:t>
      </w:r>
      <w:r>
        <w:t xml:space="preserve">          </w:t>
      </w:r>
      <w:r w:rsidRPr="00124F80">
        <w:t xml:space="preserve"> – Kauno apygardos probacijos tarnybos savivaldybių probacijos </w:t>
      </w:r>
      <w:r>
        <w:t xml:space="preserve">   </w:t>
      </w:r>
      <w:r w:rsidRPr="00124F80">
        <w:t>skyriaus vyriausioji specialistė,</w:t>
      </w:r>
    </w:p>
    <w:p w14:paraId="7A97DA0C" w14:textId="77777777" w:rsidR="00447D2C" w:rsidRDefault="00447D2C" w:rsidP="005D2F4B">
      <w:pPr>
        <w:spacing w:line="360" w:lineRule="auto"/>
        <w:ind w:left="3600" w:hanging="2880"/>
        <w:jc w:val="both"/>
      </w:pPr>
    </w:p>
    <w:p w14:paraId="172C8F9D" w14:textId="77777777" w:rsidR="00447D2C" w:rsidRDefault="00447D2C" w:rsidP="00971F5D">
      <w:pPr>
        <w:spacing w:line="360" w:lineRule="auto"/>
        <w:ind w:firstLine="720"/>
        <w:jc w:val="both"/>
      </w:pPr>
    </w:p>
    <w:p w14:paraId="201BC747" w14:textId="22A909BA" w:rsidR="00447D2C" w:rsidRDefault="00447D2C" w:rsidP="00447D2C">
      <w:pPr>
        <w:tabs>
          <w:tab w:val="left" w:pos="3261"/>
        </w:tabs>
        <w:overflowPunct w:val="0"/>
        <w:autoSpaceDE w:val="0"/>
        <w:autoSpaceDN w:val="0"/>
        <w:adjustRightInd w:val="0"/>
        <w:spacing w:line="360" w:lineRule="auto"/>
        <w:ind w:left="3261" w:hanging="2541"/>
        <w:jc w:val="both"/>
      </w:pPr>
      <w:r>
        <w:t>Andrius Mureika</w:t>
      </w:r>
      <w:r>
        <w:tab/>
        <w:t xml:space="preserve"> –  Šakių rajono policijos komisariato Veiklos skyriaus vyriausiasis tyrėjas, jo nesant </w:t>
      </w:r>
      <w:r w:rsidR="00AE6924">
        <w:t>–</w:t>
      </w:r>
      <w:r w:rsidRPr="00124F80">
        <w:t xml:space="preserve"> </w:t>
      </w:r>
      <w:r>
        <w:t>Ramūnas Mozūraitis, Šakių rajono policijos komisariato Veiklos skyriaus vyresnysis tyrėjas;</w:t>
      </w:r>
    </w:p>
    <w:p w14:paraId="0F5FD73E" w14:textId="780BD591" w:rsidR="008730E3" w:rsidRDefault="008730E3" w:rsidP="00447D2C">
      <w:pPr>
        <w:spacing w:line="360" w:lineRule="auto"/>
        <w:ind w:left="3240" w:hanging="2520"/>
        <w:jc w:val="both"/>
      </w:pPr>
      <w:r>
        <w:t xml:space="preserve">Daiva Pilypaitytė </w:t>
      </w:r>
      <w:r w:rsidR="00447D2C">
        <w:tab/>
        <w:t xml:space="preserve">  – </w:t>
      </w:r>
      <w:r>
        <w:t>rajono savivaldybės administracijos Socialinės paramos skyriaus vedėja, j</w:t>
      </w:r>
      <w:r w:rsidR="00AE6924">
        <w:t>ai</w:t>
      </w:r>
      <w:r>
        <w:t xml:space="preserve"> nesant – Milda Savukaitienė, Šakių rajono savivaldybės administracijos Socialinės paramos</w:t>
      </w:r>
      <w:r w:rsidR="00447D2C">
        <w:t xml:space="preserve"> </w:t>
      </w:r>
      <w:r>
        <w:t>skyriaus vyriausioji specialistė;</w:t>
      </w:r>
    </w:p>
    <w:p w14:paraId="09862F85" w14:textId="618A810A" w:rsidR="00971F5D" w:rsidRPr="00124F80" w:rsidRDefault="00971F5D" w:rsidP="00447D2C">
      <w:pPr>
        <w:tabs>
          <w:tab w:val="left" w:pos="3261"/>
        </w:tabs>
        <w:overflowPunct w:val="0"/>
        <w:autoSpaceDE w:val="0"/>
        <w:autoSpaceDN w:val="0"/>
        <w:adjustRightInd w:val="0"/>
        <w:spacing w:line="360" w:lineRule="auto"/>
        <w:ind w:left="3255" w:hanging="2535"/>
        <w:jc w:val="both"/>
      </w:pPr>
      <w:r w:rsidRPr="00124F80">
        <w:t xml:space="preserve">Edita Zubrickienė </w:t>
      </w:r>
      <w:r w:rsidR="00447D2C">
        <w:tab/>
      </w:r>
      <w:r w:rsidR="00447D2C">
        <w:tab/>
      </w:r>
      <w:r w:rsidRPr="00124F80">
        <w:t>– rajono savivaldybės vyriausioji specialistė</w:t>
      </w:r>
      <w:r w:rsidR="00447D2C">
        <w:t xml:space="preserve"> </w:t>
      </w:r>
      <w:r w:rsidRPr="00124F80">
        <w:t xml:space="preserve">(savivaldybės </w:t>
      </w:r>
      <w:r w:rsidR="00447D2C">
        <w:t xml:space="preserve">  </w:t>
      </w:r>
      <w:r w:rsidRPr="00124F80">
        <w:t>gydytoja)</w:t>
      </w:r>
      <w:r w:rsidR="00447D2C">
        <w:t>.</w:t>
      </w:r>
    </w:p>
    <w:p w14:paraId="6C7D8472" w14:textId="5ACC7D79" w:rsidR="00F05DAD" w:rsidRDefault="00F05DAD" w:rsidP="00AE6924">
      <w:pPr>
        <w:pStyle w:val="Sraopastraipa"/>
        <w:numPr>
          <w:ilvl w:val="0"/>
          <w:numId w:val="4"/>
        </w:numPr>
        <w:spacing w:line="360" w:lineRule="auto"/>
        <w:ind w:left="0" w:firstLine="720"/>
        <w:jc w:val="both"/>
      </w:pPr>
      <w:r w:rsidRPr="00AE6924">
        <w:rPr>
          <w:spacing w:val="30"/>
        </w:rPr>
        <w:t>Tvirtinu</w:t>
      </w:r>
      <w:r w:rsidR="00B5396C">
        <w:t xml:space="preserve"> Šakių rajono</w:t>
      </w:r>
      <w:r>
        <w:t xml:space="preserve"> savivaldybės administracijos vaiko gerovės komisijos darbo</w:t>
      </w:r>
      <w:r w:rsidR="00AE6924">
        <w:t xml:space="preserve">   </w:t>
      </w:r>
      <w:r>
        <w:t xml:space="preserve"> reglamentą (pridedama).</w:t>
      </w:r>
    </w:p>
    <w:p w14:paraId="4424898A" w14:textId="65C61247" w:rsidR="008F37E1" w:rsidRPr="00F340B4" w:rsidRDefault="00582AC3" w:rsidP="00582AC3">
      <w:pPr>
        <w:overflowPunct w:val="0"/>
        <w:autoSpaceDE w:val="0"/>
        <w:autoSpaceDN w:val="0"/>
        <w:adjustRightInd w:val="0"/>
        <w:spacing w:line="360" w:lineRule="auto"/>
        <w:jc w:val="both"/>
      </w:pPr>
      <w:r>
        <w:rPr>
          <w:spacing w:val="60"/>
        </w:rPr>
        <w:t xml:space="preserve">      </w:t>
      </w:r>
      <w:r w:rsidR="00AE6924" w:rsidRPr="00AE6924">
        <w:rPr>
          <w:spacing w:val="60"/>
        </w:rPr>
        <w:t>3.</w:t>
      </w:r>
      <w:r w:rsidR="008F37E1" w:rsidRPr="00AE6924">
        <w:rPr>
          <w:spacing w:val="60"/>
        </w:rPr>
        <w:t>Pripažįstu</w:t>
      </w:r>
      <w:r w:rsidR="008F37E1" w:rsidRPr="00F340B4">
        <w:t xml:space="preserve"> netekusiu galios Šakių rajono savivaldybės mero 202</w:t>
      </w:r>
      <w:r w:rsidR="00BE7FE3" w:rsidRPr="00F340B4">
        <w:t>3</w:t>
      </w:r>
      <w:r w:rsidR="008F37E1" w:rsidRPr="00F340B4">
        <w:t xml:space="preserve"> m. </w:t>
      </w:r>
      <w:r w:rsidR="00BE7FE3" w:rsidRPr="00F340B4">
        <w:t>gegužės</w:t>
      </w:r>
      <w:r w:rsidR="008F37E1" w:rsidRPr="00F340B4">
        <w:t xml:space="preserve"> </w:t>
      </w:r>
      <w:r w:rsidR="00BE7FE3" w:rsidRPr="00F340B4">
        <w:t>15</w:t>
      </w:r>
      <w:r w:rsidR="008F37E1" w:rsidRPr="00F340B4">
        <w:t xml:space="preserve"> d. potvarkį Nr. MT-</w:t>
      </w:r>
      <w:r w:rsidR="00BE7FE3" w:rsidRPr="00F340B4">
        <w:t>15</w:t>
      </w:r>
      <w:r w:rsidR="008F37E1" w:rsidRPr="00F340B4">
        <w:t xml:space="preserve"> ,,</w:t>
      </w:r>
      <w:r w:rsidR="00BE7FE3" w:rsidRPr="00F340B4">
        <w:t>Dėl Šakių</w:t>
      </w:r>
      <w:r w:rsidR="00F340B4" w:rsidRPr="00F340B4">
        <w:t xml:space="preserve"> rajono savivaldybės administracijos vaiko gerovės komisijos sudėties ir darbo reglamento patvirtinimo</w:t>
      </w:r>
      <w:r w:rsidR="008F37E1" w:rsidRPr="00F340B4">
        <w:t>“ su visais jo pakeitimais ir papildymais.</w:t>
      </w:r>
    </w:p>
    <w:p w14:paraId="264F06EC" w14:textId="6A337ADB" w:rsidR="007153C1" w:rsidRDefault="008F37E1" w:rsidP="00971F5D">
      <w:pPr>
        <w:spacing w:line="360" w:lineRule="auto"/>
        <w:ind w:firstLine="720"/>
        <w:jc w:val="both"/>
      </w:pPr>
      <w:r>
        <w:t>4</w:t>
      </w:r>
      <w:r w:rsidR="007153C1">
        <w:t xml:space="preserve">. </w:t>
      </w:r>
      <w:r w:rsidR="00447D2C">
        <w:t xml:space="preserve">  </w:t>
      </w:r>
      <w:r w:rsidR="007153C1" w:rsidRPr="000760D2">
        <w:rPr>
          <w:spacing w:val="20"/>
        </w:rPr>
        <w:t>Nurodau</w:t>
      </w:r>
      <w:r w:rsidR="007153C1">
        <w:t>, kad š</w:t>
      </w:r>
      <w:r w:rsidR="007153C1" w:rsidRPr="005D202B">
        <w:t xml:space="preserve">is </w:t>
      </w:r>
      <w:r w:rsidR="007153C1">
        <w:t xml:space="preserve">potvarkis </w:t>
      </w:r>
      <w:r w:rsidR="007153C1" w:rsidRPr="005D202B">
        <w:t>per vieną mėnesį nuo paskelbimo (įteikimo) dienos gali būti</w:t>
      </w:r>
    </w:p>
    <w:p w14:paraId="40C948CD" w14:textId="77777777" w:rsidR="007153C1" w:rsidRPr="005D202B" w:rsidRDefault="007153C1" w:rsidP="00245F7C">
      <w:pPr>
        <w:spacing w:line="360" w:lineRule="auto"/>
        <w:jc w:val="both"/>
      </w:pPr>
      <w:r w:rsidRPr="005D202B">
        <w:t>skundžiamas pasirinktinai Lietuvos administracinių ginčų komisijos Kauno apygardos skyriui (adresu: Laisvės al. 36, LT-44240 Kaunas) Lietuvos Respublikos ikiteisminio administracinių ginčų nagrinėjimo tvarkos įstatymo nustatyta tvarka arba Regionų apygardos administracinio teismo Kauno rūmams (adresu: A. Mickevičiaus g. 8A, LT-44312 Kaunas) Lietuvos Respublikos administracinių bylų teisenos įstatymo nustatyta tvarka.</w:t>
      </w:r>
    </w:p>
    <w:p w14:paraId="2200FE48" w14:textId="77777777" w:rsidR="00211589" w:rsidRPr="00140C7C" w:rsidRDefault="00211589" w:rsidP="00211589">
      <w:pPr>
        <w:sectPr w:rsidR="00211589" w:rsidRPr="00140C7C" w:rsidSect="00C16E64">
          <w:type w:val="continuous"/>
          <w:pgSz w:w="11906" w:h="16838"/>
          <w:pgMar w:top="1134" w:right="567" w:bottom="1134" w:left="1701" w:header="567" w:footer="567" w:gutter="0"/>
          <w:pgNumType w:start="1"/>
          <w:cols w:space="1296"/>
          <w:formProt w:val="0"/>
          <w:titlePg/>
          <w:docGrid w:linePitch="360"/>
        </w:sectPr>
      </w:pPr>
    </w:p>
    <w:p w14:paraId="5F3B5303" w14:textId="77777777" w:rsidR="00695612" w:rsidRDefault="00695612" w:rsidP="00211589"/>
    <w:p w14:paraId="01EC9606" w14:textId="77777777" w:rsidR="00695612" w:rsidRDefault="00695612" w:rsidP="00211589"/>
    <w:tbl>
      <w:tblPr>
        <w:tblW w:w="9639" w:type="dxa"/>
        <w:tblLayout w:type="fixed"/>
        <w:tblCellMar>
          <w:left w:w="0" w:type="dxa"/>
          <w:right w:w="0" w:type="dxa"/>
        </w:tblCellMar>
        <w:tblLook w:val="01E0" w:firstRow="1" w:lastRow="1" w:firstColumn="1" w:lastColumn="1" w:noHBand="0" w:noVBand="0"/>
      </w:tblPr>
      <w:tblGrid>
        <w:gridCol w:w="6237"/>
        <w:gridCol w:w="142"/>
        <w:gridCol w:w="3260"/>
      </w:tblGrid>
      <w:tr w:rsidR="00211589" w14:paraId="6517D710" w14:textId="77777777" w:rsidTr="00E773BE">
        <w:tc>
          <w:tcPr>
            <w:tcW w:w="6237" w:type="dxa"/>
            <w:shd w:val="clear" w:color="auto" w:fill="auto"/>
          </w:tcPr>
          <w:p w14:paraId="6C44284A" w14:textId="77777777" w:rsidR="00211589" w:rsidRDefault="00971F5D" w:rsidP="0059768C">
            <w:r>
              <w:t>Savivaldybės meras</w:t>
            </w:r>
          </w:p>
        </w:tc>
        <w:tc>
          <w:tcPr>
            <w:tcW w:w="142" w:type="dxa"/>
            <w:shd w:val="clear" w:color="auto" w:fill="auto"/>
          </w:tcPr>
          <w:p w14:paraId="0DCA7D00" w14:textId="77777777" w:rsidR="00211589" w:rsidRDefault="00211589" w:rsidP="00211589"/>
        </w:tc>
        <w:tc>
          <w:tcPr>
            <w:tcW w:w="3260" w:type="dxa"/>
            <w:shd w:val="clear" w:color="auto" w:fill="auto"/>
          </w:tcPr>
          <w:p w14:paraId="2C2A1296" w14:textId="77777777" w:rsidR="00211589" w:rsidRDefault="00971F5D" w:rsidP="00E773BE">
            <w:pPr>
              <w:jc w:val="right"/>
            </w:pPr>
            <w:r>
              <w:t>Raimondas Januševičius</w:t>
            </w:r>
          </w:p>
        </w:tc>
      </w:tr>
    </w:tbl>
    <w:p w14:paraId="5EA26118" w14:textId="77777777" w:rsidR="002737E5" w:rsidRDefault="002737E5" w:rsidP="00211589"/>
    <w:p w14:paraId="0797DDE7" w14:textId="77777777" w:rsidR="00695612" w:rsidRDefault="00695612" w:rsidP="00211589"/>
    <w:p w14:paraId="4D1CF6E5" w14:textId="77777777" w:rsidR="00447D2C" w:rsidRDefault="00447D2C" w:rsidP="00211589"/>
    <w:p w14:paraId="74AB5588" w14:textId="77777777" w:rsidR="00447D2C" w:rsidRDefault="00447D2C" w:rsidP="00211589"/>
    <w:p w14:paraId="682890CD" w14:textId="77777777" w:rsidR="00971F5D" w:rsidRPr="00124F80" w:rsidRDefault="00971F5D" w:rsidP="00971F5D">
      <w:pPr>
        <w:tabs>
          <w:tab w:val="left" w:pos="2445"/>
        </w:tabs>
        <w:overflowPunct w:val="0"/>
        <w:spacing w:line="276" w:lineRule="auto"/>
      </w:pPr>
      <w:r w:rsidRPr="00124F80">
        <w:t>Parengė</w:t>
      </w:r>
    </w:p>
    <w:p w14:paraId="7747F6EA" w14:textId="77777777" w:rsidR="00971F5D" w:rsidRPr="00124F80" w:rsidRDefault="00971F5D" w:rsidP="00971F5D">
      <w:pPr>
        <w:tabs>
          <w:tab w:val="left" w:pos="2445"/>
        </w:tabs>
        <w:overflowPunct w:val="0"/>
        <w:spacing w:line="276" w:lineRule="auto"/>
        <w:rPr>
          <w:lang w:val="en-US"/>
        </w:rPr>
      </w:pPr>
      <w:r w:rsidRPr="00124F80">
        <w:t>Savivaldybės administracijos vyriausioji specialistė</w:t>
      </w:r>
      <w:r w:rsidRPr="00124F80">
        <w:tab/>
      </w:r>
      <w:r w:rsidRPr="00124F80">
        <w:tab/>
      </w:r>
    </w:p>
    <w:p w14:paraId="1ED8652C" w14:textId="77777777" w:rsidR="00971F5D" w:rsidRPr="00124F80" w:rsidRDefault="00971F5D" w:rsidP="00971F5D">
      <w:pPr>
        <w:overflowPunct w:val="0"/>
        <w:spacing w:line="276" w:lineRule="auto"/>
      </w:pPr>
      <w:r w:rsidRPr="00124F80">
        <w:t>(tarpinstitucinio bendradarbiavimo koordinatorė)</w:t>
      </w:r>
    </w:p>
    <w:p w14:paraId="6EAE0DB1" w14:textId="77777777" w:rsidR="00971F5D" w:rsidRPr="00124F80" w:rsidRDefault="00971F5D" w:rsidP="00971F5D">
      <w:pPr>
        <w:overflowPunct w:val="0"/>
        <w:spacing w:line="360" w:lineRule="auto"/>
      </w:pPr>
    </w:p>
    <w:p w14:paraId="26502ECC" w14:textId="77777777" w:rsidR="00971F5D" w:rsidRPr="00124F80" w:rsidRDefault="00971F5D" w:rsidP="00971F5D">
      <w:pPr>
        <w:overflowPunct w:val="0"/>
        <w:spacing w:line="360" w:lineRule="auto"/>
      </w:pPr>
      <w:r w:rsidRPr="00124F80">
        <w:t>Aušra Pavydienė</w:t>
      </w:r>
    </w:p>
    <w:p w14:paraId="6D20065F" w14:textId="61CC6C77" w:rsidR="006B58F6" w:rsidRPr="00971F5D" w:rsidRDefault="00971F5D" w:rsidP="00971F5D">
      <w:pPr>
        <w:overflowPunct w:val="0"/>
        <w:spacing w:line="360" w:lineRule="auto"/>
        <w:sectPr w:rsidR="006B58F6" w:rsidRPr="00971F5D" w:rsidSect="00C16E64">
          <w:type w:val="continuous"/>
          <w:pgSz w:w="11906" w:h="16838"/>
          <w:pgMar w:top="1134" w:right="567" w:bottom="1134" w:left="1701" w:header="567" w:footer="567" w:gutter="0"/>
          <w:pgNumType w:start="3"/>
          <w:cols w:space="1296"/>
          <w:formProt w:val="0"/>
          <w:titlePg/>
          <w:docGrid w:linePitch="360"/>
        </w:sectPr>
      </w:pPr>
      <w:r w:rsidRPr="00124F80">
        <w:t>202</w:t>
      </w:r>
      <w:r w:rsidR="004F1117">
        <w:t>4</w:t>
      </w:r>
      <w:r w:rsidR="00245F7C">
        <w:t>-05-</w:t>
      </w:r>
      <w:r w:rsidR="004F1117">
        <w:t>0</w:t>
      </w:r>
      <w:r w:rsidR="00F340B4">
        <w:t>7</w:t>
      </w:r>
    </w:p>
    <w:p w14:paraId="00A1688C" w14:textId="77777777" w:rsidR="002737E5" w:rsidRDefault="002737E5" w:rsidP="00704720">
      <w:pPr>
        <w:widowControl w:val="0"/>
        <w:ind w:left="5103"/>
        <w:rPr>
          <w:rFonts w:eastAsia="MS Mincho"/>
          <w:lang w:eastAsia="ja-JP"/>
        </w:rPr>
      </w:pPr>
      <w:r>
        <w:rPr>
          <w:rFonts w:eastAsia="MS Mincho"/>
          <w:lang w:eastAsia="ja-JP"/>
        </w:rPr>
        <w:lastRenderedPageBreak/>
        <w:t>PATVIRTINTA</w:t>
      </w:r>
    </w:p>
    <w:p w14:paraId="4B34640D" w14:textId="77777777" w:rsidR="00245F7C" w:rsidRDefault="00521481" w:rsidP="00245F7C">
      <w:pPr>
        <w:widowControl w:val="0"/>
        <w:ind w:left="5103"/>
        <w:rPr>
          <w:rFonts w:eastAsia="MS Mincho"/>
          <w:lang w:eastAsia="ja-JP"/>
        </w:rPr>
      </w:pPr>
      <w:r>
        <w:rPr>
          <w:rFonts w:eastAsia="MS Mincho"/>
          <w:lang w:eastAsia="ja-JP"/>
        </w:rPr>
        <w:t>Šakių rajono</w:t>
      </w:r>
      <w:r w:rsidR="002737E5">
        <w:rPr>
          <w:rFonts w:eastAsia="MS Mincho"/>
          <w:lang w:eastAsia="ja-JP"/>
        </w:rPr>
        <w:t xml:space="preserve"> savivaldybės</w:t>
      </w:r>
      <w:r w:rsidR="00704720">
        <w:rPr>
          <w:rFonts w:eastAsia="MS Mincho"/>
          <w:lang w:eastAsia="ja-JP"/>
        </w:rPr>
        <w:t xml:space="preserve"> </w:t>
      </w:r>
      <w:r w:rsidR="002737E5">
        <w:rPr>
          <w:rFonts w:eastAsia="MS Mincho"/>
          <w:lang w:eastAsia="ja-JP"/>
        </w:rPr>
        <w:t>mero</w:t>
      </w:r>
    </w:p>
    <w:p w14:paraId="33EF3279" w14:textId="5402693E" w:rsidR="00245F7C" w:rsidRDefault="00704720" w:rsidP="00704720">
      <w:pPr>
        <w:widowControl w:val="0"/>
        <w:ind w:left="5103"/>
      </w:pPr>
      <w:r w:rsidRPr="00581245">
        <w:t>202</w:t>
      </w:r>
      <w:r w:rsidR="004F1117">
        <w:t>4</w:t>
      </w:r>
      <w:r w:rsidRPr="00581245">
        <w:t xml:space="preserve"> m. </w:t>
      </w:r>
      <w:r>
        <w:t xml:space="preserve">gegužės </w:t>
      </w:r>
      <w:r w:rsidR="00245F7C">
        <w:rPr>
          <w:color w:val="FF0000"/>
        </w:rPr>
        <w:t xml:space="preserve">  </w:t>
      </w:r>
      <w:r w:rsidRPr="00581245">
        <w:t xml:space="preserve"> d.</w:t>
      </w:r>
    </w:p>
    <w:p w14:paraId="7A701289" w14:textId="77777777" w:rsidR="002737E5" w:rsidRDefault="002737E5" w:rsidP="00704720">
      <w:pPr>
        <w:widowControl w:val="0"/>
        <w:ind w:left="5103"/>
        <w:rPr>
          <w:rFonts w:eastAsia="MS Mincho"/>
          <w:lang w:eastAsia="ja-JP"/>
        </w:rPr>
      </w:pPr>
      <w:r>
        <w:rPr>
          <w:rFonts w:eastAsia="MS Mincho"/>
          <w:lang w:eastAsia="ja-JP"/>
        </w:rPr>
        <w:t>potvarkiu</w:t>
      </w:r>
      <w:r w:rsidR="00704720" w:rsidRPr="00704720">
        <w:t xml:space="preserve"> </w:t>
      </w:r>
      <w:r w:rsidR="00704720" w:rsidRPr="00581245">
        <w:t>Nr.</w:t>
      </w:r>
      <w:r w:rsidR="00704720">
        <w:t xml:space="preserve"> M</w:t>
      </w:r>
      <w:r w:rsidR="00245F7C">
        <w:t>T</w:t>
      </w:r>
      <w:r w:rsidR="00704720" w:rsidRPr="00581245">
        <w:t>-</w:t>
      </w:r>
    </w:p>
    <w:p w14:paraId="38841605" w14:textId="77777777" w:rsidR="002737E5" w:rsidRDefault="002737E5" w:rsidP="002737E5">
      <w:pPr>
        <w:widowControl w:val="0"/>
        <w:rPr>
          <w:rFonts w:eastAsia="MS Mincho"/>
          <w:b/>
          <w:bCs/>
          <w:smallCaps/>
        </w:rPr>
      </w:pPr>
    </w:p>
    <w:p w14:paraId="3E4D8838" w14:textId="77777777" w:rsidR="002737E5" w:rsidRPr="00F64626" w:rsidRDefault="002737E5" w:rsidP="002737E5">
      <w:pPr>
        <w:widowControl w:val="0"/>
        <w:rPr>
          <w:rFonts w:eastAsia="MS Mincho"/>
          <w:b/>
          <w:bCs/>
          <w:smallCaps/>
        </w:rPr>
      </w:pPr>
    </w:p>
    <w:p w14:paraId="3F6FB458" w14:textId="2B49141F" w:rsidR="002737E5" w:rsidRPr="00F64626" w:rsidRDefault="00280EB1" w:rsidP="002737E5">
      <w:pPr>
        <w:jc w:val="center"/>
        <w:rPr>
          <w:rFonts w:eastAsia="MS Mincho"/>
          <w:b/>
          <w:bCs/>
          <w:smallCaps/>
        </w:rPr>
      </w:pPr>
      <w:r>
        <w:rPr>
          <w:rFonts w:eastAsia="MS Mincho"/>
          <w:b/>
          <w:bCs/>
          <w:smallCaps/>
        </w:rPr>
        <w:t>ŠAKIŲ RAJONO</w:t>
      </w:r>
      <w:r w:rsidR="002737E5" w:rsidRPr="00F64626">
        <w:rPr>
          <w:rFonts w:eastAsia="MS Mincho"/>
          <w:b/>
          <w:bCs/>
          <w:smallCaps/>
        </w:rPr>
        <w:t xml:space="preserve"> SAVIVALDYBĖS ADMINISTRACIJOS VAIKO GEROVĖS KOMISIJOS DARBO REGLAMENTAS</w:t>
      </w:r>
    </w:p>
    <w:p w14:paraId="3B66724E" w14:textId="77777777" w:rsidR="002737E5" w:rsidRDefault="002737E5" w:rsidP="002737E5">
      <w:pPr>
        <w:ind w:left="3245"/>
        <w:jc w:val="both"/>
        <w:rPr>
          <w:rFonts w:eastAsia="MS Mincho"/>
          <w:b/>
          <w:bCs/>
          <w:smallCaps/>
          <w:sz w:val="28"/>
          <w:szCs w:val="28"/>
        </w:rPr>
      </w:pPr>
    </w:p>
    <w:p w14:paraId="643BE81C" w14:textId="77777777" w:rsidR="002737E5" w:rsidRDefault="002737E5" w:rsidP="002737E5">
      <w:pPr>
        <w:tabs>
          <w:tab w:val="left" w:pos="5760"/>
        </w:tabs>
        <w:jc w:val="center"/>
      </w:pPr>
    </w:p>
    <w:p w14:paraId="694468D7" w14:textId="77777777" w:rsidR="002737E5" w:rsidRDefault="002737E5" w:rsidP="002737E5">
      <w:pPr>
        <w:tabs>
          <w:tab w:val="left" w:pos="5760"/>
        </w:tabs>
        <w:jc w:val="center"/>
        <w:rPr>
          <w:b/>
        </w:rPr>
      </w:pPr>
      <w:r>
        <w:rPr>
          <w:b/>
        </w:rPr>
        <w:t>I SKYRIUS</w:t>
      </w:r>
    </w:p>
    <w:p w14:paraId="0076E4D0" w14:textId="77777777" w:rsidR="002737E5" w:rsidRDefault="002737E5" w:rsidP="002737E5">
      <w:pPr>
        <w:tabs>
          <w:tab w:val="left" w:pos="5760"/>
        </w:tabs>
        <w:jc w:val="center"/>
        <w:rPr>
          <w:b/>
        </w:rPr>
      </w:pPr>
      <w:r>
        <w:rPr>
          <w:b/>
        </w:rPr>
        <w:t>BENDROSIOS NUOSTATOS</w:t>
      </w:r>
    </w:p>
    <w:p w14:paraId="6C34B7D5" w14:textId="77777777" w:rsidR="002737E5" w:rsidRDefault="002737E5" w:rsidP="002737E5">
      <w:pPr>
        <w:tabs>
          <w:tab w:val="left" w:pos="5760"/>
        </w:tabs>
      </w:pPr>
    </w:p>
    <w:p w14:paraId="3D7D5008" w14:textId="77777777" w:rsidR="002737E5" w:rsidRDefault="002737E5" w:rsidP="00D37BC4">
      <w:pPr>
        <w:ind w:firstLine="720"/>
        <w:jc w:val="both"/>
      </w:pPr>
      <w:r>
        <w:t xml:space="preserve">1. </w:t>
      </w:r>
      <w:r w:rsidR="00521481">
        <w:t>Šakių rajono</w:t>
      </w:r>
      <w:r>
        <w:t xml:space="preserve"> savivaldybės administracijos Vaiko gerovės komisijos darbo reglamentas (toliau – Reglamentas) nustato</w:t>
      </w:r>
      <w:r w:rsidR="00521481">
        <w:t xml:space="preserve"> Šakių rajono</w:t>
      </w:r>
      <w:r>
        <w:t xml:space="preserve"> savivaldybės administracijos Vaiko gerovės komisijos  (toliau – Komisija) funkcijas, sudėtį ir darbo organizavimo tvarką, siekiant užtikrinti vaikų teises, saugumą ir jų gerovę.</w:t>
      </w:r>
    </w:p>
    <w:p w14:paraId="0B740645" w14:textId="77777777" w:rsidR="002737E5" w:rsidRDefault="002737E5" w:rsidP="00D37BC4">
      <w:pPr>
        <w:tabs>
          <w:tab w:val="left" w:pos="5760"/>
        </w:tabs>
        <w:ind w:firstLine="720"/>
        <w:jc w:val="both"/>
      </w:pPr>
      <w:r>
        <w:t>2. Komisija savo darbe vadovaujasi Lietuvos Respublikos Konstitucija,</w:t>
      </w:r>
      <w:r w:rsidRPr="00656C90">
        <w:t xml:space="preserve"> </w:t>
      </w:r>
      <w:r>
        <w:t xml:space="preserve">Lietuvos Respublikos vaiko minimalios ir vidutinės priežiūros įstatymu, Lietuvos Respublikos švietimo įstatymu, Lietuvos Respublikos vaiko teisių apsaugos pagrindų įstatymu, kitais Lietuvos Respublikos Seimo priimtais teisės aktais, Lietuvos Respublikos Vyriausybės nutarimais, Jungtinių Tautų vaiko teisių konvencija, </w:t>
      </w:r>
      <w:r w:rsidR="00521481">
        <w:t>Šakių rajono</w:t>
      </w:r>
      <w:r>
        <w:t xml:space="preserve"> savivaldybės tarybos sprendimais, kitais teisės aktais ir šiuo darbo reglamentu.</w:t>
      </w:r>
    </w:p>
    <w:p w14:paraId="7D2143DA" w14:textId="77777777" w:rsidR="002737E5" w:rsidRDefault="002737E5" w:rsidP="00D37BC4">
      <w:pPr>
        <w:tabs>
          <w:tab w:val="left" w:pos="5760"/>
        </w:tabs>
        <w:ind w:firstLine="720"/>
        <w:jc w:val="both"/>
      </w:pPr>
      <w:r>
        <w:t xml:space="preserve">3. Komisijos sudėtį ir jos darbo reglamentą tvirtina </w:t>
      </w:r>
      <w:r w:rsidR="00521481">
        <w:t>Šakių</w:t>
      </w:r>
      <w:r>
        <w:t xml:space="preserve"> savivaldybės meras (toliau – Meras). </w:t>
      </w:r>
    </w:p>
    <w:p w14:paraId="00350AA5" w14:textId="7B3F6735" w:rsidR="002737E5" w:rsidRDefault="002737E5" w:rsidP="00D3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t>4. Komisija sudaroma iš Savivaldybės administracijos struktūrinių padalinių, Valstybės vaiko teisių apsaugos ir įvaikinimo tarnybos, teritorinės policijos įstaigos, probacijos tarnybos, teritorinės prokuratūros, socialinių paslaugų, švietimo, sveikatos ir kitų institucijų, nevyriausybinių organizacijų, dirbančių vaiko gerovės srityje, atstovų.</w:t>
      </w:r>
    </w:p>
    <w:p w14:paraId="0DE60694" w14:textId="77777777" w:rsidR="002737E5" w:rsidRDefault="002737E5" w:rsidP="002737E5">
      <w:pPr>
        <w:ind w:firstLine="744"/>
        <w:jc w:val="both"/>
      </w:pPr>
    </w:p>
    <w:p w14:paraId="4C971CCE" w14:textId="77777777" w:rsidR="002737E5" w:rsidRDefault="002737E5" w:rsidP="002737E5">
      <w:pPr>
        <w:jc w:val="center"/>
        <w:rPr>
          <w:b/>
        </w:rPr>
      </w:pPr>
      <w:r>
        <w:rPr>
          <w:b/>
        </w:rPr>
        <w:t>II SKYRIUS</w:t>
      </w:r>
    </w:p>
    <w:p w14:paraId="5C38E627" w14:textId="77777777" w:rsidR="002737E5" w:rsidRDefault="002737E5" w:rsidP="002737E5">
      <w:pPr>
        <w:keepNext/>
        <w:ind w:left="17"/>
        <w:jc w:val="center"/>
        <w:outlineLvl w:val="1"/>
        <w:rPr>
          <w:b/>
        </w:rPr>
      </w:pPr>
      <w:r>
        <w:rPr>
          <w:b/>
        </w:rPr>
        <w:t>KOMISIJOS PASKIRTIS</w:t>
      </w:r>
    </w:p>
    <w:p w14:paraId="0DE257FD" w14:textId="77777777" w:rsidR="002737E5" w:rsidRDefault="002737E5" w:rsidP="002737E5"/>
    <w:p w14:paraId="3F563504" w14:textId="77777777" w:rsidR="002737E5" w:rsidRPr="00B855C8" w:rsidRDefault="002737E5" w:rsidP="00B855C8">
      <w:pPr>
        <w:ind w:firstLine="720"/>
        <w:jc w:val="both"/>
        <w:rPr>
          <w:lang w:val="fi-FI"/>
        </w:rPr>
      </w:pPr>
      <w:r>
        <w:rPr>
          <w:lang w:val="fi-FI"/>
        </w:rPr>
        <w:t>5. Komisijos paskirtis – užtikrinti Savivaldybės teritorijoje gyvenančių vaikų gerovę, bendradarbiaujant su mokyklų Vaiko gerovės komisijomis ir kitomis vaiko gerovės srityje dirbančiomis institucijomis.</w:t>
      </w:r>
    </w:p>
    <w:p w14:paraId="693CA574" w14:textId="77777777" w:rsidR="002737E5" w:rsidRDefault="002737E5" w:rsidP="002737E5">
      <w:pPr>
        <w:jc w:val="both"/>
        <w:rPr>
          <w:rFonts w:ascii="Times" w:hAnsi="Times"/>
          <w:lang w:val="fi-FI"/>
        </w:rPr>
      </w:pPr>
    </w:p>
    <w:p w14:paraId="56A44C86" w14:textId="77777777" w:rsidR="002737E5" w:rsidRDefault="002737E5" w:rsidP="002737E5">
      <w:pPr>
        <w:tabs>
          <w:tab w:val="left" w:pos="5760"/>
        </w:tabs>
        <w:jc w:val="center"/>
        <w:rPr>
          <w:b/>
        </w:rPr>
      </w:pPr>
      <w:r>
        <w:rPr>
          <w:b/>
        </w:rPr>
        <w:t>III SKYRIUS</w:t>
      </w:r>
    </w:p>
    <w:p w14:paraId="78189468" w14:textId="77777777" w:rsidR="002737E5" w:rsidRDefault="002737E5" w:rsidP="002737E5">
      <w:pPr>
        <w:tabs>
          <w:tab w:val="left" w:pos="5760"/>
        </w:tabs>
        <w:jc w:val="center"/>
        <w:rPr>
          <w:b/>
        </w:rPr>
      </w:pPr>
      <w:r>
        <w:rPr>
          <w:b/>
        </w:rPr>
        <w:t>KOMISIJOS FUNKCIJOS IR TEISĖS</w:t>
      </w:r>
    </w:p>
    <w:p w14:paraId="620250EA" w14:textId="77777777" w:rsidR="002737E5" w:rsidRDefault="002737E5" w:rsidP="002737E5">
      <w:pPr>
        <w:tabs>
          <w:tab w:val="left" w:pos="5760"/>
        </w:tabs>
        <w:jc w:val="center"/>
        <w:rPr>
          <w:b/>
        </w:rPr>
      </w:pPr>
    </w:p>
    <w:p w14:paraId="0DE71A05" w14:textId="77777777" w:rsidR="002737E5" w:rsidRDefault="002737E5" w:rsidP="00D37BC4">
      <w:pPr>
        <w:tabs>
          <w:tab w:val="left" w:pos="5760"/>
        </w:tabs>
        <w:ind w:firstLine="720"/>
        <w:jc w:val="both"/>
      </w:pPr>
      <w:r>
        <w:t>6. Komisija atlieka šias funkcijas:</w:t>
      </w:r>
    </w:p>
    <w:p w14:paraId="75DDF2B4" w14:textId="77777777" w:rsidR="002737E5" w:rsidRPr="00B855C8" w:rsidRDefault="002737E5" w:rsidP="00D37BC4">
      <w:pPr>
        <w:ind w:firstLine="720"/>
        <w:jc w:val="both"/>
        <w:rPr>
          <w:i/>
          <w:sz w:val="20"/>
          <w:szCs w:val="20"/>
        </w:rPr>
      </w:pPr>
      <w:r>
        <w:t xml:space="preserve">6.1. </w:t>
      </w:r>
      <w:r w:rsidR="00B855C8">
        <w:rPr>
          <w:color w:val="000000"/>
        </w:rPr>
        <w:t>kiekvienais metais tvirtina metų veiklos planą, nustatydama vaiko gerovės prioritetus, tikslus, priemones jiems įgyvendinti, ir Mero nustatyta tvarka atsiskaito už jo įgyvendinimą</w:t>
      </w:r>
      <w:r w:rsidR="00B855C8">
        <w:t>;</w:t>
      </w:r>
    </w:p>
    <w:p w14:paraId="5EB4C8C4" w14:textId="77777777" w:rsidR="002737E5" w:rsidRDefault="002737E5" w:rsidP="00D37BC4">
      <w:pPr>
        <w:ind w:firstLine="720"/>
        <w:jc w:val="both"/>
        <w:rPr>
          <w:color w:val="000000"/>
        </w:rPr>
      </w:pPr>
      <w:r>
        <w:rPr>
          <w:color w:val="000000"/>
        </w:rPr>
        <w:t xml:space="preserve">6.2. </w:t>
      </w:r>
      <w:r w:rsidR="00B855C8">
        <w:rPr>
          <w:color w:val="000000"/>
        </w:rPr>
        <w:t xml:space="preserve">surenka informaciją, būtiną Mero sprendimui dėl vaiko minimalios priežiūros priemonių skyrimo, pratęsimo, pakeitimo ar panaikinimo arba dėl vaiko vidutinės priežiūros priemonės skyrimo, pratęsimo ar panaikinimo priimti </w:t>
      </w:r>
      <w:r>
        <w:rPr>
          <w:color w:val="000000"/>
        </w:rPr>
        <w:t xml:space="preserve">bei dėl koordinuotai teikiamų švietimo pagalbos, socialinių ir sveikatos priežiūros paslaugų vaikui ir jo tėvams (globėjams, rūpintojams) skyrimo, pratęsimo, pakeitimo ar panaikinimo; </w:t>
      </w:r>
    </w:p>
    <w:p w14:paraId="5886FE43" w14:textId="4B2FFC2A" w:rsidR="002737E5" w:rsidRDefault="002737E5" w:rsidP="00D37BC4">
      <w:pPr>
        <w:ind w:firstLine="720"/>
        <w:rPr>
          <w:color w:val="000000"/>
        </w:rPr>
      </w:pPr>
      <w:r>
        <w:rPr>
          <w:color w:val="000000"/>
        </w:rPr>
        <w:t>6.3.</w:t>
      </w:r>
      <w:r w:rsidR="00B855C8">
        <w:rPr>
          <w:color w:val="000000"/>
        </w:rPr>
        <w:t xml:space="preserve"> nagrinėja prašymus (1 ir 2 priedas) ir teikia siūlymus Merui dėl vaiko minimalios ar vidutinės priežiūros priemonių skyrimo, pratęsimo, pakeitimo ar panaikinimo ir kitų priemonių, numatytų Lietuvos Respublikos vaiko minimalios ir vidutinės priežiūros įstatymo 7 ir 9 straipsniuose, skyrimo,</w:t>
      </w:r>
      <w:r w:rsidR="00F61DAC">
        <w:rPr>
          <w:color w:val="000000"/>
        </w:rPr>
        <w:t xml:space="preserve"> </w:t>
      </w:r>
      <w:r>
        <w:rPr>
          <w:color w:val="000000"/>
        </w:rPr>
        <w:t>bei koordinuotai teikiamų švietimo pagalbos, socialinių ir sveikatos priežiūros paslaugų vaikui ir jo tėvams (globėjams, rūpintojams) skyrimo, pratęsimo, pakeitimo ar panaikinimo;</w:t>
      </w:r>
    </w:p>
    <w:p w14:paraId="4DD5423B" w14:textId="5DFFB4D2" w:rsidR="002737E5" w:rsidRDefault="002737E5" w:rsidP="00D37BC4">
      <w:pPr>
        <w:ind w:firstLine="720"/>
      </w:pPr>
      <w:r>
        <w:lastRenderedPageBreak/>
        <w:t>6.4.</w:t>
      </w:r>
      <w:r w:rsidR="00F61DAC">
        <w:t xml:space="preserve"> </w:t>
      </w:r>
      <w:r>
        <w:t>ne vėliau kaip per 5 darbo dienas nuo vaikų socializacijos centro informavimo apie vaiko atvykimą į vaikų socializacijos centrą dienos surenka ir vaikų socializacijos centrui pateikia Lietuvos Respublikos vaiko minimalios ir vidutinės priežiūros įstatymo 22 straipsnio 5 dalyje nurodytus vaiko, kuriam paskirta auklėjamojo poveikio priemonė, dokumentus;</w:t>
      </w:r>
    </w:p>
    <w:p w14:paraId="095AAEDF" w14:textId="77777777" w:rsidR="002737E5" w:rsidRDefault="002737E5" w:rsidP="00D37BC4">
      <w:pPr>
        <w:ind w:firstLine="720"/>
        <w:jc w:val="both"/>
      </w:pPr>
      <w:r>
        <w:t xml:space="preserve">6.5. </w:t>
      </w:r>
      <w:r w:rsidR="00F61DAC">
        <w:rPr>
          <w:color w:val="000000"/>
        </w:rPr>
        <w:t>teikia siūlymus atvejo vadybininkui dėl vaiko socialinės integracijos plano parengimo</w:t>
      </w:r>
      <w:r>
        <w:t>;</w:t>
      </w:r>
    </w:p>
    <w:p w14:paraId="76F367E4" w14:textId="35C8CA6F" w:rsidR="002737E5" w:rsidRDefault="002737E5" w:rsidP="00D37BC4">
      <w:pPr>
        <w:ind w:firstLine="720"/>
      </w:pPr>
      <w:r>
        <w:t>6.6. koordinuoja mokyklų Vaiko gerovės komisijų veiklą, vaiko gerovės srityje dirbančių institucijų ir nevyriausybinių organizacijų tarpusavio bendradarbiavimą;</w:t>
      </w:r>
    </w:p>
    <w:p w14:paraId="72E58F95" w14:textId="77777777" w:rsidR="002737E5" w:rsidRDefault="002737E5" w:rsidP="00D37BC4">
      <w:pPr>
        <w:ind w:firstLine="720"/>
        <w:jc w:val="both"/>
        <w:rPr>
          <w:color w:val="000000"/>
        </w:rPr>
      </w:pPr>
      <w:r>
        <w:rPr>
          <w:color w:val="000000"/>
        </w:rPr>
        <w:t xml:space="preserve">6.7. teikia siūlymus </w:t>
      </w:r>
      <w:r w:rsidR="00F61DAC">
        <w:rPr>
          <w:color w:val="000000"/>
        </w:rPr>
        <w:t>Merui</w:t>
      </w:r>
      <w:r>
        <w:rPr>
          <w:color w:val="000000"/>
        </w:rPr>
        <w:t xml:space="preserve"> dėl vaiko minimalios ar vidutinės priežiūros priemonių ir koordinuotai teikiamų švietimo pagalbos, socialinių ir sveikatos priežiūros paslaugų vaikui ir jo tėvams (globėjams, rūpintojams) tobulinimo;</w:t>
      </w:r>
    </w:p>
    <w:p w14:paraId="6BC24DC6" w14:textId="730ADE9C" w:rsidR="002737E5" w:rsidRDefault="002737E5" w:rsidP="00D37BC4">
      <w:pPr>
        <w:ind w:firstLine="720"/>
      </w:pPr>
      <w:r>
        <w:t xml:space="preserve">6.8. atlieka kitas teisės aktuose nustatytas funkcijas. </w:t>
      </w:r>
    </w:p>
    <w:p w14:paraId="182E8E82" w14:textId="77777777" w:rsidR="002737E5" w:rsidRDefault="002737E5" w:rsidP="00D37BC4">
      <w:pPr>
        <w:ind w:firstLine="720"/>
        <w:jc w:val="both"/>
      </w:pPr>
      <w:r>
        <w:t>7. Komisija turi teisę:</w:t>
      </w:r>
    </w:p>
    <w:p w14:paraId="4D1DC227" w14:textId="77777777" w:rsidR="002737E5" w:rsidRDefault="002737E5" w:rsidP="00D37BC4">
      <w:pPr>
        <w:ind w:firstLine="720"/>
        <w:jc w:val="both"/>
      </w:pPr>
      <w:r>
        <w:t>7.1. gauti reikiamą informaciją iš Savivaldybės administracijos skyrių, mokyklų ir kitų institucijų bei nevyriausybinių organizacijų;</w:t>
      </w:r>
    </w:p>
    <w:p w14:paraId="09AE4377" w14:textId="77777777" w:rsidR="002737E5" w:rsidRDefault="002737E5" w:rsidP="00D37BC4">
      <w:pPr>
        <w:ind w:firstLine="720"/>
        <w:jc w:val="both"/>
        <w:rPr>
          <w:lang w:val="fi-FI"/>
        </w:rPr>
      </w:pPr>
      <w:r>
        <w:rPr>
          <w:lang w:val="fi-FI"/>
        </w:rPr>
        <w:t>7.2. kviesti į savo posėdžius suinteresuotus asmenis;</w:t>
      </w:r>
    </w:p>
    <w:p w14:paraId="7D5ED1EA" w14:textId="77777777" w:rsidR="002737E5" w:rsidRDefault="002737E5" w:rsidP="00D37BC4">
      <w:pPr>
        <w:ind w:firstLine="720"/>
        <w:jc w:val="both"/>
        <w:rPr>
          <w:lang w:val="fi-FI"/>
        </w:rPr>
      </w:pPr>
      <w:r>
        <w:rPr>
          <w:lang w:val="fi-FI"/>
        </w:rPr>
        <w:t>7.3. prireikus sudaryti pogrupius svarbiems klausimams nagrinėti;</w:t>
      </w:r>
    </w:p>
    <w:p w14:paraId="39A80C39" w14:textId="3C7D3AE4" w:rsidR="002737E5" w:rsidRDefault="002737E5" w:rsidP="00D37BC4">
      <w:pPr>
        <w:tabs>
          <w:tab w:val="left" w:pos="720"/>
          <w:tab w:val="left" w:pos="5760"/>
        </w:tabs>
        <w:ind w:firstLine="720"/>
        <w:jc w:val="both"/>
        <w:rPr>
          <w:lang w:val="fi-FI"/>
        </w:rPr>
      </w:pPr>
      <w:r>
        <w:rPr>
          <w:lang w:val="fi-FI"/>
        </w:rPr>
        <w:t>7.4. dalyvauti prevenciniuose renginiuose;</w:t>
      </w:r>
    </w:p>
    <w:p w14:paraId="7EE9B740" w14:textId="77777777" w:rsidR="002737E5" w:rsidRDefault="002737E5" w:rsidP="00D37BC4">
      <w:pPr>
        <w:tabs>
          <w:tab w:val="left" w:pos="720"/>
          <w:tab w:val="left" w:pos="5760"/>
        </w:tabs>
        <w:ind w:firstLine="720"/>
        <w:jc w:val="both"/>
        <w:rPr>
          <w:lang w:val="fi-FI"/>
        </w:rPr>
      </w:pPr>
      <w:r>
        <w:rPr>
          <w:lang w:val="fi-FI"/>
        </w:rPr>
        <w:t>7.5. teikti</w:t>
      </w:r>
      <w:r>
        <w:t xml:space="preserve"> švietimo, gydymo, socialinių paslaugų įstaigoms</w:t>
      </w:r>
      <w:r>
        <w:rPr>
          <w:lang w:val="fi-FI"/>
        </w:rPr>
        <w:t xml:space="preserve"> pasiūlymus, rekomendacijas dėl prevencinio darbo gerinimo </w:t>
      </w:r>
      <w:r w:rsidR="00521481">
        <w:rPr>
          <w:lang w:val="fi-FI"/>
        </w:rPr>
        <w:t>Šakių rajono</w:t>
      </w:r>
      <w:r w:rsidR="00F61DAC">
        <w:rPr>
          <w:lang w:val="fi-FI"/>
        </w:rPr>
        <w:t xml:space="preserve"> s</w:t>
      </w:r>
      <w:r>
        <w:rPr>
          <w:lang w:val="fi-FI"/>
        </w:rPr>
        <w:t>avivaldybėje.</w:t>
      </w:r>
    </w:p>
    <w:p w14:paraId="67281C91" w14:textId="77777777" w:rsidR="002737E5" w:rsidRDefault="002737E5" w:rsidP="002737E5">
      <w:pPr>
        <w:tabs>
          <w:tab w:val="left" w:pos="720"/>
          <w:tab w:val="left" w:pos="5760"/>
        </w:tabs>
        <w:jc w:val="both"/>
        <w:rPr>
          <w:b/>
          <w:lang w:val="fi-FI"/>
        </w:rPr>
      </w:pPr>
    </w:p>
    <w:p w14:paraId="08DCCC82" w14:textId="77777777" w:rsidR="002737E5" w:rsidRDefault="002737E5" w:rsidP="002737E5">
      <w:pPr>
        <w:tabs>
          <w:tab w:val="left" w:pos="720"/>
          <w:tab w:val="left" w:pos="5760"/>
        </w:tabs>
        <w:jc w:val="both"/>
        <w:rPr>
          <w:b/>
          <w:lang w:val="fi-FI"/>
        </w:rPr>
      </w:pPr>
    </w:p>
    <w:p w14:paraId="199E44EF" w14:textId="77777777" w:rsidR="002737E5" w:rsidRDefault="002737E5" w:rsidP="002737E5">
      <w:pPr>
        <w:tabs>
          <w:tab w:val="left" w:pos="720"/>
          <w:tab w:val="left" w:pos="5760"/>
        </w:tabs>
        <w:jc w:val="center"/>
        <w:rPr>
          <w:b/>
          <w:lang w:val="fi-FI"/>
        </w:rPr>
      </w:pPr>
      <w:r>
        <w:rPr>
          <w:b/>
          <w:lang w:val="fi-FI"/>
        </w:rPr>
        <w:t>IV SKYRIUS</w:t>
      </w:r>
    </w:p>
    <w:p w14:paraId="67C75705" w14:textId="77777777" w:rsidR="002737E5" w:rsidRDefault="002737E5" w:rsidP="002737E5">
      <w:pPr>
        <w:tabs>
          <w:tab w:val="left" w:pos="720"/>
          <w:tab w:val="left" w:pos="5760"/>
        </w:tabs>
        <w:jc w:val="center"/>
        <w:rPr>
          <w:b/>
          <w:lang w:val="pt-BR"/>
        </w:rPr>
      </w:pPr>
      <w:r>
        <w:rPr>
          <w:b/>
          <w:lang w:val="pt-BR"/>
        </w:rPr>
        <w:t>KOMISIJOS DARBO ORGANIZAVIMAS</w:t>
      </w:r>
    </w:p>
    <w:p w14:paraId="65623E9E" w14:textId="77777777" w:rsidR="002737E5" w:rsidRDefault="002737E5" w:rsidP="002737E5">
      <w:pPr>
        <w:tabs>
          <w:tab w:val="left" w:pos="720"/>
          <w:tab w:val="left" w:pos="5760"/>
        </w:tabs>
        <w:jc w:val="center"/>
        <w:rPr>
          <w:b/>
          <w:lang w:val="pt-BR"/>
        </w:rPr>
      </w:pPr>
    </w:p>
    <w:p w14:paraId="05093182" w14:textId="632E87DA" w:rsidR="002737E5" w:rsidRDefault="002737E5" w:rsidP="00D37BC4">
      <w:pPr>
        <w:ind w:firstLine="720"/>
        <w:jc w:val="both"/>
      </w:pPr>
      <w:r>
        <w:rPr>
          <w:color w:val="000000"/>
        </w:rPr>
        <w:t xml:space="preserve">8. </w:t>
      </w:r>
      <w:r>
        <w:t xml:space="preserve">Komisija ne vėliau kaip per 10 darbo dienų nuo prašymo gavimo dienos surenka informaciją, būtiną Lietuvos Respublikos vaiko minimalios ir vidutinės priežiūros įstatymo 12 straipsnio 9 dalyje nurodytam siūlymui parengti bei 12 straipsnio 9 ir 10 dalyse nurodytam </w:t>
      </w:r>
      <w:r w:rsidR="00521481">
        <w:t>Šakių rajono</w:t>
      </w:r>
      <w:r>
        <w:t xml:space="preserve"> savivaldybės </w:t>
      </w:r>
      <w:r w:rsidR="009478EF">
        <w:t>mero potvarkiu</w:t>
      </w:r>
      <w:r>
        <w:t xml:space="preserve"> priimti bei </w:t>
      </w:r>
      <w:r>
        <w:rPr>
          <w:color w:val="000000"/>
        </w:rPr>
        <w:t>parengia sprendimo dėl Koordinuotai teikiamų paslaugų skyrimo projektą, kuriame siūlo konkrečią švietimo pagalbos</w:t>
      </w:r>
      <w:r w:rsidR="009478EF">
        <w:rPr>
          <w:color w:val="000000"/>
        </w:rPr>
        <w:t xml:space="preserve"> ar </w:t>
      </w:r>
      <w:r>
        <w:rPr>
          <w:color w:val="000000"/>
        </w:rPr>
        <w:t>socialines paslaugas</w:t>
      </w:r>
      <w:r w:rsidR="009478EF">
        <w:rPr>
          <w:color w:val="000000"/>
        </w:rPr>
        <w:t xml:space="preserve"> ar sveikatos priežiūros paslaugas</w:t>
      </w:r>
      <w:r>
        <w:rPr>
          <w:color w:val="000000"/>
        </w:rPr>
        <w:t xml:space="preserve"> teikiančią instituciją teikiamų paslaugų koordinavimui, įstaigas – teikėjus, kurios bendradarbiaudamos tarpusavyje, teiks</w:t>
      </w:r>
      <w:r w:rsidR="00D37BC4">
        <w:rPr>
          <w:color w:val="000000"/>
        </w:rPr>
        <w:t xml:space="preserve"> </w:t>
      </w:r>
      <w:r>
        <w:rPr>
          <w:color w:val="000000"/>
        </w:rPr>
        <w:t>paslaugas ir jų teikimo trukmę</w:t>
      </w:r>
      <w:r>
        <w:t>.</w:t>
      </w:r>
    </w:p>
    <w:p w14:paraId="4CBCF03D" w14:textId="77777777" w:rsidR="002737E5" w:rsidRDefault="002737E5" w:rsidP="00D37BC4">
      <w:pPr>
        <w:ind w:firstLine="720"/>
        <w:jc w:val="both"/>
      </w:pPr>
      <w:r>
        <w:t>9. Komisijos veiklos forma yra posėdžiai, kurie gali vykti tiesioginiu ir (arba) nuotoliniu būdu, ir kitos veiklos formos, reikalingos Komisijos funkcijoms atlikti.</w:t>
      </w:r>
    </w:p>
    <w:p w14:paraId="07592DDA" w14:textId="77777777" w:rsidR="002737E5" w:rsidRDefault="002737E5" w:rsidP="00D37BC4">
      <w:pPr>
        <w:ind w:firstLine="720"/>
        <w:jc w:val="both"/>
        <w:rPr>
          <w:lang w:val="pt-BR"/>
        </w:rPr>
      </w:pPr>
      <w:r>
        <w:rPr>
          <w:color w:val="000000"/>
        </w:rPr>
        <w:t xml:space="preserve">10. </w:t>
      </w:r>
      <w:r>
        <w:rPr>
          <w:lang w:val="pt-BR"/>
        </w:rPr>
        <w:t xml:space="preserve">Komisija prašymus dėl vaiko minimalios ar vidutinės priežiūros priemonių skyrimo, pratęsimo, pakeitimo ar panaikinimo </w:t>
      </w:r>
      <w:r>
        <w:rPr>
          <w:color w:val="000000"/>
        </w:rPr>
        <w:t>bei koordinuotai teikiamų švietimo pagalbos, socialinių ir sveikatos priežiūros paslaugų vaikui ir jo tėvams (globėjams, rūpintojams) skyrimo, pratęsimo, pakeitimo ar panaikinimo</w:t>
      </w:r>
      <w:r>
        <w:rPr>
          <w:lang w:val="pt-BR"/>
        </w:rPr>
        <w:t xml:space="preserve"> nagrinėja uždarame posėdyje.</w:t>
      </w:r>
    </w:p>
    <w:p w14:paraId="0340C7EF" w14:textId="77777777" w:rsidR="002737E5" w:rsidRDefault="002737E5" w:rsidP="00D37BC4">
      <w:pPr>
        <w:ind w:firstLine="720"/>
        <w:jc w:val="both"/>
      </w:pPr>
      <w:r>
        <w:t>11. Komisijos posėdis yra teisėtas, jei jame dalyvauja ne mažiau kaip 2/3 komisijos narių.</w:t>
      </w:r>
    </w:p>
    <w:p w14:paraId="6742D717" w14:textId="77777777" w:rsidR="002737E5" w:rsidRDefault="002737E5" w:rsidP="00D37BC4">
      <w:pPr>
        <w:ind w:firstLine="720"/>
        <w:jc w:val="both"/>
      </w:pPr>
      <w:r>
        <w:t xml:space="preserve">12. Komisijos darbą organizuoja ir jam vadovauja Komisijos pirmininkas. </w:t>
      </w:r>
    </w:p>
    <w:p w14:paraId="0A428133" w14:textId="77777777" w:rsidR="002737E5" w:rsidRDefault="002737E5" w:rsidP="00D37BC4">
      <w:pPr>
        <w:ind w:firstLine="720"/>
        <w:jc w:val="both"/>
      </w:pPr>
      <w:r>
        <w:t>13. Komisijos pirmininko funkcijos:</w:t>
      </w:r>
    </w:p>
    <w:p w14:paraId="346344F7" w14:textId="77777777" w:rsidR="002737E5" w:rsidRDefault="002737E5" w:rsidP="00D37BC4">
      <w:pPr>
        <w:ind w:firstLine="720"/>
        <w:jc w:val="both"/>
      </w:pPr>
      <w:r>
        <w:t>13.1. Sudaryti Komisijos posėdžio darbotvarkę;</w:t>
      </w:r>
    </w:p>
    <w:p w14:paraId="5F597D7D" w14:textId="77777777" w:rsidR="002737E5" w:rsidRDefault="002737E5" w:rsidP="00D37BC4">
      <w:pPr>
        <w:ind w:firstLine="720"/>
        <w:jc w:val="both"/>
      </w:pPr>
      <w:r>
        <w:t>13.2. Apie šaukiamą posėdį pranešti posėdžio dalyviams ne vėliau kaip prieš keturias darbo dienas;</w:t>
      </w:r>
    </w:p>
    <w:p w14:paraId="07300260" w14:textId="77777777" w:rsidR="002737E5" w:rsidRDefault="002737E5" w:rsidP="00D37BC4">
      <w:pPr>
        <w:ind w:firstLine="720"/>
        <w:jc w:val="both"/>
      </w:pPr>
      <w:r>
        <w:t>13.3. Pirmininkauti Komisijos posėdžiui;</w:t>
      </w:r>
    </w:p>
    <w:p w14:paraId="57D7C7CF" w14:textId="77777777" w:rsidR="002737E5" w:rsidRDefault="002737E5" w:rsidP="00D37BC4">
      <w:pPr>
        <w:ind w:firstLine="720"/>
        <w:jc w:val="both"/>
      </w:pPr>
      <w:r>
        <w:t>13.4. Atidėti planuojamajame posėdyje svarstomąjį klausimą, jei posėdyje nedalyvauja asmenys, kurių dalyvavimas yra privalomas ir raštu įspėti nedalyvavusius asmenis, kad kitame posėdyje sprendimas gali būti priimtas ir jiems nedalyvaujant;</w:t>
      </w:r>
    </w:p>
    <w:p w14:paraId="0C192D1D" w14:textId="77777777" w:rsidR="002737E5" w:rsidRDefault="002737E5" w:rsidP="00D37BC4">
      <w:pPr>
        <w:ind w:firstLine="720"/>
        <w:jc w:val="both"/>
      </w:pPr>
      <w:r>
        <w:t xml:space="preserve">13.5. Surinkti ir kaupti informaciją, kuri </w:t>
      </w:r>
      <w:r w:rsidR="00376A40">
        <w:t>Mer</w:t>
      </w:r>
      <w:r>
        <w:t>ui būtina priimti sprendim</w:t>
      </w:r>
      <w:r w:rsidR="00376A40">
        <w:t>ą</w:t>
      </w:r>
      <w:r>
        <w:t xml:space="preserve"> dėl minimalios ar vidutinės priežiūros priemonių vaikui skyrimo, pratęsimo, pakeitimo ar panaikinimo, </w:t>
      </w:r>
      <w:r w:rsidR="00376A40">
        <w:t xml:space="preserve">koordinuotai teikiamų </w:t>
      </w:r>
      <w:r w:rsidR="00376A40">
        <w:rPr>
          <w:color w:val="000000"/>
        </w:rPr>
        <w:t xml:space="preserve">švietimo pagalbos, socialinių ir sveikatos priežiūros paslaugų vaikui ir jo tėvams (globėjams, rūpintojams) </w:t>
      </w:r>
      <w:r w:rsidR="00376A40">
        <w:t>skyrimo, pratęsimo, pakeitimo ar panaikinimo</w:t>
      </w:r>
      <w:r>
        <w:t>.</w:t>
      </w:r>
    </w:p>
    <w:p w14:paraId="3CE46E01" w14:textId="77777777" w:rsidR="002737E5" w:rsidRDefault="002737E5" w:rsidP="00D37BC4">
      <w:pPr>
        <w:ind w:firstLine="720"/>
        <w:jc w:val="both"/>
      </w:pPr>
      <w:r>
        <w:lastRenderedPageBreak/>
        <w:t>14. Jeigu Komisijos pirmininkas negali dalyvauti Komisijos posėdyje, Komisijos posėdžiui pirmininkauja jo pavaduotojas.</w:t>
      </w:r>
    </w:p>
    <w:p w14:paraId="225CE63F" w14:textId="77777777" w:rsidR="002737E5" w:rsidRDefault="002737E5" w:rsidP="00D37BC4">
      <w:pPr>
        <w:ind w:firstLine="720"/>
        <w:jc w:val="both"/>
        <w:rPr>
          <w:lang w:val="pt-BR"/>
        </w:rPr>
      </w:pPr>
      <w:r>
        <w:rPr>
          <w:color w:val="000000"/>
          <w:shd w:val="clear" w:color="auto" w:fill="FFFFFF"/>
        </w:rPr>
        <w:t xml:space="preserve">15. Komisijos posėdyje turi būti išklausoma vaiko ir kitų posėdyje dalyvaujančių asmenų nuomonė. Jei vaikas nedalyvauja Komisijos posėdyje, jo raštišką nuomonę </w:t>
      </w:r>
      <w:r>
        <w:rPr>
          <w:color w:val="000000"/>
        </w:rPr>
        <w:t>dėl vaiko minimalios ar vidutinės priežiūros priemonių skyrimo, pratęsimo, pakeitimo ar panaikinimo</w:t>
      </w:r>
      <w:r>
        <w:rPr>
          <w:color w:val="000000"/>
          <w:shd w:val="clear" w:color="auto" w:fill="FFFFFF"/>
        </w:rPr>
        <w:t xml:space="preserve"> iš anksto fiksuoja bei pateikia Komisijai teritorinis Valstybės vaiko teisių apsaugos ir įvaikinimo tarnybos skyrius.</w:t>
      </w:r>
    </w:p>
    <w:p w14:paraId="60F9B61B" w14:textId="77777777" w:rsidR="002737E5" w:rsidRDefault="002737E5" w:rsidP="00D37BC4">
      <w:pPr>
        <w:ind w:firstLine="720"/>
        <w:jc w:val="both"/>
      </w:pPr>
      <w:r>
        <w:t>16. Komisijos nariai privalo dalyvauti posėdžiuose, o jei dėl svarbių priežasčių negali dalyvauti, apie tai turi pranešti Komisijos pirmininkui</w:t>
      </w:r>
      <w:r w:rsidR="00376A40">
        <w:t xml:space="preserve"> ir informaciją perduoti antram deleguotam asmeniui įstaigoje</w:t>
      </w:r>
      <w:r>
        <w:t>.</w:t>
      </w:r>
    </w:p>
    <w:p w14:paraId="66CC24FD" w14:textId="77777777" w:rsidR="002737E5" w:rsidRDefault="002737E5" w:rsidP="00D37BC4">
      <w:pPr>
        <w:ind w:firstLine="720"/>
        <w:jc w:val="both"/>
        <w:rPr>
          <w:color w:val="000000"/>
        </w:rPr>
      </w:pPr>
      <w:r>
        <w:rPr>
          <w:color w:val="000000"/>
        </w:rPr>
        <w:t xml:space="preserve">17. Komisijos nutarimai dėl vaiko minimalios ar vidutinės priežiūros skyrimo, pratęsimo, pakeitimo ar panaikinimo bei dėl koordinuotai teikiamų švietimo pagalbos, socialinių ir sveikatos priežiūros paslaugų vaikui ir jo tėvams (globėjams, rūpintojams) skyrimo, pratęsimo, pakeitimo ar panaikinimo priimami atviru balsavimu, posėdyje dalyvaujančiųjų Komisijos narių balsų dauguma. Jei balsavimo metu balsai pasiskirsto po lygiai, tai priimamas nutarimas, kurį lemia pirmininko balsas. </w:t>
      </w:r>
    </w:p>
    <w:p w14:paraId="3DC168B4" w14:textId="0FB178A5" w:rsidR="008730E3" w:rsidRDefault="008730E3" w:rsidP="00D37BC4">
      <w:pPr>
        <w:pStyle w:val="Bodytext20"/>
        <w:shd w:val="clear" w:color="auto" w:fill="auto"/>
        <w:tabs>
          <w:tab w:val="left" w:pos="720"/>
        </w:tabs>
        <w:spacing w:line="240" w:lineRule="auto"/>
        <w:ind w:firstLine="720"/>
        <w:jc w:val="both"/>
        <w:rPr>
          <w:sz w:val="24"/>
          <w:szCs w:val="24"/>
        </w:rPr>
      </w:pPr>
      <w:r w:rsidRPr="008730E3">
        <w:rPr>
          <w:sz w:val="24"/>
          <w:szCs w:val="24"/>
        </w:rPr>
        <w:t>18</w:t>
      </w:r>
      <w:r>
        <w:t>.</w:t>
      </w:r>
      <w:r>
        <w:rPr>
          <w:sz w:val="24"/>
          <w:szCs w:val="24"/>
        </w:rPr>
        <w:t xml:space="preserve"> Komisijos posėdžių metu daromas garso įrašas, kuris laikomas posėdžio protokolu. Kai daromas garso įrašas, surašoma informacinė pažyma</w:t>
      </w:r>
      <w:r w:rsidR="00010263">
        <w:rPr>
          <w:sz w:val="24"/>
          <w:szCs w:val="24"/>
        </w:rPr>
        <w:t xml:space="preserve"> (4 priedas)</w:t>
      </w:r>
      <w:r>
        <w:rPr>
          <w:sz w:val="24"/>
          <w:szCs w:val="24"/>
        </w:rPr>
        <w:t>, kurioje nurodoma komisijos posėdžio data, komisijos posėdžio pradžios ir pabaigos laikas, pavadinimas, pirmininkas, sekretorius, komisijos posėdyje dalyvaujantys komisijos nariai ir kiti dalyviai, nurodoma posėdžio susirinkimo esmė (priedas). Surašyta informacinė pažyma įkeliama į DVS kartu su garso įrašu.</w:t>
      </w:r>
      <w:r>
        <w:t xml:space="preserve"> </w:t>
      </w:r>
      <w:r>
        <w:rPr>
          <w:sz w:val="24"/>
          <w:szCs w:val="24"/>
        </w:rPr>
        <w:t>Komisijos posėdžio informacinę pažymą pasirašo Komisijos posėdžio sekretorius ir Komisijos pirmininkas.</w:t>
      </w:r>
    </w:p>
    <w:p w14:paraId="35BD3D6C" w14:textId="56AFC4E8" w:rsidR="00D37BC4" w:rsidRDefault="00D37BC4" w:rsidP="00D37BC4">
      <w:pPr>
        <w:pStyle w:val="Bodytext20"/>
        <w:shd w:val="clear" w:color="auto" w:fill="auto"/>
        <w:tabs>
          <w:tab w:val="left" w:pos="720"/>
        </w:tabs>
        <w:spacing w:line="240" w:lineRule="auto"/>
        <w:ind w:firstLine="720"/>
        <w:jc w:val="both"/>
        <w:rPr>
          <w:sz w:val="24"/>
          <w:szCs w:val="24"/>
        </w:rPr>
      </w:pPr>
      <w:r>
        <w:rPr>
          <w:sz w:val="24"/>
          <w:szCs w:val="24"/>
        </w:rPr>
        <w:t>19. Paskyrus, pratęsus arba pakeitus vaiko minimalios priežiūros priemones</w:t>
      </w:r>
      <w:r w:rsidR="00210CA5">
        <w:rPr>
          <w:sz w:val="24"/>
          <w:szCs w:val="24"/>
        </w:rPr>
        <w:t>,</w:t>
      </w:r>
      <w:r>
        <w:rPr>
          <w:sz w:val="24"/>
          <w:szCs w:val="24"/>
        </w:rPr>
        <w:t xml:space="preserve"> prie savivaldybės mero sprendimo pridedamas savivaldybės administracijos vaiko gerovės komisijos posėdžio protokolo išrašas (5 priedas).</w:t>
      </w:r>
    </w:p>
    <w:p w14:paraId="3FDA89B2" w14:textId="63F25E2E" w:rsidR="008730E3" w:rsidRDefault="00D37BC4" w:rsidP="00D37BC4">
      <w:pPr>
        <w:pStyle w:val="Bodytext20"/>
        <w:shd w:val="clear" w:color="auto" w:fill="auto"/>
        <w:tabs>
          <w:tab w:val="left" w:pos="720"/>
        </w:tabs>
        <w:spacing w:line="240" w:lineRule="auto"/>
        <w:ind w:firstLine="720"/>
        <w:jc w:val="both"/>
        <w:rPr>
          <w:sz w:val="24"/>
          <w:szCs w:val="24"/>
        </w:rPr>
      </w:pPr>
      <w:r>
        <w:rPr>
          <w:sz w:val="24"/>
          <w:szCs w:val="24"/>
        </w:rPr>
        <w:t>20</w:t>
      </w:r>
      <w:r w:rsidR="008730E3">
        <w:rPr>
          <w:sz w:val="24"/>
          <w:szCs w:val="24"/>
        </w:rPr>
        <w:t>. Jei dėl nepaprastosios padėties, ekstremaliosios situacijos ar karantino Komisijos posėdžiai negali vykti Komisijos nariams posėdyje dalyvaujant fiziškai, Komisijos posėdžiai gali vykti nuotoliniu būdu realiuoju laiku elektroninių ryšių priemonėmis.</w:t>
      </w:r>
    </w:p>
    <w:p w14:paraId="51F5098E" w14:textId="1FD0FB0B" w:rsidR="002737E5" w:rsidRDefault="008730E3" w:rsidP="00D37BC4">
      <w:pPr>
        <w:ind w:firstLine="720"/>
        <w:jc w:val="both"/>
        <w:rPr>
          <w:color w:val="000000"/>
        </w:rPr>
      </w:pPr>
      <w:r>
        <w:rPr>
          <w:color w:val="000000"/>
        </w:rPr>
        <w:t>2</w:t>
      </w:r>
      <w:r w:rsidR="00D37BC4">
        <w:rPr>
          <w:color w:val="000000"/>
        </w:rPr>
        <w:t>1</w:t>
      </w:r>
      <w:r w:rsidR="002737E5">
        <w:rPr>
          <w:color w:val="000000"/>
        </w:rPr>
        <w:t>. Spręsdami klausimus Komisijos nariai privalo vadovautis tarnybinės, pedagoginės ir socialinio darbo etikos normomis bei savo veiklą grįsti Lietuvos Respublikos vaiko minimalios ir vidutinės priežiūros įstatymo principais, laikytis konfidencialumą ir duomenų apsaugą reglamentuojančių teisės aktų nuostatų. Privalomas pasirašyti pasižadėjimas saugoti asmens duomenų paslaptį (</w:t>
      </w:r>
      <w:r w:rsidR="0039734D">
        <w:rPr>
          <w:color w:val="000000"/>
        </w:rPr>
        <w:t>3</w:t>
      </w:r>
      <w:r w:rsidR="002737E5">
        <w:rPr>
          <w:color w:val="000000"/>
        </w:rPr>
        <w:t xml:space="preserve"> priedas)</w:t>
      </w:r>
      <w:r w:rsidR="00210CA5">
        <w:rPr>
          <w:color w:val="000000"/>
        </w:rPr>
        <w:t>.</w:t>
      </w:r>
      <w:r w:rsidR="002737E5">
        <w:rPr>
          <w:color w:val="000000"/>
        </w:rPr>
        <w:t xml:space="preserve"> </w:t>
      </w:r>
    </w:p>
    <w:p w14:paraId="407C6813" w14:textId="481121A7" w:rsidR="002737E5" w:rsidRDefault="002737E5" w:rsidP="00D37BC4">
      <w:pPr>
        <w:ind w:firstLine="720"/>
        <w:jc w:val="both"/>
      </w:pPr>
      <w:r>
        <w:t>2</w:t>
      </w:r>
      <w:r w:rsidR="00D37BC4">
        <w:t>2</w:t>
      </w:r>
      <w:r>
        <w:t xml:space="preserve">. Komisijos siūlymas ir kita prašymo nagrinėjimo medžiaga pateikiama </w:t>
      </w:r>
      <w:r w:rsidR="00376A40">
        <w:t>Merui</w:t>
      </w:r>
      <w:r>
        <w:t>.</w:t>
      </w:r>
    </w:p>
    <w:p w14:paraId="7FB1726C" w14:textId="77777777" w:rsidR="002737E5" w:rsidRDefault="002737E5" w:rsidP="002737E5">
      <w:pPr>
        <w:ind w:firstLine="720"/>
        <w:jc w:val="both"/>
        <w:rPr>
          <w:lang w:val="pt-BR"/>
        </w:rPr>
      </w:pPr>
    </w:p>
    <w:p w14:paraId="557F8B0D" w14:textId="77777777" w:rsidR="002737E5" w:rsidRDefault="002737E5" w:rsidP="002737E5">
      <w:pPr>
        <w:ind w:firstLine="360"/>
        <w:jc w:val="both"/>
        <w:rPr>
          <w:lang w:val="pt-BR"/>
        </w:rPr>
      </w:pPr>
    </w:p>
    <w:p w14:paraId="19064844" w14:textId="77777777" w:rsidR="002737E5" w:rsidRDefault="002737E5" w:rsidP="002737E5">
      <w:pPr>
        <w:tabs>
          <w:tab w:val="left" w:pos="5760"/>
        </w:tabs>
        <w:jc w:val="center"/>
        <w:rPr>
          <w:b/>
        </w:rPr>
      </w:pPr>
      <w:r>
        <w:rPr>
          <w:b/>
        </w:rPr>
        <w:t>V SKYRIUS</w:t>
      </w:r>
    </w:p>
    <w:p w14:paraId="210F2AAD" w14:textId="77777777" w:rsidR="002737E5" w:rsidRDefault="002737E5" w:rsidP="002737E5">
      <w:pPr>
        <w:tabs>
          <w:tab w:val="left" w:pos="5760"/>
        </w:tabs>
        <w:jc w:val="center"/>
        <w:rPr>
          <w:b/>
        </w:rPr>
      </w:pPr>
      <w:r>
        <w:rPr>
          <w:b/>
        </w:rPr>
        <w:t>BAIGIAMOSIOS NUOSTATOS</w:t>
      </w:r>
    </w:p>
    <w:p w14:paraId="5DE4FDBF" w14:textId="77777777" w:rsidR="002737E5" w:rsidRDefault="002737E5" w:rsidP="002737E5">
      <w:pPr>
        <w:tabs>
          <w:tab w:val="left" w:pos="5760"/>
        </w:tabs>
        <w:jc w:val="center"/>
        <w:rPr>
          <w:b/>
        </w:rPr>
      </w:pPr>
    </w:p>
    <w:p w14:paraId="34E76C7E" w14:textId="72D5802B" w:rsidR="002737E5" w:rsidRDefault="002737E5" w:rsidP="00D37BC4">
      <w:pPr>
        <w:ind w:firstLine="720"/>
        <w:jc w:val="both"/>
        <w:rPr>
          <w:color w:val="000000"/>
          <w:lang w:val="pt-BR"/>
        </w:rPr>
      </w:pPr>
      <w:r>
        <w:rPr>
          <w:color w:val="000000"/>
        </w:rPr>
        <w:t>2</w:t>
      </w:r>
      <w:r w:rsidR="00D37BC4">
        <w:rPr>
          <w:color w:val="000000"/>
        </w:rPr>
        <w:t>3</w:t>
      </w:r>
      <w:r>
        <w:rPr>
          <w:color w:val="000000"/>
        </w:rPr>
        <w:t xml:space="preserve">. Komisijos veiklos dokumentai (susirašinėjimo medžiaga, kiti dokumentai) saugomi ir tvarkomi </w:t>
      </w:r>
      <w:r w:rsidR="00521481">
        <w:rPr>
          <w:color w:val="000000"/>
        </w:rPr>
        <w:t>Šakių rajono</w:t>
      </w:r>
      <w:r w:rsidR="00376A40">
        <w:rPr>
          <w:color w:val="000000"/>
        </w:rPr>
        <w:t xml:space="preserve"> s</w:t>
      </w:r>
      <w:r>
        <w:rPr>
          <w:color w:val="000000"/>
        </w:rPr>
        <w:t>avivaldybės administracijoje pas Vaiko gerovės komisijos pirmininką Lietuvos Respublikos dokumentų ir archyvų įstatymo nustatyta tvarka.</w:t>
      </w:r>
    </w:p>
    <w:p w14:paraId="2D39EB07" w14:textId="1CCDC148" w:rsidR="002737E5" w:rsidRDefault="002737E5" w:rsidP="00D37BC4">
      <w:pPr>
        <w:tabs>
          <w:tab w:val="left" w:pos="720"/>
          <w:tab w:val="left" w:pos="5760"/>
        </w:tabs>
        <w:ind w:firstLine="720"/>
        <w:jc w:val="both"/>
      </w:pPr>
      <w:r>
        <w:t>2</w:t>
      </w:r>
      <w:r w:rsidR="00D37BC4">
        <w:t>4</w:t>
      </w:r>
      <w:r>
        <w:t xml:space="preserve">. Šis reglamentas gali būti pakeistas, papildytas ar panaikintas </w:t>
      </w:r>
      <w:r w:rsidR="00376A40">
        <w:t>Mero potvarkiu</w:t>
      </w:r>
      <w:r>
        <w:t>.</w:t>
      </w:r>
    </w:p>
    <w:p w14:paraId="21FA2970" w14:textId="77777777" w:rsidR="002737E5" w:rsidRDefault="002737E5" w:rsidP="002737E5">
      <w:pPr>
        <w:tabs>
          <w:tab w:val="left" w:pos="720"/>
          <w:tab w:val="left" w:pos="5760"/>
        </w:tabs>
        <w:jc w:val="center"/>
      </w:pPr>
      <w:r>
        <w:t>_____________________</w:t>
      </w:r>
    </w:p>
    <w:p w14:paraId="2C0124F8" w14:textId="77777777" w:rsidR="002737E5" w:rsidRDefault="002737E5" w:rsidP="00D37BC4">
      <w:pPr>
        <w:jc w:val="both"/>
        <w:rPr>
          <w:rFonts w:eastAsia="MS Mincho"/>
          <w:b/>
          <w:bCs/>
          <w:smallCaps/>
          <w:sz w:val="28"/>
          <w:szCs w:val="28"/>
        </w:rPr>
      </w:pPr>
    </w:p>
    <w:p w14:paraId="42F41709" w14:textId="77777777" w:rsidR="002737E5" w:rsidRDefault="002737E5" w:rsidP="002737E5">
      <w:pPr>
        <w:ind w:left="3245"/>
        <w:jc w:val="both"/>
        <w:rPr>
          <w:rFonts w:eastAsia="MS Mincho"/>
          <w:b/>
          <w:bCs/>
          <w:smallCaps/>
          <w:sz w:val="28"/>
          <w:szCs w:val="28"/>
        </w:rPr>
      </w:pPr>
    </w:p>
    <w:p w14:paraId="29247F0D" w14:textId="77777777" w:rsidR="006B58F6" w:rsidRDefault="006B58F6" w:rsidP="00376A40">
      <w:pPr>
        <w:rPr>
          <w:rFonts w:eastAsia="MS Mincho"/>
          <w:b/>
          <w:bCs/>
          <w:smallCaps/>
          <w:sz w:val="28"/>
          <w:szCs w:val="28"/>
        </w:rPr>
        <w:sectPr w:rsidR="006B58F6" w:rsidSect="00C16E64">
          <w:pgSz w:w="11906" w:h="16838"/>
          <w:pgMar w:top="1134" w:right="567" w:bottom="1134" w:left="1701" w:header="567" w:footer="567" w:gutter="0"/>
          <w:pgNumType w:start="1"/>
          <w:cols w:space="1296"/>
          <w:formProt w:val="0"/>
          <w:titlePg/>
          <w:docGrid w:linePitch="360"/>
        </w:sectPr>
      </w:pPr>
    </w:p>
    <w:p w14:paraId="782AD3D6" w14:textId="77777777" w:rsidR="006F7CB2" w:rsidRDefault="006F7CB2" w:rsidP="00376A40">
      <w:pPr>
        <w:rPr>
          <w:rFonts w:eastAsia="MS Mincho"/>
          <w:b/>
          <w:bCs/>
          <w:smallCaps/>
          <w:sz w:val="28"/>
          <w:szCs w:val="28"/>
        </w:rPr>
      </w:pPr>
    </w:p>
    <w:p w14:paraId="1E0DA8D6" w14:textId="77777777" w:rsidR="002737E5" w:rsidRDefault="00521481" w:rsidP="00863AA1">
      <w:pPr>
        <w:ind w:left="5387"/>
      </w:pPr>
      <w:r>
        <w:t>Šakių rajono</w:t>
      </w:r>
      <w:r w:rsidR="002737E5">
        <w:t xml:space="preserve"> savivaldybės administracijos </w:t>
      </w:r>
    </w:p>
    <w:p w14:paraId="0D12E965" w14:textId="77777777" w:rsidR="002737E5" w:rsidRDefault="002737E5" w:rsidP="00863AA1">
      <w:pPr>
        <w:ind w:left="5387"/>
      </w:pPr>
      <w:r>
        <w:t>Vaiko gerovės komisijos darbo reglamento</w:t>
      </w:r>
    </w:p>
    <w:p w14:paraId="29907E64" w14:textId="77777777" w:rsidR="002737E5" w:rsidRDefault="002737E5" w:rsidP="00863AA1">
      <w:pPr>
        <w:ind w:left="5387"/>
        <w:rPr>
          <w:color w:val="000000"/>
        </w:rPr>
      </w:pPr>
      <w:r>
        <w:rPr>
          <w:color w:val="000000"/>
        </w:rPr>
        <w:t>1 priedas</w:t>
      </w:r>
    </w:p>
    <w:p w14:paraId="274D8CBC" w14:textId="77777777" w:rsidR="006F7CB2" w:rsidRDefault="006F7CB2" w:rsidP="002737E5">
      <w:pPr>
        <w:rPr>
          <w:color w:val="000000"/>
        </w:rPr>
      </w:pPr>
    </w:p>
    <w:p w14:paraId="651CC9EF" w14:textId="77777777" w:rsidR="006F7CB2" w:rsidRPr="006B58F6" w:rsidRDefault="006F7CB2" w:rsidP="006F7CB2">
      <w:pPr>
        <w:jc w:val="center"/>
        <w:rPr>
          <w:b/>
          <w:bCs/>
          <w:sz w:val="22"/>
          <w:szCs w:val="22"/>
        </w:rPr>
      </w:pPr>
      <w:r w:rsidRPr="006B58F6">
        <w:rPr>
          <w:b/>
          <w:bCs/>
          <w:sz w:val="22"/>
          <w:szCs w:val="22"/>
        </w:rPr>
        <w:t>(Prašymo dėl minimalios ar vidutinės priežiūros priemonės vaikui</w:t>
      </w:r>
      <w:r w:rsidR="006B58F6" w:rsidRPr="006B58F6">
        <w:rPr>
          <w:b/>
          <w:bCs/>
          <w:sz w:val="22"/>
          <w:szCs w:val="22"/>
        </w:rPr>
        <w:t xml:space="preserve"> įstaigoms</w:t>
      </w:r>
      <w:r w:rsidRPr="006B58F6">
        <w:rPr>
          <w:b/>
          <w:bCs/>
          <w:sz w:val="22"/>
          <w:szCs w:val="22"/>
        </w:rPr>
        <w:t xml:space="preserve"> forma)</w:t>
      </w:r>
    </w:p>
    <w:p w14:paraId="1C7BB429" w14:textId="77777777" w:rsidR="006F7CB2" w:rsidRDefault="006F7CB2" w:rsidP="002737E5">
      <w:pPr>
        <w:rPr>
          <w:sz w:val="20"/>
        </w:rPr>
      </w:pPr>
    </w:p>
    <w:p w14:paraId="50BB56AB" w14:textId="77777777" w:rsidR="002737E5" w:rsidRDefault="002737E5" w:rsidP="002737E5">
      <w:pPr>
        <w:jc w:val="center"/>
        <w:rPr>
          <w:sz w:val="20"/>
        </w:rPr>
      </w:pPr>
      <w:r>
        <w:rPr>
          <w:sz w:val="20"/>
        </w:rPr>
        <w:t>(įstaigos blankas su rekvizitais)</w:t>
      </w:r>
    </w:p>
    <w:p w14:paraId="3DF8CCCA" w14:textId="77777777" w:rsidR="002737E5" w:rsidRDefault="002737E5" w:rsidP="002737E5">
      <w:pPr>
        <w:jc w:val="center"/>
        <w:rPr>
          <w:szCs w:val="22"/>
        </w:rPr>
      </w:pPr>
      <w:r>
        <w:rPr>
          <w:sz w:val="20"/>
        </w:rPr>
        <w:t>__________________________________________________________________________</w:t>
      </w:r>
    </w:p>
    <w:p w14:paraId="0CD54617" w14:textId="77777777" w:rsidR="002737E5" w:rsidRDefault="002737E5" w:rsidP="002737E5">
      <w:pPr>
        <w:rPr>
          <w:szCs w:val="22"/>
        </w:rPr>
      </w:pPr>
    </w:p>
    <w:p w14:paraId="6CEE98A0" w14:textId="77777777" w:rsidR="002737E5" w:rsidRDefault="00521481" w:rsidP="002737E5">
      <w:pPr>
        <w:rPr>
          <w:szCs w:val="22"/>
        </w:rPr>
      </w:pPr>
      <w:r>
        <w:rPr>
          <w:szCs w:val="22"/>
        </w:rPr>
        <w:t>Šakių rajono</w:t>
      </w:r>
      <w:r w:rsidR="002737E5">
        <w:rPr>
          <w:szCs w:val="22"/>
        </w:rPr>
        <w:t xml:space="preserve"> savivaldybės </w:t>
      </w:r>
      <w:r w:rsidR="00376A40">
        <w:rPr>
          <w:szCs w:val="22"/>
        </w:rPr>
        <w:t>merui</w:t>
      </w:r>
    </w:p>
    <w:p w14:paraId="18621BC7" w14:textId="77777777" w:rsidR="002737E5" w:rsidRDefault="002737E5" w:rsidP="002737E5">
      <w:pPr>
        <w:rPr>
          <w:szCs w:val="22"/>
        </w:rPr>
      </w:pPr>
    </w:p>
    <w:p w14:paraId="06D05945" w14:textId="77777777" w:rsidR="002737E5" w:rsidRDefault="002737E5" w:rsidP="002737E5">
      <w:pPr>
        <w:jc w:val="center"/>
        <w:rPr>
          <w:b/>
          <w:szCs w:val="22"/>
        </w:rPr>
      </w:pPr>
      <w:r>
        <w:rPr>
          <w:b/>
          <w:szCs w:val="22"/>
        </w:rPr>
        <w:t>PRAŠYMAS</w:t>
      </w:r>
    </w:p>
    <w:p w14:paraId="01FD537C" w14:textId="77777777" w:rsidR="002737E5" w:rsidRDefault="002737E5" w:rsidP="002737E5">
      <w:pPr>
        <w:jc w:val="center"/>
        <w:rPr>
          <w:b/>
          <w:color w:val="000000"/>
        </w:rPr>
      </w:pPr>
      <w:r>
        <w:rPr>
          <w:b/>
          <w:szCs w:val="22"/>
        </w:rPr>
        <w:t xml:space="preserve">DĖL </w:t>
      </w:r>
      <w:r>
        <w:rPr>
          <w:b/>
          <w:color w:val="000000"/>
        </w:rPr>
        <w:t>MINIMALIOS AR VIDUTINĖS PRIEŽIŪROS PRIEMONĖS VAIKUI</w:t>
      </w:r>
    </w:p>
    <w:p w14:paraId="6E785DFD" w14:textId="77777777" w:rsidR="002737E5" w:rsidRDefault="002737E5" w:rsidP="002737E5">
      <w:pPr>
        <w:jc w:val="center"/>
        <w:rPr>
          <w:b/>
          <w:color w:val="000000"/>
        </w:rPr>
      </w:pPr>
      <w:r>
        <w:rPr>
          <w:color w:val="000000"/>
        </w:rPr>
        <w:t>_______________________________</w:t>
      </w:r>
    </w:p>
    <w:p w14:paraId="1ABA979E" w14:textId="77777777" w:rsidR="002737E5" w:rsidRDefault="002737E5" w:rsidP="002737E5">
      <w:pPr>
        <w:ind w:right="180"/>
        <w:jc w:val="center"/>
        <w:rPr>
          <w:color w:val="000000"/>
          <w:sz w:val="20"/>
          <w:szCs w:val="20"/>
        </w:rPr>
      </w:pPr>
      <w:r>
        <w:rPr>
          <w:color w:val="000000"/>
          <w:sz w:val="20"/>
          <w:szCs w:val="20"/>
        </w:rPr>
        <w:t>(skyrimo / pratęsimo/ pakeitimo / panaikinimo)</w:t>
      </w:r>
    </w:p>
    <w:p w14:paraId="035757C0" w14:textId="77777777" w:rsidR="002737E5" w:rsidRDefault="002737E5" w:rsidP="002737E5">
      <w:pPr>
        <w:ind w:right="180"/>
        <w:jc w:val="center"/>
        <w:rPr>
          <w:sz w:val="20"/>
          <w:szCs w:val="20"/>
        </w:rPr>
      </w:pPr>
    </w:p>
    <w:tbl>
      <w:tblPr>
        <w:tblW w:w="0" w:type="auto"/>
        <w:tblInd w:w="3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6"/>
      </w:tblGrid>
      <w:tr w:rsidR="002737E5" w14:paraId="26F8CF14" w14:textId="77777777" w:rsidTr="00905195">
        <w:tc>
          <w:tcPr>
            <w:tcW w:w="2126" w:type="dxa"/>
            <w:tcBorders>
              <w:top w:val="nil"/>
              <w:left w:val="nil"/>
              <w:bottom w:val="single" w:sz="4" w:space="0" w:color="auto"/>
              <w:right w:val="nil"/>
            </w:tcBorders>
          </w:tcPr>
          <w:p w14:paraId="48CE21F0" w14:textId="77777777" w:rsidR="002737E5" w:rsidRDefault="002737E5" w:rsidP="00905195">
            <w:pPr>
              <w:jc w:val="center"/>
            </w:pPr>
          </w:p>
        </w:tc>
      </w:tr>
      <w:tr w:rsidR="002737E5" w14:paraId="4BF01C93" w14:textId="77777777" w:rsidTr="00905195">
        <w:tc>
          <w:tcPr>
            <w:tcW w:w="2126" w:type="dxa"/>
            <w:tcBorders>
              <w:top w:val="single" w:sz="4" w:space="0" w:color="auto"/>
              <w:left w:val="nil"/>
              <w:bottom w:val="nil"/>
              <w:right w:val="nil"/>
            </w:tcBorders>
            <w:hideMark/>
          </w:tcPr>
          <w:p w14:paraId="322CF268" w14:textId="77777777" w:rsidR="002737E5" w:rsidRDefault="002737E5" w:rsidP="00905195">
            <w:pPr>
              <w:jc w:val="center"/>
              <w:rPr>
                <w:vertAlign w:val="superscript"/>
              </w:rPr>
            </w:pPr>
            <w:r>
              <w:rPr>
                <w:vertAlign w:val="superscript"/>
              </w:rPr>
              <w:t>data</w:t>
            </w:r>
          </w:p>
          <w:p w14:paraId="015C45D8" w14:textId="77777777" w:rsidR="002737E5" w:rsidRDefault="00521481" w:rsidP="00905195">
            <w:pPr>
              <w:jc w:val="center"/>
            </w:pPr>
            <w:r>
              <w:t>Šakiai</w:t>
            </w:r>
          </w:p>
        </w:tc>
      </w:tr>
    </w:tbl>
    <w:p w14:paraId="55851A94" w14:textId="77777777" w:rsidR="002737E5" w:rsidRDefault="002737E5" w:rsidP="002737E5">
      <w:pPr>
        <w:jc w:val="center"/>
      </w:pPr>
    </w:p>
    <w:p w14:paraId="6E5989A3" w14:textId="77777777" w:rsidR="002737E5" w:rsidRDefault="002737E5" w:rsidP="002737E5">
      <w:pPr>
        <w:ind w:firstLine="709"/>
      </w:pPr>
      <w:r>
        <w:rPr>
          <w:szCs w:val="22"/>
        </w:rPr>
        <w:t xml:space="preserve">Prašau </w:t>
      </w:r>
      <w:r>
        <w:t>(mokiniui (-ei), globotiniui (-ei))</w:t>
      </w:r>
      <w:r>
        <w:rPr>
          <w:sz w:val="20"/>
        </w:rPr>
        <w:t>__________________________________________________</w:t>
      </w:r>
      <w:r>
        <w:t>,</w:t>
      </w:r>
    </w:p>
    <w:p w14:paraId="7C02254D" w14:textId="77777777" w:rsidR="002737E5" w:rsidRDefault="002737E5" w:rsidP="002737E5">
      <w:pPr>
        <w:tabs>
          <w:tab w:val="left" w:pos="6237"/>
        </w:tabs>
        <w:ind w:firstLine="1985"/>
        <w:rPr>
          <w:szCs w:val="22"/>
        </w:rPr>
      </w:pPr>
      <w:r>
        <w:rPr>
          <w:sz w:val="20"/>
        </w:rPr>
        <w:t>(pabraukti)</w:t>
      </w:r>
      <w:r>
        <w:rPr>
          <w:sz w:val="20"/>
        </w:rPr>
        <w:tab/>
        <w:t>(vaiko vardas ir pavardė)</w:t>
      </w:r>
    </w:p>
    <w:p w14:paraId="795DFB2C" w14:textId="77777777" w:rsidR="002737E5" w:rsidRDefault="002737E5" w:rsidP="002737E5">
      <w:pPr>
        <w:rPr>
          <w:sz w:val="20"/>
        </w:rPr>
      </w:pPr>
      <w:r>
        <w:t xml:space="preserve">gim. </w:t>
      </w:r>
      <w:r>
        <w:rPr>
          <w:sz w:val="20"/>
        </w:rPr>
        <w:t>_______________</w:t>
      </w:r>
      <w:r>
        <w:t xml:space="preserve">, gyv. </w:t>
      </w:r>
      <w:r>
        <w:rPr>
          <w:sz w:val="20"/>
        </w:rPr>
        <w:t>_____________________________________________________________________</w:t>
      </w:r>
      <w:r>
        <w:t>,</w:t>
      </w:r>
    </w:p>
    <w:p w14:paraId="2579BF19" w14:textId="77777777" w:rsidR="002737E5" w:rsidRDefault="002737E5" w:rsidP="002737E5">
      <w:r>
        <w:t xml:space="preserve">besimokančiam (-iai) </w:t>
      </w:r>
      <w:r>
        <w:rPr>
          <w:sz w:val="20"/>
        </w:rPr>
        <w:t>____________________________________________________________________________________</w:t>
      </w:r>
      <w:r>
        <w:t>,</w:t>
      </w:r>
    </w:p>
    <w:p w14:paraId="4AA4DC27" w14:textId="77777777" w:rsidR="002737E5" w:rsidRDefault="002737E5" w:rsidP="002737E5">
      <w:pPr>
        <w:jc w:val="both"/>
      </w:pPr>
      <w:r>
        <w:rPr>
          <w:sz w:val="20"/>
        </w:rPr>
        <w:t>(ugdymo įstaigos pavadinimas ir klasė, mokymosi programa, nuo kada apgyvendintas, mokosi įstaigoje, iš kurios įstaigos atėjęs)</w:t>
      </w:r>
    </w:p>
    <w:p w14:paraId="319E953E" w14:textId="77777777" w:rsidR="002737E5" w:rsidRDefault="002737E5" w:rsidP="002737E5">
      <w:r>
        <w:rPr>
          <w:sz w:val="20"/>
        </w:rPr>
        <w:t xml:space="preserve">____________________________ </w:t>
      </w:r>
      <w:r>
        <w:t>vaiko minimalios ar vidutinės priežiūros priemonę.</w:t>
      </w:r>
    </w:p>
    <w:p w14:paraId="2BD03388" w14:textId="77777777" w:rsidR="002737E5" w:rsidRDefault="002737E5" w:rsidP="002737E5">
      <w:pPr>
        <w:rPr>
          <w:sz w:val="20"/>
          <w:szCs w:val="22"/>
        </w:rPr>
      </w:pPr>
      <w:r>
        <w:rPr>
          <w:sz w:val="20"/>
          <w:szCs w:val="22"/>
        </w:rPr>
        <w:t>(</w:t>
      </w:r>
      <w:r>
        <w:rPr>
          <w:color w:val="000000"/>
          <w:sz w:val="20"/>
        </w:rPr>
        <w:t>skirti / pratęsti/ pakeisti / panaikinti</w:t>
      </w:r>
      <w:r>
        <w:rPr>
          <w:sz w:val="20"/>
          <w:szCs w:val="22"/>
        </w:rPr>
        <w:t>)</w:t>
      </w:r>
    </w:p>
    <w:p w14:paraId="6D55B13C" w14:textId="77777777" w:rsidR="002737E5" w:rsidRDefault="002737E5" w:rsidP="002737E5">
      <w:pPr>
        <w:rPr>
          <w:sz w:val="20"/>
          <w:szCs w:val="22"/>
        </w:rPr>
      </w:pPr>
      <w:r>
        <w:rPr>
          <w:sz w:val="20"/>
          <w:szCs w:val="22"/>
        </w:rPr>
        <w:t>___________________________________________________________________________________________</w:t>
      </w:r>
    </w:p>
    <w:p w14:paraId="0B7D39EB" w14:textId="77777777" w:rsidR="002737E5" w:rsidRDefault="002737E5" w:rsidP="002737E5">
      <w:pPr>
        <w:rPr>
          <w:sz w:val="20"/>
          <w:szCs w:val="20"/>
        </w:rPr>
      </w:pPr>
      <w:r>
        <w:rPr>
          <w:sz w:val="20"/>
          <w:szCs w:val="20"/>
        </w:rPr>
        <w:t>(tėvų vardai, pavardės, gimimo datos, telefonų numeriai, šeimos sudėtis: pilna, nepilna šeima, gyvena su patėviu ir t. t.)</w:t>
      </w:r>
    </w:p>
    <w:p w14:paraId="5E23AE3B" w14:textId="77777777" w:rsidR="002737E5" w:rsidRDefault="002737E5" w:rsidP="002737E5">
      <w:pPr>
        <w:rPr>
          <w:sz w:val="20"/>
          <w:szCs w:val="20"/>
        </w:rPr>
      </w:pPr>
      <w:r>
        <w:rPr>
          <w:sz w:val="20"/>
          <w:szCs w:val="20"/>
        </w:rPr>
        <w:t>___________________________________________________________________________________________</w:t>
      </w:r>
    </w:p>
    <w:p w14:paraId="19E000AD" w14:textId="77777777" w:rsidR="002737E5" w:rsidRDefault="002737E5" w:rsidP="002737E5">
      <w:pPr>
        <w:rPr>
          <w:sz w:val="20"/>
          <w:szCs w:val="20"/>
        </w:rPr>
      </w:pPr>
    </w:p>
    <w:p w14:paraId="4186AE43" w14:textId="77777777" w:rsidR="002737E5" w:rsidRDefault="002737E5" w:rsidP="002737E5">
      <w:pPr>
        <w:rPr>
          <w:sz w:val="20"/>
          <w:szCs w:val="20"/>
        </w:rPr>
      </w:pPr>
      <w:r>
        <w:rPr>
          <w:sz w:val="20"/>
          <w:szCs w:val="20"/>
        </w:rPr>
        <w:t>___________________________________________________________________________________________</w:t>
      </w:r>
    </w:p>
    <w:p w14:paraId="66D809C4" w14:textId="77777777" w:rsidR="002737E5" w:rsidRDefault="002737E5" w:rsidP="002737E5">
      <w:pPr>
        <w:jc w:val="both"/>
        <w:rPr>
          <w:sz w:val="20"/>
          <w:szCs w:val="20"/>
        </w:rPr>
      </w:pPr>
      <w:r>
        <w:rPr>
          <w:sz w:val="20"/>
          <w:szCs w:val="20"/>
        </w:rPr>
        <w:t xml:space="preserve"> (</w:t>
      </w:r>
      <w:r>
        <w:rPr>
          <w:sz w:val="20"/>
          <w:szCs w:val="22"/>
        </w:rPr>
        <w:t>prašymo pateikimo motyvai: v</w:t>
      </w:r>
      <w:r>
        <w:rPr>
          <w:sz w:val="20"/>
          <w:szCs w:val="20"/>
        </w:rPr>
        <w:t>aiko pažangumas ir lankomumas, ugdymo programa, įtraukimas į NEMIS sistemą, įstaigoje teikta pagalba vaikui ir šeimai, darbas su šeima, svarstymas įstaigos vaiko gerovės komisijoje, jei tokia yra, vaiko dalyvavimas neformaliajame vaikų švietime, vaiko elgesio apibūdinimas, bendradarbiavimas su kitomis institucijomis dėl pagalbos teikimo vaikui)</w:t>
      </w:r>
    </w:p>
    <w:p w14:paraId="08FBA4B5" w14:textId="77777777" w:rsidR="002737E5" w:rsidRDefault="002737E5" w:rsidP="002737E5">
      <w:pPr>
        <w:spacing w:line="360" w:lineRule="auto"/>
      </w:pPr>
      <w:r>
        <w:t>________________________________________________________________________________</w:t>
      </w:r>
    </w:p>
    <w:p w14:paraId="38EA7AF0" w14:textId="77777777" w:rsidR="002737E5" w:rsidRDefault="002737E5" w:rsidP="002737E5">
      <w:pPr>
        <w:ind w:firstLine="709"/>
        <w:rPr>
          <w:color w:val="000000"/>
        </w:rPr>
      </w:pPr>
      <w:r>
        <w:rPr>
          <w:color w:val="000000"/>
        </w:rPr>
        <w:t>PRIDEDAMA:</w:t>
      </w:r>
    </w:p>
    <w:p w14:paraId="167B1218" w14:textId="77777777" w:rsidR="002737E5" w:rsidRDefault="002737E5" w:rsidP="002737E5">
      <w:pPr>
        <w:numPr>
          <w:ilvl w:val="0"/>
          <w:numId w:val="2"/>
        </w:numPr>
        <w:jc w:val="both"/>
        <w:rPr>
          <w:color w:val="000000"/>
        </w:rPr>
      </w:pPr>
      <w:r>
        <w:rPr>
          <w:color w:val="000000"/>
        </w:rPr>
        <w:t>Vaiko gimimo liudijimo/ asmens dokumento kopija;</w:t>
      </w:r>
    </w:p>
    <w:p w14:paraId="0A71F272" w14:textId="77777777" w:rsidR="002737E5" w:rsidRDefault="002737E5" w:rsidP="002737E5">
      <w:pPr>
        <w:numPr>
          <w:ilvl w:val="0"/>
          <w:numId w:val="2"/>
        </w:numPr>
        <w:jc w:val="both"/>
        <w:rPr>
          <w:color w:val="000000"/>
        </w:rPr>
      </w:pPr>
      <w:r>
        <w:rPr>
          <w:color w:val="000000"/>
        </w:rPr>
        <w:t>Vaiko padaryto nusikaltimo ar baudžiamojo nusižengimo/ administracinio nusižengimo požymių turinčią veiką pagrindžiantys dokumentai (jei yra);</w:t>
      </w:r>
    </w:p>
    <w:p w14:paraId="506EBD14" w14:textId="77777777" w:rsidR="002737E5" w:rsidRDefault="00521481" w:rsidP="002737E5">
      <w:pPr>
        <w:pStyle w:val="Sraopastraipa"/>
        <w:numPr>
          <w:ilvl w:val="0"/>
          <w:numId w:val="2"/>
        </w:numPr>
        <w:jc w:val="both"/>
        <w:rPr>
          <w:color w:val="000000"/>
        </w:rPr>
      </w:pPr>
      <w:r>
        <w:rPr>
          <w:color w:val="000000"/>
        </w:rPr>
        <w:t>Šakių rajono</w:t>
      </w:r>
      <w:r w:rsidR="002737E5">
        <w:rPr>
          <w:color w:val="000000"/>
        </w:rPr>
        <w:t xml:space="preserve"> savivaldybės </w:t>
      </w:r>
      <w:r>
        <w:rPr>
          <w:color w:val="000000"/>
        </w:rPr>
        <w:t>Švietimo pagalbos</w:t>
      </w:r>
      <w:r w:rsidR="002737E5">
        <w:rPr>
          <w:color w:val="000000"/>
        </w:rPr>
        <w:t xml:space="preserve"> tarnybos pažymos kopija (jei yra);</w:t>
      </w:r>
    </w:p>
    <w:p w14:paraId="435894E9" w14:textId="77777777" w:rsidR="002737E5" w:rsidRDefault="002737E5" w:rsidP="002737E5">
      <w:pPr>
        <w:pStyle w:val="Sraopastraipa"/>
        <w:numPr>
          <w:ilvl w:val="0"/>
          <w:numId w:val="2"/>
        </w:numPr>
        <w:jc w:val="both"/>
        <w:rPr>
          <w:color w:val="000000"/>
        </w:rPr>
      </w:pPr>
      <w:r>
        <w:rPr>
          <w:color w:val="000000"/>
        </w:rPr>
        <w:t>Mokyklos vadovo pasirašyta išsami charakteristika, kurioje būtų pateikti duomenys apie vaiko šeimą, pamokų lankymą, pažangumą, lankomus neformaliojo švietimo būrelius, ugdymo įstaigos taikytas poveikio ir pagalbos vaikui priemones, jų įvertinimas (jei prašymą teikia mokykla);</w:t>
      </w:r>
    </w:p>
    <w:p w14:paraId="38559705" w14:textId="77777777" w:rsidR="002737E5" w:rsidRDefault="002737E5" w:rsidP="002737E5">
      <w:pPr>
        <w:pStyle w:val="Sraopastraipa"/>
        <w:numPr>
          <w:ilvl w:val="0"/>
          <w:numId w:val="2"/>
        </w:numPr>
        <w:jc w:val="both"/>
        <w:rPr>
          <w:color w:val="000000"/>
        </w:rPr>
      </w:pPr>
      <w:r>
        <w:t>Kita aktuali informacija.</w:t>
      </w:r>
    </w:p>
    <w:p w14:paraId="468F75A1" w14:textId="77777777" w:rsidR="002737E5" w:rsidRDefault="002737E5" w:rsidP="002737E5">
      <w:pPr>
        <w:pStyle w:val="Sraopastraipa"/>
        <w:ind w:left="1069"/>
        <w:jc w:val="both"/>
        <w:rPr>
          <w:color w:val="000000"/>
        </w:rPr>
      </w:pPr>
    </w:p>
    <w:tbl>
      <w:tblPr>
        <w:tblW w:w="0" w:type="auto"/>
        <w:tblLook w:val="04A0" w:firstRow="1" w:lastRow="0" w:firstColumn="1" w:lastColumn="0" w:noHBand="0" w:noVBand="1"/>
      </w:tblPr>
      <w:tblGrid>
        <w:gridCol w:w="4295"/>
        <w:gridCol w:w="2381"/>
        <w:gridCol w:w="2962"/>
      </w:tblGrid>
      <w:tr w:rsidR="002737E5" w14:paraId="728D13A6" w14:textId="77777777" w:rsidTr="00905195">
        <w:tc>
          <w:tcPr>
            <w:tcW w:w="3284" w:type="dxa"/>
            <w:hideMark/>
          </w:tcPr>
          <w:p w14:paraId="08A08107" w14:textId="77777777" w:rsidR="002737E5" w:rsidRDefault="002737E5" w:rsidP="00905195">
            <w:pPr>
              <w:tabs>
                <w:tab w:val="left" w:pos="720"/>
              </w:tabs>
              <w:ind w:right="179"/>
              <w:jc w:val="center"/>
              <w:rPr>
                <w:sz w:val="20"/>
              </w:rPr>
            </w:pPr>
            <w:r>
              <w:rPr>
                <w:sz w:val="20"/>
              </w:rPr>
              <w:t>_______________________________________</w:t>
            </w:r>
          </w:p>
        </w:tc>
        <w:tc>
          <w:tcPr>
            <w:tcW w:w="3285" w:type="dxa"/>
            <w:hideMark/>
          </w:tcPr>
          <w:p w14:paraId="10828D5D" w14:textId="77777777" w:rsidR="002737E5" w:rsidRDefault="002737E5" w:rsidP="00905195">
            <w:pPr>
              <w:tabs>
                <w:tab w:val="left" w:pos="720"/>
              </w:tabs>
              <w:ind w:right="179"/>
              <w:jc w:val="center"/>
              <w:rPr>
                <w:color w:val="FFFFFF"/>
              </w:rPr>
            </w:pPr>
            <w:r>
              <w:rPr>
                <w:sz w:val="20"/>
              </w:rPr>
              <w:t>__________________</w:t>
            </w:r>
          </w:p>
        </w:tc>
        <w:tc>
          <w:tcPr>
            <w:tcW w:w="3285" w:type="dxa"/>
            <w:hideMark/>
          </w:tcPr>
          <w:p w14:paraId="7B75D584" w14:textId="77777777" w:rsidR="002737E5" w:rsidRDefault="002737E5" w:rsidP="00905195">
            <w:pPr>
              <w:tabs>
                <w:tab w:val="left" w:pos="720"/>
              </w:tabs>
              <w:ind w:right="179"/>
              <w:jc w:val="center"/>
              <w:rPr>
                <w:color w:val="FFFFFF"/>
              </w:rPr>
            </w:pPr>
            <w:r>
              <w:rPr>
                <w:sz w:val="20"/>
              </w:rPr>
              <w:t>_________________________</w:t>
            </w:r>
          </w:p>
        </w:tc>
      </w:tr>
      <w:tr w:rsidR="002737E5" w14:paraId="6A16F757" w14:textId="77777777" w:rsidTr="00905195">
        <w:tc>
          <w:tcPr>
            <w:tcW w:w="3284" w:type="dxa"/>
            <w:hideMark/>
          </w:tcPr>
          <w:p w14:paraId="2937BA52" w14:textId="77777777" w:rsidR="002737E5" w:rsidRDefault="002737E5" w:rsidP="00905195">
            <w:pPr>
              <w:tabs>
                <w:tab w:val="left" w:pos="720"/>
              </w:tabs>
              <w:ind w:right="179"/>
              <w:jc w:val="center"/>
              <w:rPr>
                <w:color w:val="FFFFFF"/>
              </w:rPr>
            </w:pPr>
            <w:r>
              <w:rPr>
                <w:sz w:val="20"/>
                <w:szCs w:val="20"/>
              </w:rPr>
              <w:t>(įstaigos vadovas)</w:t>
            </w:r>
          </w:p>
        </w:tc>
        <w:tc>
          <w:tcPr>
            <w:tcW w:w="3285" w:type="dxa"/>
            <w:hideMark/>
          </w:tcPr>
          <w:p w14:paraId="59F3AEBC" w14:textId="77777777" w:rsidR="002737E5" w:rsidRDefault="002737E5" w:rsidP="00905195">
            <w:pPr>
              <w:tabs>
                <w:tab w:val="left" w:pos="720"/>
              </w:tabs>
              <w:ind w:right="179"/>
              <w:jc w:val="center"/>
              <w:rPr>
                <w:color w:val="FFFFFF"/>
              </w:rPr>
            </w:pPr>
            <w:r>
              <w:rPr>
                <w:sz w:val="20"/>
                <w:szCs w:val="20"/>
              </w:rPr>
              <w:t>(parašas)</w:t>
            </w:r>
          </w:p>
        </w:tc>
        <w:tc>
          <w:tcPr>
            <w:tcW w:w="3285" w:type="dxa"/>
            <w:hideMark/>
          </w:tcPr>
          <w:p w14:paraId="74833F0E" w14:textId="77777777" w:rsidR="002737E5" w:rsidRDefault="002737E5" w:rsidP="00905195">
            <w:pPr>
              <w:tabs>
                <w:tab w:val="left" w:pos="720"/>
              </w:tabs>
              <w:ind w:right="179"/>
              <w:jc w:val="center"/>
              <w:rPr>
                <w:color w:val="FFFFFF"/>
              </w:rPr>
            </w:pPr>
            <w:r>
              <w:rPr>
                <w:sz w:val="20"/>
                <w:szCs w:val="20"/>
              </w:rPr>
              <w:t>(vardas ir pavardė)</w:t>
            </w:r>
          </w:p>
        </w:tc>
      </w:tr>
    </w:tbl>
    <w:p w14:paraId="0E1BBD2B" w14:textId="77777777" w:rsidR="002737E5" w:rsidRDefault="002737E5" w:rsidP="002737E5">
      <w:pPr>
        <w:jc w:val="both"/>
        <w:rPr>
          <w:sz w:val="20"/>
          <w:szCs w:val="20"/>
        </w:rPr>
      </w:pPr>
    </w:p>
    <w:p w14:paraId="5934D810" w14:textId="77777777" w:rsidR="006B58F6" w:rsidRDefault="002737E5" w:rsidP="00863AA1">
      <w:pPr>
        <w:sectPr w:rsidR="006B58F6" w:rsidSect="00C16E64">
          <w:pgSz w:w="11906" w:h="16838"/>
          <w:pgMar w:top="1134" w:right="567" w:bottom="1134" w:left="1701" w:header="567" w:footer="567" w:gutter="0"/>
          <w:pgNumType w:start="1"/>
          <w:cols w:space="1296"/>
          <w:formProt w:val="0"/>
          <w:titlePg/>
          <w:docGrid w:linePitch="360"/>
        </w:sectPr>
      </w:pPr>
      <w:r>
        <w:t xml:space="preserve"> (Rengėjo</w:t>
      </w:r>
      <w:r w:rsidR="00280EB1">
        <w:t xml:space="preserve"> </w:t>
      </w:r>
      <w:r>
        <w:t>vardas ir pavardė, tel. (8 34</w:t>
      </w:r>
      <w:r w:rsidR="00521481">
        <w:t>5</w:t>
      </w:r>
      <w:r>
        <w:t>)  00 000, el.</w:t>
      </w:r>
      <w:r>
        <w:rPr>
          <w:lang w:val="en-US"/>
        </w:rPr>
        <w:t> p.</w:t>
      </w:r>
      <w:r>
        <w:t>)</w:t>
      </w:r>
    </w:p>
    <w:p w14:paraId="5B51B58D" w14:textId="77777777" w:rsidR="002737E5" w:rsidRDefault="00521481" w:rsidP="00863AA1">
      <w:pPr>
        <w:ind w:left="5387"/>
      </w:pPr>
      <w:r>
        <w:lastRenderedPageBreak/>
        <w:t xml:space="preserve">Šakių rajono </w:t>
      </w:r>
      <w:r w:rsidR="002737E5">
        <w:t xml:space="preserve">savivaldybės administracijos </w:t>
      </w:r>
    </w:p>
    <w:p w14:paraId="68AED6F5" w14:textId="77777777" w:rsidR="002737E5" w:rsidRDefault="002737E5" w:rsidP="00863AA1">
      <w:pPr>
        <w:ind w:left="5387"/>
      </w:pPr>
      <w:r>
        <w:t>Vaiko gerovės komisijos darbo reglamento</w:t>
      </w:r>
    </w:p>
    <w:p w14:paraId="1679750F" w14:textId="77777777" w:rsidR="002737E5" w:rsidRDefault="002737E5" w:rsidP="00863AA1">
      <w:pPr>
        <w:ind w:left="5387"/>
        <w:rPr>
          <w:color w:val="000000"/>
        </w:rPr>
      </w:pPr>
      <w:r>
        <w:rPr>
          <w:color w:val="000000"/>
        </w:rPr>
        <w:t>2 priedas</w:t>
      </w:r>
    </w:p>
    <w:p w14:paraId="4C8C842F" w14:textId="77777777" w:rsidR="006B58F6" w:rsidRDefault="006B58F6" w:rsidP="002737E5">
      <w:pPr>
        <w:rPr>
          <w:color w:val="000000"/>
        </w:rPr>
      </w:pPr>
    </w:p>
    <w:p w14:paraId="45B7E0B5" w14:textId="77777777" w:rsidR="006F7CB2" w:rsidRPr="006B58F6" w:rsidRDefault="006F7CB2" w:rsidP="006B58F6">
      <w:pPr>
        <w:jc w:val="center"/>
        <w:rPr>
          <w:b/>
          <w:sz w:val="22"/>
          <w:szCs w:val="22"/>
        </w:rPr>
      </w:pPr>
      <w:r w:rsidRPr="006B58F6">
        <w:rPr>
          <w:b/>
          <w:sz w:val="22"/>
          <w:szCs w:val="22"/>
        </w:rPr>
        <w:t>(</w:t>
      </w:r>
      <w:r w:rsidR="006B58F6" w:rsidRPr="006B58F6">
        <w:rPr>
          <w:b/>
          <w:sz w:val="22"/>
          <w:szCs w:val="22"/>
        </w:rPr>
        <w:t>Prašymo dėl minimalios ar vidutinės priežiūros priemonės vaikui fiziniams asmenims forma)</w:t>
      </w:r>
    </w:p>
    <w:tbl>
      <w:tblPr>
        <w:tblW w:w="0" w:type="auto"/>
        <w:tblInd w:w="1668" w:type="dxa"/>
        <w:tblBorders>
          <w:insideH w:val="single" w:sz="4" w:space="0" w:color="auto"/>
        </w:tblBorders>
        <w:tblLook w:val="01E0" w:firstRow="1" w:lastRow="1" w:firstColumn="1" w:lastColumn="1" w:noHBand="0" w:noVBand="0"/>
      </w:tblPr>
      <w:tblGrid>
        <w:gridCol w:w="6520"/>
      </w:tblGrid>
      <w:tr w:rsidR="002737E5" w14:paraId="0383A33C" w14:textId="77777777" w:rsidTr="00905195">
        <w:tc>
          <w:tcPr>
            <w:tcW w:w="6520" w:type="dxa"/>
            <w:tcBorders>
              <w:top w:val="nil"/>
              <w:left w:val="nil"/>
              <w:bottom w:val="single" w:sz="4" w:space="0" w:color="auto"/>
              <w:right w:val="nil"/>
            </w:tcBorders>
          </w:tcPr>
          <w:p w14:paraId="3A344D3B" w14:textId="77777777" w:rsidR="002737E5" w:rsidRDefault="002737E5" w:rsidP="006F7CB2"/>
        </w:tc>
      </w:tr>
      <w:tr w:rsidR="002737E5" w14:paraId="2E72CBFC" w14:textId="77777777" w:rsidTr="00905195">
        <w:tc>
          <w:tcPr>
            <w:tcW w:w="6520" w:type="dxa"/>
            <w:tcBorders>
              <w:top w:val="single" w:sz="4" w:space="0" w:color="auto"/>
              <w:left w:val="nil"/>
              <w:bottom w:val="single" w:sz="4" w:space="0" w:color="auto"/>
              <w:right w:val="nil"/>
            </w:tcBorders>
          </w:tcPr>
          <w:p w14:paraId="6C19DD41" w14:textId="77777777" w:rsidR="002737E5" w:rsidRDefault="002737E5" w:rsidP="00905195">
            <w:pPr>
              <w:ind w:firstLine="709"/>
              <w:jc w:val="center"/>
            </w:pPr>
            <w:r>
              <w:rPr>
                <w:vertAlign w:val="superscript"/>
              </w:rPr>
              <w:t>Fizinio asmens vardas, pavardė, gimimo data</w:t>
            </w:r>
          </w:p>
          <w:p w14:paraId="374A0A1D" w14:textId="77777777" w:rsidR="002737E5" w:rsidRDefault="002737E5" w:rsidP="00905195">
            <w:pPr>
              <w:jc w:val="center"/>
              <w:rPr>
                <w:u w:val="single"/>
              </w:rPr>
            </w:pPr>
          </w:p>
        </w:tc>
      </w:tr>
      <w:tr w:rsidR="002737E5" w14:paraId="0E134AC5" w14:textId="77777777" w:rsidTr="00905195">
        <w:tc>
          <w:tcPr>
            <w:tcW w:w="6520" w:type="dxa"/>
            <w:tcBorders>
              <w:top w:val="single" w:sz="4" w:space="0" w:color="auto"/>
              <w:left w:val="nil"/>
              <w:bottom w:val="single" w:sz="4" w:space="0" w:color="auto"/>
              <w:right w:val="nil"/>
            </w:tcBorders>
          </w:tcPr>
          <w:p w14:paraId="05084709" w14:textId="77777777" w:rsidR="002737E5" w:rsidRDefault="002737E5" w:rsidP="00905195">
            <w:pPr>
              <w:jc w:val="center"/>
              <w:rPr>
                <w:vertAlign w:val="superscript"/>
              </w:rPr>
            </w:pPr>
            <w:r>
              <w:rPr>
                <w:vertAlign w:val="superscript"/>
              </w:rPr>
              <w:t>Adresas</w:t>
            </w:r>
          </w:p>
          <w:p w14:paraId="2999D87F" w14:textId="77777777" w:rsidR="002737E5" w:rsidRDefault="002737E5" w:rsidP="00905195">
            <w:pPr>
              <w:jc w:val="center"/>
              <w:rPr>
                <w:u w:val="single"/>
              </w:rPr>
            </w:pPr>
          </w:p>
        </w:tc>
      </w:tr>
      <w:tr w:rsidR="002737E5" w14:paraId="3E23CC5C" w14:textId="77777777" w:rsidTr="00905195">
        <w:tc>
          <w:tcPr>
            <w:tcW w:w="6520" w:type="dxa"/>
            <w:tcBorders>
              <w:top w:val="single" w:sz="4" w:space="0" w:color="auto"/>
              <w:left w:val="nil"/>
              <w:bottom w:val="nil"/>
              <w:right w:val="nil"/>
            </w:tcBorders>
            <w:hideMark/>
          </w:tcPr>
          <w:p w14:paraId="152817C0" w14:textId="77777777" w:rsidR="002737E5" w:rsidRDefault="002737E5" w:rsidP="00905195">
            <w:pPr>
              <w:jc w:val="center"/>
              <w:rPr>
                <w:u w:val="single"/>
              </w:rPr>
            </w:pPr>
            <w:r>
              <w:rPr>
                <w:vertAlign w:val="superscript"/>
              </w:rPr>
              <w:t>Telefonas, el. paštas</w:t>
            </w:r>
          </w:p>
        </w:tc>
      </w:tr>
    </w:tbl>
    <w:p w14:paraId="7E63B451" w14:textId="77777777" w:rsidR="002737E5" w:rsidRDefault="002737E5" w:rsidP="002737E5"/>
    <w:p w14:paraId="520991E4" w14:textId="77777777" w:rsidR="002737E5" w:rsidRDefault="00521481" w:rsidP="002737E5">
      <w:pPr>
        <w:jc w:val="both"/>
        <w:rPr>
          <w:b/>
        </w:rPr>
      </w:pPr>
      <w:r>
        <w:t>Šakių rajono</w:t>
      </w:r>
      <w:r w:rsidR="002737E5">
        <w:t xml:space="preserve"> savivaldybės </w:t>
      </w:r>
      <w:r w:rsidR="00376A40">
        <w:t>merui</w:t>
      </w:r>
    </w:p>
    <w:p w14:paraId="542ECB71" w14:textId="77777777" w:rsidR="002737E5" w:rsidRDefault="002737E5" w:rsidP="002737E5">
      <w:pPr>
        <w:jc w:val="both"/>
      </w:pPr>
    </w:p>
    <w:p w14:paraId="223F924F" w14:textId="77777777" w:rsidR="002737E5" w:rsidRDefault="002737E5" w:rsidP="002737E5">
      <w:pPr>
        <w:jc w:val="center"/>
        <w:rPr>
          <w:b/>
          <w:szCs w:val="22"/>
        </w:rPr>
      </w:pPr>
      <w:r>
        <w:rPr>
          <w:b/>
          <w:szCs w:val="22"/>
        </w:rPr>
        <w:t>PRAŠYMAS</w:t>
      </w:r>
    </w:p>
    <w:p w14:paraId="7BDC9585" w14:textId="77777777" w:rsidR="002737E5" w:rsidRDefault="002737E5" w:rsidP="002737E5">
      <w:pPr>
        <w:jc w:val="center"/>
        <w:rPr>
          <w:b/>
          <w:color w:val="000000"/>
        </w:rPr>
      </w:pPr>
      <w:r>
        <w:rPr>
          <w:b/>
          <w:szCs w:val="22"/>
        </w:rPr>
        <w:t xml:space="preserve">DĖL </w:t>
      </w:r>
      <w:r>
        <w:rPr>
          <w:b/>
          <w:color w:val="000000"/>
        </w:rPr>
        <w:t>MINIMALIOS AR VIDUTINĖS PRIEŽIŪROS PRIEMONĖS VAIKUI</w:t>
      </w:r>
    </w:p>
    <w:p w14:paraId="586111B1" w14:textId="77777777" w:rsidR="002737E5" w:rsidRDefault="002737E5" w:rsidP="002737E5">
      <w:pPr>
        <w:jc w:val="center"/>
        <w:rPr>
          <w:b/>
          <w:color w:val="000000"/>
        </w:rPr>
      </w:pPr>
      <w:r>
        <w:rPr>
          <w:color w:val="000000"/>
        </w:rPr>
        <w:t>_______________________________</w:t>
      </w:r>
    </w:p>
    <w:p w14:paraId="1EF08F3D" w14:textId="77777777" w:rsidR="002737E5" w:rsidRDefault="002737E5" w:rsidP="002737E5">
      <w:pPr>
        <w:ind w:right="180"/>
        <w:jc w:val="center"/>
        <w:rPr>
          <w:color w:val="000000"/>
          <w:sz w:val="20"/>
          <w:szCs w:val="20"/>
        </w:rPr>
      </w:pPr>
      <w:r>
        <w:rPr>
          <w:color w:val="000000"/>
          <w:sz w:val="20"/>
          <w:szCs w:val="20"/>
        </w:rPr>
        <w:t>(skyrimo / pratęsimo/ pakeitimo / panaikinimo)</w:t>
      </w:r>
    </w:p>
    <w:p w14:paraId="0DB3EC22" w14:textId="77777777" w:rsidR="002737E5" w:rsidRDefault="002737E5" w:rsidP="002737E5">
      <w:pPr>
        <w:ind w:right="180"/>
        <w:jc w:val="center"/>
        <w:rPr>
          <w:sz w:val="20"/>
          <w:szCs w:val="20"/>
        </w:rPr>
      </w:pPr>
    </w:p>
    <w:p w14:paraId="4A768714" w14:textId="77777777" w:rsidR="002737E5" w:rsidRDefault="002737E5" w:rsidP="002737E5">
      <w:pPr>
        <w:jc w:val="center"/>
        <w:rPr>
          <w:sz w:val="20"/>
          <w:szCs w:val="20"/>
        </w:rPr>
      </w:pPr>
      <w:r>
        <w:rPr>
          <w:sz w:val="20"/>
          <w:szCs w:val="20"/>
        </w:rPr>
        <w:t xml:space="preserve">___________ </w:t>
      </w:r>
    </w:p>
    <w:p w14:paraId="4028E2FB" w14:textId="77777777" w:rsidR="002737E5" w:rsidRDefault="002737E5" w:rsidP="002737E5">
      <w:pPr>
        <w:rPr>
          <w:vertAlign w:val="superscript"/>
        </w:rPr>
      </w:pPr>
      <w:r>
        <w:rPr>
          <w:sz w:val="20"/>
          <w:szCs w:val="20"/>
        </w:rPr>
        <w:t xml:space="preserve">                                                                                             </w:t>
      </w:r>
      <w:r>
        <w:rPr>
          <w:vertAlign w:val="superscript"/>
        </w:rPr>
        <w:t>data</w:t>
      </w:r>
    </w:p>
    <w:p w14:paraId="7B98936B" w14:textId="77777777" w:rsidR="002737E5" w:rsidRDefault="00521481" w:rsidP="002737E5">
      <w:pPr>
        <w:jc w:val="center"/>
      </w:pPr>
      <w:r>
        <w:t>Šakiai</w:t>
      </w:r>
    </w:p>
    <w:p w14:paraId="275C60B7" w14:textId="77777777" w:rsidR="002737E5" w:rsidRDefault="002737E5" w:rsidP="002737E5">
      <w:pPr>
        <w:jc w:val="center"/>
      </w:pPr>
    </w:p>
    <w:p w14:paraId="1DF7153D" w14:textId="77777777" w:rsidR="002737E5" w:rsidRDefault="002737E5" w:rsidP="002737E5">
      <w:pPr>
        <w:pStyle w:val="Betarp1"/>
        <w:ind w:firstLine="709"/>
      </w:pPr>
      <w:r>
        <w:tab/>
      </w:r>
      <w:r>
        <w:rPr>
          <w:szCs w:val="22"/>
        </w:rPr>
        <w:t xml:space="preserve">Prašau </w:t>
      </w:r>
      <w:r>
        <w:t>mano sūnui (dukrai, globotiniui (-ei)) __________________________________________</w:t>
      </w:r>
      <w:r>
        <w:rPr>
          <w:sz w:val="20"/>
        </w:rPr>
        <w:t>___________________________________________</w:t>
      </w:r>
      <w:r>
        <w:t>,</w:t>
      </w:r>
    </w:p>
    <w:p w14:paraId="2AF686F3" w14:textId="77777777" w:rsidR="002737E5" w:rsidRDefault="002737E5" w:rsidP="002737E5">
      <w:pPr>
        <w:pStyle w:val="Betarp1"/>
        <w:tabs>
          <w:tab w:val="left" w:pos="3261"/>
        </w:tabs>
        <w:ind w:firstLine="2977"/>
        <w:rPr>
          <w:sz w:val="16"/>
          <w:szCs w:val="16"/>
        </w:rPr>
      </w:pPr>
      <w:r>
        <w:rPr>
          <w:sz w:val="20"/>
        </w:rPr>
        <w:tab/>
      </w:r>
      <w:r>
        <w:rPr>
          <w:sz w:val="20"/>
        </w:rPr>
        <w:tab/>
      </w:r>
      <w:r>
        <w:rPr>
          <w:sz w:val="16"/>
          <w:szCs w:val="16"/>
        </w:rPr>
        <w:t>(vaiko vardas ir pavardė)</w:t>
      </w:r>
    </w:p>
    <w:p w14:paraId="4EA3DE2F" w14:textId="77777777" w:rsidR="002737E5" w:rsidRDefault="002737E5" w:rsidP="002737E5">
      <w:pPr>
        <w:pStyle w:val="Betarp1"/>
        <w:rPr>
          <w:sz w:val="20"/>
        </w:rPr>
      </w:pPr>
      <w:r>
        <w:t xml:space="preserve">gim. </w:t>
      </w:r>
      <w:r>
        <w:rPr>
          <w:sz w:val="20"/>
        </w:rPr>
        <w:t>_______________</w:t>
      </w:r>
      <w:r>
        <w:t xml:space="preserve">, gyv. </w:t>
      </w:r>
      <w:r>
        <w:rPr>
          <w:sz w:val="20"/>
        </w:rPr>
        <w:t>_____________________________________________________________________</w:t>
      </w:r>
      <w:r>
        <w:t>,</w:t>
      </w:r>
    </w:p>
    <w:p w14:paraId="7F8F9CF8" w14:textId="77777777" w:rsidR="002737E5" w:rsidRDefault="002737E5" w:rsidP="002737E5">
      <w:pPr>
        <w:pStyle w:val="Betarp1"/>
      </w:pPr>
      <w:r>
        <w:t>besimokančiam (-iai) -</w:t>
      </w:r>
      <w:r>
        <w:rPr>
          <w:sz w:val="20"/>
        </w:rPr>
        <w:t>_________________________________________________________________________</w:t>
      </w:r>
      <w:r>
        <w:t>,</w:t>
      </w:r>
    </w:p>
    <w:p w14:paraId="4385C583" w14:textId="77777777" w:rsidR="002737E5" w:rsidRDefault="002737E5" w:rsidP="002737E5">
      <w:pPr>
        <w:pStyle w:val="Betarp1"/>
        <w:jc w:val="center"/>
        <w:rPr>
          <w:sz w:val="16"/>
          <w:szCs w:val="16"/>
        </w:rPr>
      </w:pPr>
      <w:r>
        <w:rPr>
          <w:sz w:val="16"/>
          <w:szCs w:val="16"/>
        </w:rPr>
        <w:t>(ugdymo įstaigos pavadinimas ir klasė)</w:t>
      </w:r>
    </w:p>
    <w:p w14:paraId="7DF71052" w14:textId="77777777" w:rsidR="002737E5" w:rsidRDefault="002737E5" w:rsidP="002737E5">
      <w:pPr>
        <w:pStyle w:val="Betarp1"/>
        <w:rPr>
          <w:sz w:val="20"/>
        </w:rPr>
      </w:pPr>
      <w:r>
        <w:rPr>
          <w:sz w:val="20"/>
        </w:rPr>
        <w:t xml:space="preserve">_________________________________________ </w:t>
      </w:r>
      <w:r>
        <w:t xml:space="preserve">vaiko minimalios ar vidutinės priežiūros priemonę, nes </w:t>
      </w:r>
    </w:p>
    <w:p w14:paraId="0A3A22E9" w14:textId="77777777" w:rsidR="002737E5" w:rsidRDefault="002737E5" w:rsidP="002737E5">
      <w:pPr>
        <w:pStyle w:val="Betarp1"/>
        <w:rPr>
          <w:sz w:val="16"/>
          <w:szCs w:val="16"/>
        </w:rPr>
      </w:pPr>
      <w:r>
        <w:rPr>
          <w:sz w:val="16"/>
          <w:szCs w:val="16"/>
        </w:rPr>
        <w:t>(</w:t>
      </w:r>
      <w:r>
        <w:rPr>
          <w:rStyle w:val="apple-style-span"/>
          <w:color w:val="000000"/>
        </w:rPr>
        <w:t>skirti / pratęsti /pakeisti/ panaikinti</w:t>
      </w:r>
      <w:r>
        <w:rPr>
          <w:sz w:val="16"/>
          <w:szCs w:val="16"/>
        </w:rPr>
        <w:t xml:space="preserve">) </w:t>
      </w:r>
    </w:p>
    <w:p w14:paraId="735A07B4" w14:textId="77777777" w:rsidR="002737E5" w:rsidRDefault="002737E5" w:rsidP="002737E5">
      <w:r>
        <w:t>_______________________________________________________________________________</w:t>
      </w:r>
    </w:p>
    <w:p w14:paraId="5FE67408" w14:textId="77777777" w:rsidR="002737E5" w:rsidRDefault="002737E5" w:rsidP="002737E5">
      <w:pPr>
        <w:jc w:val="center"/>
        <w:rPr>
          <w:sz w:val="16"/>
          <w:szCs w:val="16"/>
        </w:rPr>
      </w:pPr>
      <w:r>
        <w:rPr>
          <w:sz w:val="16"/>
          <w:szCs w:val="16"/>
        </w:rPr>
        <w:t>(prašymo pateikimo motyvai)</w:t>
      </w:r>
    </w:p>
    <w:p w14:paraId="26FE49A0" w14:textId="77777777" w:rsidR="002737E5" w:rsidRDefault="002737E5" w:rsidP="002737E5">
      <w:pPr>
        <w:spacing w:line="360" w:lineRule="auto"/>
        <w:rPr>
          <w:sz w:val="22"/>
          <w:szCs w:val="22"/>
        </w:rPr>
      </w:pPr>
      <w:r>
        <w:t>__________________________________________________________________________________________________________________________________________.</w:t>
      </w:r>
    </w:p>
    <w:p w14:paraId="045B3620" w14:textId="77777777" w:rsidR="002737E5" w:rsidRDefault="002737E5" w:rsidP="002737E5">
      <w:pPr>
        <w:tabs>
          <w:tab w:val="left" w:pos="720"/>
        </w:tabs>
        <w:jc w:val="both"/>
      </w:pPr>
      <w:r>
        <w:t xml:space="preserve">Anksčiau mano sūnui/dukrai buvo taikomos šios poveikio priemonės ___________________ </w:t>
      </w:r>
    </w:p>
    <w:p w14:paraId="3A38298A" w14:textId="77777777" w:rsidR="002737E5" w:rsidRDefault="002737E5" w:rsidP="002737E5">
      <w:pPr>
        <w:tabs>
          <w:tab w:val="left" w:pos="720"/>
        </w:tabs>
        <w:jc w:val="both"/>
      </w:pPr>
      <w:r>
        <w:t xml:space="preserve">________________________________________________________________________________ </w:t>
      </w:r>
    </w:p>
    <w:p w14:paraId="179E6AA7" w14:textId="77777777" w:rsidR="002737E5" w:rsidRDefault="002737E5" w:rsidP="002737E5">
      <w:pPr>
        <w:tabs>
          <w:tab w:val="left" w:pos="720"/>
        </w:tabs>
        <w:spacing w:line="360" w:lineRule="auto"/>
        <w:jc w:val="center"/>
        <w:rPr>
          <w:sz w:val="20"/>
          <w:szCs w:val="20"/>
        </w:rPr>
      </w:pPr>
      <w:r>
        <w:rPr>
          <w:sz w:val="20"/>
          <w:szCs w:val="20"/>
        </w:rPr>
        <w:t>(išvardijamos poveikio priemonės pasiekti teigiamiems elgesio pokyčiams, nurodomas jų efektyvumas)</w:t>
      </w:r>
    </w:p>
    <w:p w14:paraId="336E4224" w14:textId="77777777" w:rsidR="002737E5" w:rsidRDefault="002737E5" w:rsidP="002737E5">
      <w:pPr>
        <w:tabs>
          <w:tab w:val="left" w:pos="720"/>
        </w:tabs>
        <w:spacing w:line="360" w:lineRule="auto"/>
        <w:jc w:val="both"/>
      </w:pPr>
      <w:r>
        <w:t>______________________________________________________________________________</w:t>
      </w:r>
    </w:p>
    <w:p w14:paraId="27EC1EC5" w14:textId="77777777" w:rsidR="002737E5" w:rsidRDefault="002737E5" w:rsidP="002737E5">
      <w:pPr>
        <w:ind w:firstLine="709"/>
      </w:pPr>
      <w:r>
        <w:t>PRIDEDAMA:</w:t>
      </w:r>
    </w:p>
    <w:p w14:paraId="28652E2E" w14:textId="77777777" w:rsidR="002737E5" w:rsidRDefault="002737E5" w:rsidP="002737E5">
      <w:pPr>
        <w:ind w:left="709"/>
        <w:jc w:val="both"/>
        <w:rPr>
          <w:sz w:val="20"/>
          <w:szCs w:val="20"/>
        </w:rPr>
      </w:pPr>
      <w:r>
        <w:t>1. Vaiko gimimo liudijimo/ asmens dokumento kopija;</w:t>
      </w:r>
      <w:r>
        <w:rPr>
          <w:sz w:val="20"/>
          <w:szCs w:val="20"/>
        </w:rPr>
        <w:tab/>
      </w:r>
    </w:p>
    <w:p w14:paraId="4CA9608B" w14:textId="77777777" w:rsidR="002737E5" w:rsidRDefault="002737E5" w:rsidP="002737E5">
      <w:pPr>
        <w:ind w:left="709"/>
        <w:jc w:val="both"/>
      </w:pPr>
      <w:r>
        <w:t>2.</w:t>
      </w:r>
      <w:r>
        <w:rPr>
          <w:sz w:val="20"/>
          <w:szCs w:val="20"/>
        </w:rPr>
        <w:t xml:space="preserve"> </w:t>
      </w:r>
      <w:r w:rsidR="00521481">
        <w:t>Šakių rajono</w:t>
      </w:r>
      <w:r>
        <w:t xml:space="preserve"> savivaldybės </w:t>
      </w:r>
      <w:r w:rsidR="00521481">
        <w:t>Švietimo pagalbos</w:t>
      </w:r>
      <w:r>
        <w:t xml:space="preserve"> tarnybos pažymos kopija (jei yra)</w:t>
      </w:r>
      <w:r>
        <w:rPr>
          <w:color w:val="000000"/>
        </w:rPr>
        <w:t>;</w:t>
      </w:r>
    </w:p>
    <w:p w14:paraId="18E9996D" w14:textId="77777777" w:rsidR="002737E5" w:rsidRDefault="002737E5" w:rsidP="002737E5">
      <w:pPr>
        <w:pStyle w:val="Betarp1"/>
        <w:ind w:left="709"/>
      </w:pPr>
      <w:r>
        <w:t>3.  Kita aktuali informacija.</w:t>
      </w:r>
    </w:p>
    <w:p w14:paraId="54AFB7C6" w14:textId="77777777" w:rsidR="002737E5" w:rsidRDefault="002737E5" w:rsidP="002737E5">
      <w:pPr>
        <w:jc w:val="both"/>
        <w:rPr>
          <w:sz w:val="16"/>
          <w:szCs w:val="16"/>
        </w:rPr>
      </w:pPr>
    </w:p>
    <w:p w14:paraId="742A0436" w14:textId="77777777" w:rsidR="002737E5" w:rsidRDefault="002737E5" w:rsidP="002737E5">
      <w:pPr>
        <w:pStyle w:val="a"/>
        <w:shd w:val="clear" w:color="auto" w:fill="FFFFFF"/>
        <w:spacing w:after="0" w:afterAutospacing="0"/>
        <w:ind w:firstLine="567"/>
        <w:jc w:val="both"/>
        <w:rPr>
          <w:sz w:val="16"/>
          <w:szCs w:val="16"/>
        </w:rPr>
      </w:pPr>
      <w:r>
        <w:tab/>
      </w:r>
      <w:r>
        <w:rPr>
          <w:rStyle w:val="Grietas"/>
          <w:sz w:val="16"/>
          <w:szCs w:val="16"/>
        </w:rPr>
        <w:t>Asmens duomenų tvarkymo tikslas:</w:t>
      </w:r>
      <w:r>
        <w:rPr>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w:t>
      </w:r>
      <w:r w:rsidR="00863AA1">
        <w:rPr>
          <w:sz w:val="16"/>
          <w:szCs w:val="16"/>
        </w:rPr>
        <w:t>Šakių rajono</w:t>
      </w:r>
      <w:r>
        <w:rPr>
          <w:sz w:val="16"/>
          <w:szCs w:val="16"/>
        </w:rPr>
        <w:t xml:space="preserve"> savivaldybės administracijos nustatyta tvarka ir terminais.</w:t>
      </w:r>
    </w:p>
    <w:p w14:paraId="0AF0914B" w14:textId="77777777" w:rsidR="002737E5" w:rsidRDefault="002737E5" w:rsidP="002737E5">
      <w:pPr>
        <w:pStyle w:val="a"/>
        <w:shd w:val="clear" w:color="auto" w:fill="FFFFFF"/>
        <w:spacing w:after="0" w:afterAutospacing="0"/>
        <w:ind w:firstLine="567"/>
        <w:jc w:val="both"/>
        <w:rPr>
          <w:sz w:val="16"/>
          <w:szCs w:val="16"/>
        </w:rPr>
      </w:pPr>
      <w:r>
        <w:rPr>
          <w:sz w:val="16"/>
          <w:szCs w:val="16"/>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13" w:history="1">
        <w:r>
          <w:rPr>
            <w:rStyle w:val="Hipersaitas"/>
            <w:sz w:val="16"/>
            <w:szCs w:val="16"/>
          </w:rPr>
          <w:t>ada@ada.lt</w:t>
        </w:r>
      </w:hyperlink>
      <w:r>
        <w:rPr>
          <w:sz w:val="16"/>
          <w:szCs w:val="16"/>
        </w:rPr>
        <w:t>).</w:t>
      </w:r>
    </w:p>
    <w:tbl>
      <w:tblPr>
        <w:tblW w:w="0" w:type="auto"/>
        <w:tblInd w:w="2093" w:type="dxa"/>
        <w:tblLook w:val="04A0" w:firstRow="1" w:lastRow="0" w:firstColumn="1" w:lastColumn="0" w:noHBand="0" w:noVBand="1"/>
      </w:tblPr>
      <w:tblGrid>
        <w:gridCol w:w="3019"/>
        <w:gridCol w:w="4526"/>
      </w:tblGrid>
      <w:tr w:rsidR="002737E5" w14:paraId="24A0B298" w14:textId="77777777" w:rsidTr="00905195">
        <w:tc>
          <w:tcPr>
            <w:tcW w:w="3118" w:type="dxa"/>
          </w:tcPr>
          <w:p w14:paraId="4A029F85" w14:textId="77777777" w:rsidR="00280EB1" w:rsidRDefault="00280EB1" w:rsidP="00280EB1">
            <w:pPr>
              <w:tabs>
                <w:tab w:val="left" w:pos="720"/>
                <w:tab w:val="left" w:pos="7371"/>
              </w:tabs>
              <w:ind w:right="179"/>
            </w:pPr>
          </w:p>
          <w:p w14:paraId="61AE90C6" w14:textId="77777777" w:rsidR="002737E5" w:rsidRDefault="002737E5" w:rsidP="00280EB1">
            <w:pPr>
              <w:tabs>
                <w:tab w:val="left" w:pos="720"/>
                <w:tab w:val="left" w:pos="7371"/>
              </w:tabs>
              <w:ind w:right="179"/>
            </w:pPr>
            <w:r>
              <w:t>___________________</w:t>
            </w:r>
          </w:p>
        </w:tc>
        <w:tc>
          <w:tcPr>
            <w:tcW w:w="4643" w:type="dxa"/>
          </w:tcPr>
          <w:p w14:paraId="00F4E582" w14:textId="77777777" w:rsidR="002737E5" w:rsidRDefault="002737E5" w:rsidP="00905195">
            <w:pPr>
              <w:tabs>
                <w:tab w:val="left" w:pos="720"/>
                <w:tab w:val="left" w:pos="7371"/>
              </w:tabs>
              <w:ind w:right="179"/>
              <w:jc w:val="center"/>
            </w:pPr>
          </w:p>
          <w:p w14:paraId="4E155D14" w14:textId="77777777" w:rsidR="002737E5" w:rsidRDefault="002737E5" w:rsidP="00905195">
            <w:pPr>
              <w:tabs>
                <w:tab w:val="left" w:pos="720"/>
                <w:tab w:val="left" w:pos="7371"/>
              </w:tabs>
              <w:ind w:right="179"/>
              <w:jc w:val="center"/>
            </w:pPr>
            <w:r>
              <w:t>_______________________________</w:t>
            </w:r>
          </w:p>
        </w:tc>
      </w:tr>
      <w:tr w:rsidR="002737E5" w14:paraId="29E0B402" w14:textId="77777777" w:rsidTr="00905195">
        <w:tc>
          <w:tcPr>
            <w:tcW w:w="3118" w:type="dxa"/>
            <w:hideMark/>
          </w:tcPr>
          <w:p w14:paraId="43F0267E" w14:textId="77777777" w:rsidR="002737E5" w:rsidRDefault="002737E5" w:rsidP="00905195">
            <w:pPr>
              <w:tabs>
                <w:tab w:val="left" w:pos="720"/>
                <w:tab w:val="left" w:pos="7371"/>
              </w:tabs>
              <w:ind w:right="179"/>
              <w:jc w:val="center"/>
            </w:pPr>
            <w:r>
              <w:rPr>
                <w:sz w:val="20"/>
              </w:rPr>
              <w:t>(parašas)</w:t>
            </w:r>
          </w:p>
        </w:tc>
        <w:tc>
          <w:tcPr>
            <w:tcW w:w="4643" w:type="dxa"/>
            <w:hideMark/>
          </w:tcPr>
          <w:p w14:paraId="6F018F3B" w14:textId="77777777" w:rsidR="002737E5" w:rsidRDefault="002737E5" w:rsidP="00905195">
            <w:pPr>
              <w:tabs>
                <w:tab w:val="left" w:pos="720"/>
                <w:tab w:val="left" w:pos="7371"/>
              </w:tabs>
              <w:ind w:right="179"/>
              <w:jc w:val="center"/>
              <w:rPr>
                <w:sz w:val="20"/>
              </w:rPr>
            </w:pPr>
            <w:r>
              <w:rPr>
                <w:sz w:val="20"/>
              </w:rPr>
              <w:t>(pareiškėjo vardas ir pavardė)</w:t>
            </w:r>
          </w:p>
        </w:tc>
      </w:tr>
    </w:tbl>
    <w:p w14:paraId="2C668805" w14:textId="77777777" w:rsidR="006B58F6" w:rsidRDefault="006B58F6" w:rsidP="002737E5">
      <w:pPr>
        <w:jc w:val="center"/>
        <w:sectPr w:rsidR="006B58F6" w:rsidSect="00C16E64">
          <w:pgSz w:w="11906" w:h="16838"/>
          <w:pgMar w:top="1134" w:right="567" w:bottom="1134" w:left="1701" w:header="567" w:footer="567" w:gutter="0"/>
          <w:pgNumType w:start="1"/>
          <w:cols w:space="1296"/>
          <w:formProt w:val="0"/>
          <w:titlePg/>
          <w:docGrid w:linePitch="360"/>
        </w:sectPr>
      </w:pPr>
    </w:p>
    <w:p w14:paraId="747CF2BE" w14:textId="77777777" w:rsidR="002737E5" w:rsidRDefault="00521481" w:rsidP="00863AA1">
      <w:pPr>
        <w:ind w:left="5387"/>
      </w:pPr>
      <w:r>
        <w:lastRenderedPageBreak/>
        <w:t>Šakių rajono</w:t>
      </w:r>
      <w:r w:rsidR="002737E5">
        <w:t xml:space="preserve"> savivaldybės administracijos </w:t>
      </w:r>
    </w:p>
    <w:p w14:paraId="78795570" w14:textId="77777777" w:rsidR="00863AA1" w:rsidRDefault="002737E5" w:rsidP="00863AA1">
      <w:pPr>
        <w:ind w:left="5387"/>
      </w:pPr>
      <w:r>
        <w:t>Vaiko gerovės komisijos darbo reglamento</w:t>
      </w:r>
    </w:p>
    <w:p w14:paraId="61CF919C" w14:textId="77777777" w:rsidR="002737E5" w:rsidRPr="00863AA1" w:rsidRDefault="00376A40" w:rsidP="00863AA1">
      <w:pPr>
        <w:ind w:left="5387"/>
      </w:pPr>
      <w:r>
        <w:rPr>
          <w:color w:val="000000"/>
        </w:rPr>
        <w:t>3</w:t>
      </w:r>
      <w:r w:rsidR="002737E5">
        <w:rPr>
          <w:color w:val="000000"/>
        </w:rPr>
        <w:t xml:space="preserve"> priedas</w:t>
      </w:r>
    </w:p>
    <w:p w14:paraId="73120B79" w14:textId="77777777" w:rsidR="006B58F6" w:rsidRPr="006B58F6" w:rsidRDefault="006B58F6" w:rsidP="002737E5"/>
    <w:p w14:paraId="164F2030" w14:textId="77777777" w:rsidR="006F7CB2" w:rsidRDefault="006F7CB2" w:rsidP="006F7CB2">
      <w:pPr>
        <w:jc w:val="center"/>
      </w:pPr>
      <w:r w:rsidRPr="006B58F6">
        <w:rPr>
          <w:b/>
          <w:sz w:val="22"/>
          <w:szCs w:val="22"/>
        </w:rPr>
        <w:t xml:space="preserve">( </w:t>
      </w:r>
      <w:r w:rsidR="006B58F6" w:rsidRPr="006B58F6">
        <w:rPr>
          <w:b/>
          <w:sz w:val="22"/>
          <w:szCs w:val="22"/>
        </w:rPr>
        <w:t xml:space="preserve">Savivaldybės vaiko gerovės komisijos narių pasižadėjimo </w:t>
      </w:r>
      <w:r w:rsidRPr="006B58F6">
        <w:rPr>
          <w:b/>
          <w:sz w:val="22"/>
          <w:szCs w:val="22"/>
        </w:rPr>
        <w:t>forma)</w:t>
      </w:r>
    </w:p>
    <w:p w14:paraId="74929565" w14:textId="77777777" w:rsidR="002737E5" w:rsidRDefault="002737E5" w:rsidP="002737E5">
      <w:pPr>
        <w:ind w:right="-7"/>
        <w:jc w:val="center"/>
        <w:rPr>
          <w:b/>
          <w:bCs/>
          <w:color w:val="000000"/>
        </w:rPr>
      </w:pPr>
    </w:p>
    <w:p w14:paraId="367A3A3B" w14:textId="77777777" w:rsidR="002737E5" w:rsidRDefault="00521481" w:rsidP="002737E5">
      <w:pPr>
        <w:ind w:right="-7"/>
        <w:jc w:val="center"/>
        <w:rPr>
          <w:color w:val="000000"/>
        </w:rPr>
      </w:pPr>
      <w:r>
        <w:rPr>
          <w:b/>
          <w:bCs/>
          <w:color w:val="000000"/>
        </w:rPr>
        <w:t xml:space="preserve">ŠAKIŲ RAJONO </w:t>
      </w:r>
      <w:r w:rsidR="002737E5">
        <w:rPr>
          <w:b/>
          <w:bCs/>
          <w:color w:val="000000"/>
        </w:rPr>
        <w:t xml:space="preserve"> SAVIVALDYBĖS ADMINISTRACIJOS VAIKO GEROVĖS KOMISIJOS PASIŽADĖJIMAS</w:t>
      </w:r>
      <w:r w:rsidR="002737E5">
        <w:rPr>
          <w:color w:val="000000"/>
        </w:rPr>
        <w:t> </w:t>
      </w:r>
      <w:r w:rsidR="002737E5">
        <w:rPr>
          <w:b/>
          <w:bCs/>
          <w:color w:val="000000"/>
        </w:rPr>
        <w:t>SAUGOTI ASMENS DUOMENŲ PASLAPTĮ</w:t>
      </w:r>
    </w:p>
    <w:p w14:paraId="0A18AAB3" w14:textId="77777777" w:rsidR="002737E5" w:rsidRDefault="002737E5" w:rsidP="002737E5">
      <w:pPr>
        <w:ind w:firstLine="540"/>
        <w:jc w:val="center"/>
        <w:rPr>
          <w:color w:val="000000"/>
        </w:rPr>
      </w:pPr>
    </w:p>
    <w:p w14:paraId="6F595085" w14:textId="77777777" w:rsidR="002737E5" w:rsidRDefault="002737E5" w:rsidP="002737E5">
      <w:pPr>
        <w:jc w:val="both"/>
      </w:pPr>
    </w:p>
    <w:p w14:paraId="5072E0B2" w14:textId="77777777" w:rsidR="002737E5" w:rsidRDefault="002737E5" w:rsidP="002737E5">
      <w:pPr>
        <w:jc w:val="both"/>
      </w:pPr>
      <w:r>
        <w:t>Aš________________________________________________</w:t>
      </w:r>
    </w:p>
    <w:p w14:paraId="6222F988" w14:textId="77777777" w:rsidR="002737E5" w:rsidRDefault="002737E5" w:rsidP="002737E5">
      <w:pPr>
        <w:jc w:val="both"/>
      </w:pPr>
      <w:r>
        <w:rPr>
          <w:sz w:val="16"/>
          <w:szCs w:val="16"/>
        </w:rPr>
        <w:t xml:space="preserve">        </w:t>
      </w:r>
      <w:r>
        <w:rPr>
          <w:sz w:val="16"/>
          <w:szCs w:val="16"/>
        </w:rPr>
        <w:tab/>
      </w:r>
      <w:r>
        <w:rPr>
          <w:sz w:val="16"/>
          <w:szCs w:val="16"/>
        </w:rPr>
        <w:tab/>
        <w:t xml:space="preserve">  (pareigos, vardas, pavardė)</w:t>
      </w:r>
      <w:r>
        <w:t xml:space="preserve"> </w:t>
      </w:r>
    </w:p>
    <w:p w14:paraId="72CBD3AF" w14:textId="77777777" w:rsidR="002737E5" w:rsidRDefault="002737E5" w:rsidP="002737E5">
      <w:pPr>
        <w:jc w:val="both"/>
        <w:rPr>
          <w:b/>
        </w:rPr>
      </w:pPr>
    </w:p>
    <w:p w14:paraId="1084D564" w14:textId="77777777" w:rsidR="002737E5" w:rsidRDefault="002737E5" w:rsidP="002737E5">
      <w:pPr>
        <w:jc w:val="both"/>
        <w:rPr>
          <w:b/>
        </w:rPr>
      </w:pPr>
      <w:r>
        <w:rPr>
          <w:b/>
        </w:rPr>
        <w:t xml:space="preserve">suprantu: </w:t>
      </w:r>
    </w:p>
    <w:p w14:paraId="52FB17B2" w14:textId="77777777" w:rsidR="002737E5" w:rsidRDefault="002737E5" w:rsidP="002737E5">
      <w:pPr>
        <w:jc w:val="both"/>
      </w:pPr>
      <w:r>
        <w:t>- kad dirbdamas komisijoje naudosiu ir tvarkysiu asmens duomenis, kurie negali būti atskleisti ar perduoti neįgaliotiems asmenims ar institucijoms;</w:t>
      </w:r>
    </w:p>
    <w:p w14:paraId="05C8F49D" w14:textId="77777777" w:rsidR="002737E5" w:rsidRDefault="002737E5" w:rsidP="002737E5">
      <w:pPr>
        <w:jc w:val="both"/>
      </w:pPr>
      <w:r>
        <w:t>- kad netinkamas asmens duomenų tvarkymas gali užtraukti atsakomybę pagal Lietuvos Respublikos įstatymus;</w:t>
      </w:r>
    </w:p>
    <w:p w14:paraId="095CE290" w14:textId="77777777" w:rsidR="002737E5" w:rsidRDefault="002737E5" w:rsidP="002737E5">
      <w:pPr>
        <w:jc w:val="both"/>
        <w:rPr>
          <w:b/>
        </w:rPr>
      </w:pPr>
    </w:p>
    <w:p w14:paraId="4B6C5247" w14:textId="77777777" w:rsidR="002737E5" w:rsidRDefault="002737E5" w:rsidP="002737E5">
      <w:pPr>
        <w:jc w:val="both"/>
        <w:rPr>
          <w:b/>
        </w:rPr>
      </w:pPr>
      <w:r>
        <w:rPr>
          <w:b/>
        </w:rPr>
        <w:t>pasižadu:</w:t>
      </w:r>
    </w:p>
    <w:p w14:paraId="159D4ED4" w14:textId="77777777" w:rsidR="002737E5" w:rsidRDefault="002737E5" w:rsidP="002737E5">
      <w:pPr>
        <w:jc w:val="both"/>
      </w:pPr>
      <w:r>
        <w:t>- saugoti asmens duomenų paslaptį;</w:t>
      </w:r>
    </w:p>
    <w:p w14:paraId="4EE5D71C" w14:textId="77777777" w:rsidR="002737E5" w:rsidRDefault="002737E5" w:rsidP="002737E5">
      <w:pPr>
        <w:jc w:val="both"/>
      </w:pPr>
      <w:r>
        <w:t>- tvarkyti asmens duomenis vadovaudamasis Lietuvos Respublikos įstatymais ir kitais teisės aktais;</w:t>
      </w:r>
    </w:p>
    <w:p w14:paraId="627A1A92" w14:textId="77777777" w:rsidR="002737E5" w:rsidRDefault="002737E5" w:rsidP="002737E5">
      <w:pPr>
        <w:jc w:val="both"/>
      </w:pPr>
      <w:r>
        <w:t>- neatskleisti, neperduoti tiek komisijos viduje, tiek už jos ribų tvarkomos informacijos nė vienam asmeniui, kuris nėra įgaliotas naudotis šia informacija;</w:t>
      </w:r>
    </w:p>
    <w:p w14:paraId="015A453C" w14:textId="77777777" w:rsidR="002737E5" w:rsidRDefault="002737E5" w:rsidP="002737E5">
      <w:pPr>
        <w:jc w:val="both"/>
      </w:pPr>
      <w:r>
        <w:t>- pranešti komisijos pirmininkui ir už asmens duomenų apsaugą atsakingam asmeniui apie bet kokį įtartiną elgesį ar situaciją, kurie gali kelti grėsmę asmens duomenų saugumui.</w:t>
      </w:r>
    </w:p>
    <w:p w14:paraId="7F1EBB60" w14:textId="77777777" w:rsidR="002737E5" w:rsidRDefault="002737E5" w:rsidP="002737E5">
      <w:pPr>
        <w:jc w:val="both"/>
      </w:pPr>
    </w:p>
    <w:p w14:paraId="59075500" w14:textId="77777777" w:rsidR="002737E5" w:rsidRDefault="002737E5" w:rsidP="002737E5">
      <w:pPr>
        <w:jc w:val="both"/>
        <w:rPr>
          <w:b/>
        </w:rPr>
      </w:pPr>
      <w:r>
        <w:rPr>
          <w:b/>
        </w:rPr>
        <w:t>žinau:</w:t>
      </w:r>
    </w:p>
    <w:p w14:paraId="0954C170" w14:textId="77777777" w:rsidR="002737E5" w:rsidRDefault="002737E5" w:rsidP="002737E5">
      <w:pPr>
        <w:jc w:val="both"/>
      </w:pPr>
      <w:r>
        <w:t>- kad už šio pasižadėjimo nesilaikymą ir Lietuvos Respublikos asmens duomenų teisinės apsaugos įstatymo pažeidimą turėsiu atsakyti pagal galiojančius Lietuvos Respublikos įstatymus;</w:t>
      </w:r>
    </w:p>
    <w:p w14:paraId="138D9066" w14:textId="77777777" w:rsidR="002737E5" w:rsidRDefault="002737E5" w:rsidP="002737E5">
      <w:pPr>
        <w:jc w:val="both"/>
      </w:pPr>
      <w:r>
        <w:t>- kad šis pasižadėjimas galios visą mano darbo komisijoje laiką ir pasibaigus darbo joje laikui;</w:t>
      </w:r>
    </w:p>
    <w:p w14:paraId="38E96110" w14:textId="77777777" w:rsidR="002737E5" w:rsidRDefault="002737E5" w:rsidP="002737E5">
      <w:pPr>
        <w:jc w:val="both"/>
      </w:pPr>
      <w:r>
        <w:t>- kad duomenų subjektas turi teisę reikalauti atlyginti turtinę ar neturtinę žalą, patirtą dėl neteisėto asmens duomenų tvarkymo arba kitų duomenų valdytojo veikimo ar neveikimo.</w:t>
      </w:r>
    </w:p>
    <w:p w14:paraId="6C3D6BA4" w14:textId="77777777" w:rsidR="002737E5" w:rsidRDefault="002737E5" w:rsidP="002737E5">
      <w:pPr>
        <w:jc w:val="both"/>
      </w:pPr>
    </w:p>
    <w:p w14:paraId="0B5761B3" w14:textId="77777777" w:rsidR="002737E5" w:rsidRDefault="002737E5" w:rsidP="002737E5">
      <w:pPr>
        <w:jc w:val="both"/>
      </w:pPr>
      <w:r>
        <w:t>Aš esu susipažinęs su Lietuvos Respublikos asmens duomenų teisinės apsaugos įstatymu, kitais teisės aktais reglamentuojančiais atsakomybę bei duomenų saugą.</w:t>
      </w:r>
    </w:p>
    <w:tbl>
      <w:tblPr>
        <w:tblW w:w="9360" w:type="dxa"/>
        <w:tblInd w:w="8" w:type="dxa"/>
        <w:tblLayout w:type="fixed"/>
        <w:tblCellMar>
          <w:left w:w="0" w:type="dxa"/>
          <w:right w:w="0" w:type="dxa"/>
        </w:tblCellMar>
        <w:tblLook w:val="04A0" w:firstRow="1" w:lastRow="0" w:firstColumn="1" w:lastColumn="0" w:noHBand="0" w:noVBand="1"/>
      </w:tblPr>
      <w:tblGrid>
        <w:gridCol w:w="3952"/>
        <w:gridCol w:w="5408"/>
      </w:tblGrid>
      <w:tr w:rsidR="002737E5" w14:paraId="0072DD79" w14:textId="77777777" w:rsidTr="00905195">
        <w:tc>
          <w:tcPr>
            <w:tcW w:w="3952" w:type="dxa"/>
            <w:vAlign w:val="center"/>
          </w:tcPr>
          <w:p w14:paraId="324BD1E4" w14:textId="77777777" w:rsidR="002737E5" w:rsidRDefault="002737E5" w:rsidP="00905195"/>
          <w:p w14:paraId="21BFE4B5" w14:textId="77777777" w:rsidR="002737E5" w:rsidRDefault="0039734D" w:rsidP="00905195">
            <w:r>
              <w:t>K</w:t>
            </w:r>
            <w:r w:rsidR="002737E5">
              <w:t>omisijos narys</w:t>
            </w:r>
          </w:p>
        </w:tc>
        <w:tc>
          <w:tcPr>
            <w:tcW w:w="5407" w:type="dxa"/>
            <w:vAlign w:val="center"/>
          </w:tcPr>
          <w:p w14:paraId="59B5B52A" w14:textId="77777777" w:rsidR="002737E5" w:rsidRDefault="002737E5" w:rsidP="00905195">
            <w:pPr>
              <w:ind w:left="1320"/>
            </w:pPr>
          </w:p>
          <w:p w14:paraId="2AF3FC0D" w14:textId="77777777" w:rsidR="002737E5" w:rsidRDefault="002737E5" w:rsidP="00905195">
            <w:pPr>
              <w:ind w:left="1320"/>
            </w:pPr>
          </w:p>
          <w:p w14:paraId="6D1958DC" w14:textId="77777777" w:rsidR="002737E5" w:rsidRDefault="002737E5" w:rsidP="00905195">
            <w:pPr>
              <w:ind w:left="1320"/>
            </w:pPr>
            <w:r>
              <w:t>Šis pasižadėjimas buvo pasirašytas dalyvaujant</w:t>
            </w:r>
          </w:p>
        </w:tc>
      </w:tr>
      <w:tr w:rsidR="002737E5" w14:paraId="0FBBA6F0" w14:textId="77777777" w:rsidTr="00905195">
        <w:tc>
          <w:tcPr>
            <w:tcW w:w="3952" w:type="dxa"/>
            <w:vAlign w:val="center"/>
            <w:hideMark/>
          </w:tcPr>
          <w:p w14:paraId="51A70DA6" w14:textId="77777777" w:rsidR="002737E5" w:rsidRDefault="002737E5" w:rsidP="00905195">
            <w:r>
              <w:t>_________________________</w:t>
            </w:r>
            <w:r>
              <w:br/>
            </w:r>
            <w:r>
              <w:rPr>
                <w:sz w:val="20"/>
              </w:rPr>
              <w:t>(vardas, pavardė)</w:t>
            </w:r>
          </w:p>
        </w:tc>
        <w:tc>
          <w:tcPr>
            <w:tcW w:w="5407" w:type="dxa"/>
            <w:vAlign w:val="center"/>
          </w:tcPr>
          <w:p w14:paraId="10C376F8" w14:textId="77777777" w:rsidR="002737E5" w:rsidRDefault="002737E5" w:rsidP="00905195">
            <w:pPr>
              <w:ind w:left="1320"/>
            </w:pPr>
          </w:p>
          <w:p w14:paraId="35B7C8FC" w14:textId="77777777" w:rsidR="002737E5" w:rsidRDefault="002737E5" w:rsidP="00905195">
            <w:pPr>
              <w:ind w:left="1320"/>
              <w:rPr>
                <w:sz w:val="20"/>
              </w:rPr>
            </w:pPr>
            <w:r>
              <w:t>_________________________</w:t>
            </w:r>
            <w:r>
              <w:br/>
            </w:r>
            <w:r>
              <w:rPr>
                <w:sz w:val="20"/>
              </w:rPr>
              <w:t>(vardas, pavardė)</w:t>
            </w:r>
          </w:p>
          <w:p w14:paraId="66A62A8F" w14:textId="77777777" w:rsidR="002737E5" w:rsidRDefault="002737E5" w:rsidP="00905195">
            <w:pPr>
              <w:ind w:left="1320"/>
            </w:pPr>
          </w:p>
        </w:tc>
      </w:tr>
      <w:tr w:rsidR="002737E5" w14:paraId="0D87553B" w14:textId="77777777" w:rsidTr="00905195">
        <w:tc>
          <w:tcPr>
            <w:tcW w:w="3952" w:type="dxa"/>
            <w:vAlign w:val="center"/>
            <w:hideMark/>
          </w:tcPr>
          <w:p w14:paraId="2D0009C0" w14:textId="77777777" w:rsidR="002737E5" w:rsidRDefault="002737E5" w:rsidP="00905195">
            <w:r>
              <w:t>_________________________</w:t>
            </w:r>
            <w:r>
              <w:br/>
            </w:r>
            <w:r>
              <w:rPr>
                <w:sz w:val="20"/>
              </w:rPr>
              <w:t>(pareigos)</w:t>
            </w:r>
          </w:p>
        </w:tc>
        <w:tc>
          <w:tcPr>
            <w:tcW w:w="5407" w:type="dxa"/>
            <w:vAlign w:val="center"/>
          </w:tcPr>
          <w:p w14:paraId="7582C5F1" w14:textId="77777777" w:rsidR="002737E5" w:rsidRDefault="002737E5" w:rsidP="00905195">
            <w:pPr>
              <w:ind w:left="1320"/>
              <w:rPr>
                <w:sz w:val="20"/>
              </w:rPr>
            </w:pPr>
            <w:r>
              <w:br/>
              <w:t>_________________________</w:t>
            </w:r>
            <w:r>
              <w:br/>
            </w:r>
            <w:r>
              <w:rPr>
                <w:sz w:val="20"/>
              </w:rPr>
              <w:t>(pareigos)</w:t>
            </w:r>
          </w:p>
          <w:p w14:paraId="34F09B6C" w14:textId="77777777" w:rsidR="002737E5" w:rsidRDefault="002737E5" w:rsidP="00905195">
            <w:pPr>
              <w:ind w:left="1320"/>
            </w:pPr>
          </w:p>
        </w:tc>
      </w:tr>
      <w:tr w:rsidR="002737E5" w14:paraId="54F5E444" w14:textId="77777777" w:rsidTr="00905195">
        <w:tc>
          <w:tcPr>
            <w:tcW w:w="3952" w:type="dxa"/>
            <w:vAlign w:val="center"/>
            <w:hideMark/>
          </w:tcPr>
          <w:p w14:paraId="1BDD677E" w14:textId="77777777" w:rsidR="002737E5" w:rsidRDefault="002737E5" w:rsidP="00905195">
            <w:r>
              <w:t>_______________</w:t>
            </w:r>
            <w:r>
              <w:br/>
            </w:r>
            <w:r>
              <w:rPr>
                <w:sz w:val="20"/>
              </w:rPr>
              <w:t>(data, parašas)</w:t>
            </w:r>
          </w:p>
        </w:tc>
        <w:tc>
          <w:tcPr>
            <w:tcW w:w="5407" w:type="dxa"/>
            <w:vAlign w:val="center"/>
            <w:hideMark/>
          </w:tcPr>
          <w:p w14:paraId="17D802F3" w14:textId="77777777" w:rsidR="002737E5" w:rsidRDefault="002737E5" w:rsidP="00905195">
            <w:pPr>
              <w:ind w:left="1320"/>
            </w:pPr>
            <w:r>
              <w:t>____________</w:t>
            </w:r>
            <w:r>
              <w:br/>
            </w:r>
            <w:r>
              <w:rPr>
                <w:sz w:val="20"/>
              </w:rPr>
              <w:t>(data,  parašas)</w:t>
            </w:r>
          </w:p>
        </w:tc>
      </w:tr>
    </w:tbl>
    <w:p w14:paraId="7842E32F" w14:textId="77777777" w:rsidR="002737E5" w:rsidRDefault="002737E5" w:rsidP="002737E5"/>
    <w:p w14:paraId="39128427" w14:textId="77777777" w:rsidR="009D1DD9" w:rsidRDefault="009D1DD9" w:rsidP="004F5EB6"/>
    <w:p w14:paraId="3BE4BCCF" w14:textId="77777777" w:rsidR="00010263" w:rsidRDefault="00010263" w:rsidP="004F5EB6"/>
    <w:p w14:paraId="40DD4B35" w14:textId="77777777" w:rsidR="00010263" w:rsidRDefault="00010263" w:rsidP="00010263">
      <w:pPr>
        <w:ind w:left="5387"/>
      </w:pPr>
      <w:r>
        <w:lastRenderedPageBreak/>
        <w:t xml:space="preserve">Šakių rajono savivaldybės administracijos </w:t>
      </w:r>
    </w:p>
    <w:p w14:paraId="049AFD82" w14:textId="77777777" w:rsidR="00010263" w:rsidRDefault="00010263" w:rsidP="00010263">
      <w:pPr>
        <w:ind w:left="5387"/>
      </w:pPr>
      <w:r>
        <w:t>Vaiko gerovės komisijos darbo reglamento</w:t>
      </w:r>
    </w:p>
    <w:p w14:paraId="48FC221E" w14:textId="54CA8C01" w:rsidR="00010263" w:rsidRDefault="00010263" w:rsidP="00010263">
      <w:pPr>
        <w:ind w:left="5387"/>
        <w:rPr>
          <w:color w:val="000000"/>
        </w:rPr>
      </w:pPr>
      <w:r>
        <w:rPr>
          <w:color w:val="000000"/>
        </w:rPr>
        <w:t>4 priedas</w:t>
      </w:r>
    </w:p>
    <w:p w14:paraId="445D61C3" w14:textId="77777777" w:rsidR="00010263" w:rsidRDefault="00010263" w:rsidP="00010263">
      <w:pPr>
        <w:ind w:left="5387"/>
        <w:rPr>
          <w:color w:val="000000"/>
        </w:rPr>
      </w:pPr>
    </w:p>
    <w:p w14:paraId="7D6F120F" w14:textId="707866F6" w:rsidR="00010263" w:rsidRDefault="00010263" w:rsidP="00010263">
      <w:pPr>
        <w:ind w:firstLine="720"/>
        <w:jc w:val="center"/>
        <w:rPr>
          <w:b/>
        </w:rPr>
      </w:pPr>
      <w:r w:rsidRPr="00861FC2">
        <w:rPr>
          <w:b/>
        </w:rPr>
        <w:t>ŠAKIŲ</w:t>
      </w:r>
      <w:r>
        <w:rPr>
          <w:b/>
        </w:rPr>
        <w:t xml:space="preserve"> RAJONO SAVIVALDYBĖS ADMINISTRACIJOS VAIKO GEROVĖS KOMISIJOS </w:t>
      </w:r>
    </w:p>
    <w:p w14:paraId="2914D5CB" w14:textId="77777777" w:rsidR="00010263" w:rsidRPr="007B5228" w:rsidRDefault="00010263" w:rsidP="00010263">
      <w:pPr>
        <w:jc w:val="center"/>
        <w:rPr>
          <w:color w:val="000000" w:themeColor="text1"/>
        </w:rPr>
      </w:pPr>
    </w:p>
    <w:p w14:paraId="1F5A8877" w14:textId="77777777" w:rsidR="00010263" w:rsidRPr="007B5228" w:rsidRDefault="00010263" w:rsidP="00010263">
      <w:pPr>
        <w:jc w:val="center"/>
        <w:rPr>
          <w:b/>
          <w:bCs/>
          <w:caps/>
          <w:color w:val="000000" w:themeColor="text1"/>
        </w:rPr>
      </w:pPr>
      <w:r w:rsidRPr="007B5228">
        <w:rPr>
          <w:b/>
          <w:bCs/>
          <w:caps/>
          <w:color w:val="000000" w:themeColor="text1"/>
        </w:rPr>
        <w:t>Informacinė pažyma</w:t>
      </w:r>
    </w:p>
    <w:p w14:paraId="6F320E27" w14:textId="77777777" w:rsidR="00010263" w:rsidRPr="007B5228" w:rsidRDefault="00010263" w:rsidP="00010263">
      <w:pPr>
        <w:jc w:val="center"/>
        <w:rPr>
          <w:color w:val="000000" w:themeColor="text1"/>
        </w:rPr>
      </w:pPr>
    </w:p>
    <w:p w14:paraId="6E55CE99" w14:textId="77777777" w:rsidR="00010263" w:rsidRPr="007B5228" w:rsidRDefault="00010263" w:rsidP="00010263">
      <w:pPr>
        <w:jc w:val="center"/>
        <w:rPr>
          <w:color w:val="000000" w:themeColor="text1"/>
        </w:rPr>
      </w:pPr>
      <w:r w:rsidRPr="007B5228">
        <w:rPr>
          <w:color w:val="000000" w:themeColor="text1"/>
        </w:rPr>
        <w:t>________________</w:t>
      </w:r>
      <w:r>
        <w:rPr>
          <w:color w:val="000000" w:themeColor="text1"/>
        </w:rPr>
        <w:t xml:space="preserve"> __</w:t>
      </w:r>
      <w:r w:rsidRPr="007B5228">
        <w:rPr>
          <w:color w:val="000000" w:themeColor="text1"/>
        </w:rPr>
        <w:t xml:space="preserve">   </w:t>
      </w:r>
    </w:p>
    <w:p w14:paraId="6CE3BB17" w14:textId="77777777" w:rsidR="00010263" w:rsidRPr="007B5228" w:rsidRDefault="00010263" w:rsidP="00010263">
      <w:pPr>
        <w:jc w:val="center"/>
        <w:rPr>
          <w:color w:val="000000" w:themeColor="text1"/>
        </w:rPr>
      </w:pPr>
      <w:r w:rsidRPr="007B5228">
        <w:rPr>
          <w:color w:val="000000" w:themeColor="text1"/>
        </w:rPr>
        <w:t xml:space="preserve">             Data</w:t>
      </w:r>
      <w:r w:rsidRPr="007B5228">
        <w:rPr>
          <w:color w:val="000000" w:themeColor="text1"/>
        </w:rPr>
        <w:tab/>
        <w:t xml:space="preserve">              Nr. </w:t>
      </w:r>
    </w:p>
    <w:p w14:paraId="778D56C4" w14:textId="77777777" w:rsidR="00010263" w:rsidRPr="007B5228" w:rsidRDefault="00010263" w:rsidP="00010263">
      <w:pPr>
        <w:jc w:val="center"/>
        <w:rPr>
          <w:color w:val="000000" w:themeColor="text1"/>
        </w:rPr>
      </w:pPr>
    </w:p>
    <w:p w14:paraId="04468F53" w14:textId="77777777" w:rsidR="00010263" w:rsidRPr="007B5228" w:rsidRDefault="00010263" w:rsidP="00010263">
      <w:pPr>
        <w:jc w:val="center"/>
        <w:rPr>
          <w:color w:val="000000" w:themeColor="text1"/>
        </w:rPr>
      </w:pPr>
    </w:p>
    <w:p w14:paraId="21F508D8" w14:textId="77777777" w:rsidR="00010263" w:rsidRPr="007B5228" w:rsidRDefault="00010263" w:rsidP="00010263">
      <w:pPr>
        <w:rPr>
          <w:color w:val="000000" w:themeColor="text1"/>
        </w:rPr>
      </w:pPr>
      <w:r w:rsidRPr="00926645">
        <w:rPr>
          <w:color w:val="000000" w:themeColor="text1"/>
        </w:rPr>
        <w:t>Komisijos</w:t>
      </w:r>
      <w:r w:rsidRPr="007B5228">
        <w:rPr>
          <w:color w:val="000000" w:themeColor="text1"/>
        </w:rPr>
        <w:t xml:space="preserve"> posėdžio data:</w:t>
      </w:r>
    </w:p>
    <w:p w14:paraId="506107F5" w14:textId="77777777" w:rsidR="00010263" w:rsidRPr="007B5228" w:rsidRDefault="00010263" w:rsidP="00010263">
      <w:pPr>
        <w:rPr>
          <w:color w:val="000000" w:themeColor="text1"/>
        </w:rPr>
      </w:pPr>
    </w:p>
    <w:p w14:paraId="357B1267" w14:textId="77777777" w:rsidR="00010263" w:rsidRPr="007B5228" w:rsidRDefault="00010263" w:rsidP="00010263">
      <w:pPr>
        <w:rPr>
          <w:color w:val="000000" w:themeColor="text1"/>
        </w:rPr>
      </w:pPr>
      <w:r w:rsidRPr="00926645">
        <w:rPr>
          <w:color w:val="000000" w:themeColor="text1"/>
        </w:rPr>
        <w:t xml:space="preserve">Komisijos </w:t>
      </w:r>
      <w:r w:rsidRPr="007B5228">
        <w:rPr>
          <w:color w:val="000000" w:themeColor="text1"/>
        </w:rPr>
        <w:t xml:space="preserve">posėdžio pradžios ir pabaigos laikas: </w:t>
      </w:r>
    </w:p>
    <w:p w14:paraId="4D7DCF6F" w14:textId="77777777" w:rsidR="00010263" w:rsidRPr="007B5228" w:rsidRDefault="00010263" w:rsidP="00010263">
      <w:pPr>
        <w:rPr>
          <w:color w:val="000000" w:themeColor="text1"/>
        </w:rPr>
      </w:pPr>
    </w:p>
    <w:p w14:paraId="6E8BC33E" w14:textId="77777777" w:rsidR="00010263" w:rsidRPr="007B5228" w:rsidRDefault="00010263" w:rsidP="00010263">
      <w:pPr>
        <w:rPr>
          <w:b/>
          <w:bCs/>
          <w:color w:val="000000" w:themeColor="text1"/>
          <w:kern w:val="1"/>
        </w:rPr>
      </w:pPr>
      <w:r w:rsidRPr="00926645">
        <w:rPr>
          <w:color w:val="000000" w:themeColor="text1"/>
        </w:rPr>
        <w:t>Komisijos</w:t>
      </w:r>
      <w:r w:rsidRPr="007B5228">
        <w:rPr>
          <w:color w:val="000000" w:themeColor="text1"/>
        </w:rPr>
        <w:t xml:space="preserve"> posėdžio pavadinimas: </w:t>
      </w:r>
    </w:p>
    <w:p w14:paraId="02CE0D46" w14:textId="77777777" w:rsidR="00010263" w:rsidRPr="007B5228" w:rsidRDefault="00010263" w:rsidP="00010263">
      <w:pPr>
        <w:rPr>
          <w:color w:val="000000" w:themeColor="text1"/>
        </w:rPr>
      </w:pPr>
    </w:p>
    <w:p w14:paraId="35DFF1B3" w14:textId="77777777" w:rsidR="00010263" w:rsidRPr="007B5228" w:rsidRDefault="00010263" w:rsidP="00010263">
      <w:pPr>
        <w:rPr>
          <w:color w:val="000000" w:themeColor="text1"/>
        </w:rPr>
      </w:pPr>
      <w:r w:rsidRPr="00926645">
        <w:rPr>
          <w:color w:val="000000" w:themeColor="text1"/>
        </w:rPr>
        <w:t>Komisijos</w:t>
      </w:r>
      <w:r w:rsidRPr="007B5228">
        <w:rPr>
          <w:color w:val="000000" w:themeColor="text1"/>
        </w:rPr>
        <w:t xml:space="preserve"> posėdžio pirmininkas: </w:t>
      </w:r>
    </w:p>
    <w:p w14:paraId="6B482D81" w14:textId="77777777" w:rsidR="00010263" w:rsidRPr="007B5228" w:rsidRDefault="00010263" w:rsidP="00010263">
      <w:pPr>
        <w:rPr>
          <w:color w:val="000000" w:themeColor="text1"/>
        </w:rPr>
      </w:pPr>
    </w:p>
    <w:p w14:paraId="4B0697A9" w14:textId="77777777" w:rsidR="00010263" w:rsidRPr="007B5228" w:rsidRDefault="00010263" w:rsidP="00010263">
      <w:pPr>
        <w:rPr>
          <w:color w:val="000000" w:themeColor="text1"/>
        </w:rPr>
      </w:pPr>
      <w:r w:rsidRPr="00926645">
        <w:rPr>
          <w:color w:val="000000" w:themeColor="text1"/>
        </w:rPr>
        <w:t>Komisijos</w:t>
      </w:r>
      <w:r w:rsidRPr="007B5228">
        <w:rPr>
          <w:color w:val="000000" w:themeColor="text1"/>
        </w:rPr>
        <w:t xml:space="preserve"> posėdžio sekretorius:</w:t>
      </w:r>
    </w:p>
    <w:p w14:paraId="56F51A84" w14:textId="77777777" w:rsidR="00010263" w:rsidRPr="007B5228" w:rsidRDefault="00010263" w:rsidP="00010263">
      <w:pPr>
        <w:rPr>
          <w:color w:val="000000" w:themeColor="text1"/>
        </w:rPr>
      </w:pPr>
    </w:p>
    <w:p w14:paraId="140717EB" w14:textId="77777777" w:rsidR="00010263" w:rsidRPr="007B5228" w:rsidRDefault="00010263" w:rsidP="00010263">
      <w:pPr>
        <w:rPr>
          <w:color w:val="000000" w:themeColor="text1"/>
        </w:rPr>
      </w:pPr>
      <w:r w:rsidRPr="00926645">
        <w:rPr>
          <w:color w:val="000000" w:themeColor="text1"/>
        </w:rPr>
        <w:t>Komisijos</w:t>
      </w:r>
      <w:r w:rsidRPr="007B5228">
        <w:rPr>
          <w:color w:val="000000" w:themeColor="text1"/>
        </w:rPr>
        <w:t xml:space="preserve"> posėdyje dalyvaujantys </w:t>
      </w:r>
      <w:r>
        <w:rPr>
          <w:color w:val="000000" w:themeColor="text1"/>
        </w:rPr>
        <w:t>komisijos</w:t>
      </w:r>
      <w:r w:rsidRPr="007B5228">
        <w:rPr>
          <w:color w:val="000000" w:themeColor="text1"/>
        </w:rPr>
        <w:t xml:space="preserve"> nariai:</w:t>
      </w:r>
    </w:p>
    <w:p w14:paraId="6F2D3D4D" w14:textId="77777777" w:rsidR="00010263" w:rsidRPr="007B5228" w:rsidRDefault="00010263" w:rsidP="00010263">
      <w:pPr>
        <w:rPr>
          <w:color w:val="000000" w:themeColor="text1"/>
        </w:rPr>
      </w:pPr>
    </w:p>
    <w:p w14:paraId="3595B63F" w14:textId="77777777" w:rsidR="00010263" w:rsidRPr="007B5228" w:rsidRDefault="00010263" w:rsidP="00010263">
      <w:pPr>
        <w:rPr>
          <w:color w:val="000000" w:themeColor="text1"/>
        </w:rPr>
      </w:pPr>
      <w:r w:rsidRPr="00926645">
        <w:rPr>
          <w:color w:val="000000" w:themeColor="text1"/>
        </w:rPr>
        <w:t xml:space="preserve">Komisijos </w:t>
      </w:r>
      <w:r w:rsidRPr="007B5228">
        <w:rPr>
          <w:color w:val="000000" w:themeColor="text1"/>
        </w:rPr>
        <w:t xml:space="preserve">posėdyje nedalyvavę </w:t>
      </w:r>
      <w:r>
        <w:rPr>
          <w:color w:val="000000" w:themeColor="text1"/>
        </w:rPr>
        <w:t>komisijos</w:t>
      </w:r>
      <w:r w:rsidRPr="007B5228">
        <w:rPr>
          <w:color w:val="000000" w:themeColor="text1"/>
        </w:rPr>
        <w:t xml:space="preserve"> nariai: </w:t>
      </w:r>
    </w:p>
    <w:p w14:paraId="4B7D71B7" w14:textId="77777777" w:rsidR="00010263" w:rsidRPr="007B5228" w:rsidRDefault="00010263" w:rsidP="00010263">
      <w:pPr>
        <w:rPr>
          <w:color w:val="000000" w:themeColor="text1"/>
        </w:rPr>
      </w:pPr>
    </w:p>
    <w:p w14:paraId="268069BA" w14:textId="77777777" w:rsidR="00010263" w:rsidRPr="007B5228" w:rsidRDefault="00010263" w:rsidP="00010263">
      <w:pPr>
        <w:widowControl w:val="0"/>
        <w:autoSpaceDE w:val="0"/>
        <w:autoSpaceDN w:val="0"/>
        <w:adjustRightInd w:val="0"/>
        <w:rPr>
          <w:color w:val="000000" w:themeColor="text1"/>
        </w:rPr>
      </w:pPr>
      <w:r w:rsidRPr="00926645">
        <w:rPr>
          <w:color w:val="000000" w:themeColor="text1"/>
        </w:rPr>
        <w:t xml:space="preserve">Komisijos </w:t>
      </w:r>
      <w:r w:rsidRPr="007B5228">
        <w:rPr>
          <w:color w:val="000000" w:themeColor="text1"/>
        </w:rPr>
        <w:t xml:space="preserve">posėdyje dalyvaujantys kiti </w:t>
      </w:r>
      <w:r>
        <w:rPr>
          <w:color w:val="000000" w:themeColor="text1"/>
        </w:rPr>
        <w:t xml:space="preserve">komisijos </w:t>
      </w:r>
      <w:r w:rsidRPr="007B5228">
        <w:rPr>
          <w:color w:val="000000" w:themeColor="text1"/>
        </w:rPr>
        <w:t>dalyviai:</w:t>
      </w:r>
    </w:p>
    <w:p w14:paraId="2764BBCB" w14:textId="77777777" w:rsidR="00010263" w:rsidRPr="007B5228" w:rsidRDefault="00010263" w:rsidP="00010263">
      <w:pPr>
        <w:rPr>
          <w:color w:val="000000" w:themeColor="text1"/>
        </w:rPr>
      </w:pPr>
    </w:p>
    <w:p w14:paraId="5E852F90" w14:textId="77777777" w:rsidR="00010263" w:rsidRPr="007B5228" w:rsidRDefault="00010263" w:rsidP="00010263">
      <w:pPr>
        <w:rPr>
          <w:color w:val="000000" w:themeColor="text1"/>
        </w:rPr>
      </w:pPr>
      <w:r w:rsidRPr="00926645">
        <w:rPr>
          <w:color w:val="000000" w:themeColor="text1"/>
        </w:rPr>
        <w:t>Komisijos</w:t>
      </w:r>
      <w:r w:rsidRPr="007B5228">
        <w:rPr>
          <w:color w:val="000000" w:themeColor="text1"/>
        </w:rPr>
        <w:t xml:space="preserve"> posėdžio susirinkimo esmė:</w:t>
      </w:r>
    </w:p>
    <w:p w14:paraId="367E98D4" w14:textId="77777777" w:rsidR="00010263" w:rsidRPr="007B5228" w:rsidRDefault="00010263" w:rsidP="00010263">
      <w:pPr>
        <w:rPr>
          <w:color w:val="000000" w:themeColor="text1"/>
        </w:rPr>
      </w:pPr>
    </w:p>
    <w:p w14:paraId="31B9DDF9" w14:textId="77777777" w:rsidR="00010263" w:rsidRPr="007B5228" w:rsidRDefault="00010263" w:rsidP="00010263">
      <w:pPr>
        <w:rPr>
          <w:color w:val="000000" w:themeColor="text1"/>
        </w:rPr>
      </w:pPr>
    </w:p>
    <w:p w14:paraId="428574F2" w14:textId="77777777" w:rsidR="00010263" w:rsidRPr="007B5228" w:rsidRDefault="00010263" w:rsidP="00010263">
      <w:pPr>
        <w:rPr>
          <w:color w:val="000000" w:themeColor="text1"/>
        </w:rPr>
      </w:pPr>
    </w:p>
    <w:p w14:paraId="14E43970" w14:textId="77777777" w:rsidR="00010263" w:rsidRPr="007B5228" w:rsidRDefault="00010263" w:rsidP="00010263">
      <w:pPr>
        <w:rPr>
          <w:color w:val="000000" w:themeColor="text1"/>
        </w:rPr>
      </w:pPr>
    </w:p>
    <w:p w14:paraId="127C4925" w14:textId="77777777" w:rsidR="00010263" w:rsidRPr="007B5228" w:rsidRDefault="00010263" w:rsidP="00010263">
      <w:pPr>
        <w:rPr>
          <w:color w:val="000000" w:themeColor="text1"/>
        </w:rPr>
      </w:pPr>
    </w:p>
    <w:p w14:paraId="450EC08C" w14:textId="77777777" w:rsidR="00010263" w:rsidRDefault="00010263" w:rsidP="00010263">
      <w:pPr>
        <w:rPr>
          <w:color w:val="000000" w:themeColor="text1"/>
        </w:rPr>
      </w:pPr>
      <w:r>
        <w:rPr>
          <w:color w:val="000000" w:themeColor="text1"/>
        </w:rPr>
        <w:t>Komisijos p</w:t>
      </w:r>
      <w:r w:rsidRPr="007B5228">
        <w:rPr>
          <w:color w:val="000000" w:themeColor="text1"/>
        </w:rPr>
        <w:t>osėdžio sekretorius</w:t>
      </w:r>
      <w:r w:rsidRPr="007B5228">
        <w:rPr>
          <w:color w:val="000000" w:themeColor="text1"/>
        </w:rPr>
        <w:tab/>
        <w:t>________________                            ______________</w:t>
      </w:r>
      <w:r w:rsidRPr="007B5228">
        <w:rPr>
          <w:color w:val="000000" w:themeColor="text1"/>
        </w:rPr>
        <w:tab/>
      </w:r>
      <w:r w:rsidRPr="007B5228">
        <w:rPr>
          <w:color w:val="000000" w:themeColor="text1"/>
        </w:rPr>
        <w:tab/>
      </w:r>
      <w:r w:rsidRPr="007B5228">
        <w:rPr>
          <w:color w:val="000000" w:themeColor="text1"/>
        </w:rPr>
        <w:tab/>
        <w:t xml:space="preserve">         (parašas)                                     (vardas, pavardė)</w:t>
      </w:r>
    </w:p>
    <w:p w14:paraId="61FD85DC" w14:textId="77777777" w:rsidR="00010263" w:rsidRDefault="00010263" w:rsidP="00010263">
      <w:pPr>
        <w:rPr>
          <w:color w:val="000000" w:themeColor="text1"/>
        </w:rPr>
      </w:pPr>
    </w:p>
    <w:p w14:paraId="5605424E" w14:textId="77777777" w:rsidR="00010263" w:rsidRDefault="00010263" w:rsidP="00010263">
      <w:pPr>
        <w:rPr>
          <w:color w:val="000000" w:themeColor="text1"/>
        </w:rPr>
      </w:pPr>
    </w:p>
    <w:p w14:paraId="1061ECFA" w14:textId="77777777" w:rsidR="00010263" w:rsidRDefault="00010263" w:rsidP="00010263">
      <w:pPr>
        <w:rPr>
          <w:color w:val="000000" w:themeColor="text1"/>
        </w:rPr>
      </w:pPr>
    </w:p>
    <w:p w14:paraId="2C10333F" w14:textId="77777777" w:rsidR="00010263" w:rsidRDefault="00010263" w:rsidP="00010263">
      <w:pPr>
        <w:rPr>
          <w:color w:val="000000" w:themeColor="text1"/>
        </w:rPr>
      </w:pPr>
    </w:p>
    <w:p w14:paraId="5AB3F43A" w14:textId="77777777" w:rsidR="00010263" w:rsidRDefault="00010263" w:rsidP="00010263">
      <w:pPr>
        <w:rPr>
          <w:color w:val="000000" w:themeColor="text1"/>
        </w:rPr>
      </w:pPr>
    </w:p>
    <w:p w14:paraId="22CD8E11" w14:textId="77777777" w:rsidR="00010263" w:rsidRDefault="00010263" w:rsidP="00010263">
      <w:r w:rsidRPr="00A03360">
        <w:rPr>
          <w:color w:val="000000" w:themeColor="text1"/>
        </w:rPr>
        <w:t>Komisijos posėdžio pirmininkas</w:t>
      </w:r>
      <w:r w:rsidRPr="00A03360">
        <w:rPr>
          <w:color w:val="000000" w:themeColor="text1"/>
        </w:rPr>
        <w:tab/>
        <w:t>________________                            ______________</w:t>
      </w:r>
      <w:r w:rsidRPr="00A03360">
        <w:rPr>
          <w:color w:val="000000" w:themeColor="text1"/>
        </w:rPr>
        <w:tab/>
      </w:r>
      <w:r w:rsidRPr="00A03360">
        <w:rPr>
          <w:color w:val="000000" w:themeColor="text1"/>
        </w:rPr>
        <w:tab/>
      </w:r>
      <w:r w:rsidRPr="00A03360">
        <w:rPr>
          <w:color w:val="000000" w:themeColor="text1"/>
        </w:rPr>
        <w:tab/>
        <w:t xml:space="preserve">         (parašas)                                     (vardas, pavardė)</w:t>
      </w:r>
    </w:p>
    <w:p w14:paraId="254E1DE3" w14:textId="5316213E" w:rsidR="00D37BC4" w:rsidRDefault="00D37BC4">
      <w:r>
        <w:br w:type="page"/>
      </w:r>
    </w:p>
    <w:p w14:paraId="027696F8" w14:textId="77777777" w:rsidR="005D2799" w:rsidRDefault="005D2799" w:rsidP="00D37BC4">
      <w:pPr>
        <w:spacing w:line="259" w:lineRule="auto"/>
        <w:jc w:val="right"/>
        <w:rPr>
          <w:b/>
        </w:rPr>
      </w:pPr>
    </w:p>
    <w:p w14:paraId="63061557" w14:textId="77777777" w:rsidR="005D2799" w:rsidRDefault="005D2799" w:rsidP="005D2799">
      <w:pPr>
        <w:ind w:left="5387"/>
      </w:pPr>
      <w:r>
        <w:t xml:space="preserve">Šakių rajono savivaldybės administracijos </w:t>
      </w:r>
    </w:p>
    <w:p w14:paraId="7B6D880A" w14:textId="77777777" w:rsidR="005D2799" w:rsidRDefault="005D2799" w:rsidP="005D2799">
      <w:pPr>
        <w:ind w:left="5387"/>
      </w:pPr>
      <w:r>
        <w:t>Vaiko gerovės komisijos darbo reglamento</w:t>
      </w:r>
    </w:p>
    <w:p w14:paraId="3408D4E1" w14:textId="20447689" w:rsidR="005D2799" w:rsidRDefault="005D2799" w:rsidP="005D2799">
      <w:pPr>
        <w:ind w:left="5387"/>
        <w:rPr>
          <w:color w:val="000000"/>
        </w:rPr>
      </w:pPr>
      <w:r>
        <w:rPr>
          <w:color w:val="000000"/>
        </w:rPr>
        <w:t>5 priedas</w:t>
      </w:r>
    </w:p>
    <w:p w14:paraId="48666788" w14:textId="77777777" w:rsidR="005D2799" w:rsidRDefault="005D2799" w:rsidP="00D37BC4">
      <w:pPr>
        <w:spacing w:line="259" w:lineRule="auto"/>
        <w:jc w:val="right"/>
        <w:rPr>
          <w:b/>
        </w:rPr>
      </w:pPr>
    </w:p>
    <w:p w14:paraId="6F14AB4C" w14:textId="77777777" w:rsidR="005D2799" w:rsidRDefault="005D2799" w:rsidP="00D37BC4">
      <w:pPr>
        <w:spacing w:line="259" w:lineRule="auto"/>
        <w:jc w:val="right"/>
        <w:rPr>
          <w:b/>
        </w:rPr>
      </w:pPr>
    </w:p>
    <w:p w14:paraId="08B5E422" w14:textId="1A8A5833" w:rsidR="00D37BC4" w:rsidRDefault="00D37BC4" w:rsidP="00D37BC4">
      <w:pPr>
        <w:spacing w:line="259" w:lineRule="auto"/>
        <w:jc w:val="right"/>
      </w:pPr>
      <w:r>
        <w:rPr>
          <w:b/>
        </w:rPr>
        <w:t xml:space="preserve">Išrašas </w:t>
      </w:r>
    </w:p>
    <w:p w14:paraId="44FDB362" w14:textId="11A3771F" w:rsidR="00D37BC4" w:rsidRDefault="00D37BC4" w:rsidP="00D37BC4">
      <w:pPr>
        <w:spacing w:after="26" w:line="259" w:lineRule="auto"/>
        <w:ind w:left="60"/>
        <w:jc w:val="center"/>
      </w:pPr>
    </w:p>
    <w:p w14:paraId="5924EBDF" w14:textId="77777777" w:rsidR="00D37BC4" w:rsidRDefault="00D37BC4" w:rsidP="00D37BC4">
      <w:pPr>
        <w:ind w:firstLine="720"/>
        <w:jc w:val="center"/>
        <w:rPr>
          <w:b/>
        </w:rPr>
      </w:pPr>
      <w:r w:rsidRPr="00861FC2">
        <w:rPr>
          <w:b/>
        </w:rPr>
        <w:t>ŠAKIŲ</w:t>
      </w:r>
      <w:r>
        <w:rPr>
          <w:b/>
        </w:rPr>
        <w:t xml:space="preserve"> RAJONO SAVIVALDYBĖS ADMINISTRACIJOS VAIKO GEROVĖS KOMISIJOS PROTOKOLAS</w:t>
      </w:r>
    </w:p>
    <w:p w14:paraId="6EFCC371" w14:textId="77777777" w:rsidR="00D37BC4" w:rsidRDefault="00D37BC4" w:rsidP="00D37BC4">
      <w:pPr>
        <w:ind w:firstLine="720"/>
        <w:jc w:val="center"/>
        <w:rPr>
          <w:b/>
        </w:rPr>
      </w:pPr>
    </w:p>
    <w:p w14:paraId="052DAA16" w14:textId="471DA904" w:rsidR="00D37BC4" w:rsidRPr="00D37BC4" w:rsidRDefault="00D37BC4" w:rsidP="00D37BC4">
      <w:pPr>
        <w:ind w:firstLine="720"/>
        <w:jc w:val="center"/>
        <w:rPr>
          <w:b/>
        </w:rPr>
      </w:pPr>
    </w:p>
    <w:p w14:paraId="43E2D2DA" w14:textId="0BE6005E" w:rsidR="00D37BC4" w:rsidRDefault="00D37BC4" w:rsidP="00D37BC4">
      <w:pPr>
        <w:spacing w:line="276" w:lineRule="auto"/>
        <w:jc w:val="center"/>
      </w:pPr>
      <w:r>
        <w:t xml:space="preserve">Data                    Nr. </w:t>
      </w:r>
    </w:p>
    <w:p w14:paraId="6FBFCC42" w14:textId="77777777" w:rsidR="00D37BC4" w:rsidRDefault="00D37BC4" w:rsidP="00D37BC4">
      <w:pPr>
        <w:spacing w:line="259" w:lineRule="auto"/>
        <w:ind w:left="708"/>
      </w:pPr>
      <w:r>
        <w:t xml:space="preserve"> </w:t>
      </w:r>
    </w:p>
    <w:p w14:paraId="2C0C02BA" w14:textId="1B1C9272" w:rsidR="00D37BC4" w:rsidRDefault="00D37BC4" w:rsidP="00D37BC4">
      <w:pPr>
        <w:spacing w:line="259" w:lineRule="auto"/>
        <w:ind w:left="852"/>
      </w:pPr>
    </w:p>
    <w:p w14:paraId="63D1720F" w14:textId="33094CB9" w:rsidR="00D37BC4" w:rsidRDefault="00D37BC4" w:rsidP="00D37BC4">
      <w:pPr>
        <w:ind w:left="847"/>
      </w:pPr>
      <w:r>
        <w:t xml:space="preserve">Posėdis įvyko </w:t>
      </w:r>
      <w:r w:rsidR="005D2799">
        <w:t>0000-00-00</w:t>
      </w:r>
      <w:r>
        <w:t xml:space="preserve"> </w:t>
      </w:r>
      <w:r w:rsidR="005D2799">
        <w:t>00</w:t>
      </w:r>
      <w:r>
        <w:t xml:space="preserve">.00 – </w:t>
      </w:r>
      <w:r w:rsidR="005D2799">
        <w:t>00</w:t>
      </w:r>
      <w:r>
        <w:t>.</w:t>
      </w:r>
      <w:r w:rsidR="005D2799">
        <w:t>00</w:t>
      </w:r>
      <w:r>
        <w:t xml:space="preserve"> val. </w:t>
      </w:r>
    </w:p>
    <w:p w14:paraId="75119724" w14:textId="77777777" w:rsidR="00D37BC4" w:rsidRDefault="00D37BC4" w:rsidP="00D37BC4">
      <w:pPr>
        <w:ind w:left="847"/>
      </w:pPr>
      <w:r>
        <w:t xml:space="preserve">Posėdžio pirmininkas – Vardenis Pavardenis. </w:t>
      </w:r>
    </w:p>
    <w:p w14:paraId="3EE03D49" w14:textId="77777777" w:rsidR="00D37BC4" w:rsidRDefault="00D37BC4" w:rsidP="00D37BC4">
      <w:pPr>
        <w:ind w:left="847"/>
      </w:pPr>
      <w:r>
        <w:t xml:space="preserve">Posėdžio sekretorius – Vardenis Pavardenis. </w:t>
      </w:r>
    </w:p>
    <w:p w14:paraId="3B9BE114" w14:textId="77777777" w:rsidR="00D37BC4" w:rsidRDefault="00D37BC4" w:rsidP="00D37BC4">
      <w:pPr>
        <w:ind w:left="847"/>
        <w:rPr>
          <w:i/>
        </w:rPr>
      </w:pPr>
      <w:r>
        <w:t>Dalyvavo komisijos nariai: Vardenis Pavardenis, Vardenė Pavardenė.</w:t>
      </w:r>
      <w:r>
        <w:rPr>
          <w:i/>
        </w:rPr>
        <w:t xml:space="preserve"> </w:t>
      </w:r>
    </w:p>
    <w:p w14:paraId="1D674022" w14:textId="77777777" w:rsidR="00D37BC4" w:rsidRDefault="00D37BC4" w:rsidP="00D37BC4">
      <w:pPr>
        <w:ind w:left="847"/>
      </w:pPr>
    </w:p>
    <w:p w14:paraId="661681A6" w14:textId="1D98997F" w:rsidR="00D37BC4" w:rsidRDefault="00D37BC4" w:rsidP="00D37BC4">
      <w:pPr>
        <w:ind w:left="847"/>
      </w:pPr>
      <w:r>
        <w:t>SVARSTYTA</w:t>
      </w:r>
      <w:r w:rsidR="005D2799">
        <w:t>.</w:t>
      </w:r>
    </w:p>
    <w:p w14:paraId="1B628B58" w14:textId="77777777" w:rsidR="005D2799" w:rsidRDefault="005D2799" w:rsidP="00D37BC4">
      <w:pPr>
        <w:ind w:left="847"/>
      </w:pPr>
    </w:p>
    <w:p w14:paraId="5E9E170C" w14:textId="0DA46FCB" w:rsidR="00D37BC4" w:rsidRDefault="00D37BC4" w:rsidP="00D37BC4">
      <w:pPr>
        <w:ind w:left="847" w:right="4068"/>
      </w:pPr>
      <w:r>
        <w:t>BALSAVO</w:t>
      </w:r>
      <w:r w:rsidR="005D2799">
        <w:t>.</w:t>
      </w:r>
    </w:p>
    <w:p w14:paraId="44183FD9" w14:textId="77777777" w:rsidR="005D2799" w:rsidRDefault="005D2799" w:rsidP="00D37BC4">
      <w:pPr>
        <w:ind w:left="847" w:right="4068"/>
      </w:pPr>
    </w:p>
    <w:p w14:paraId="22CD66B2" w14:textId="6000A488" w:rsidR="00D37BC4" w:rsidRDefault="00D37BC4" w:rsidP="00D37BC4">
      <w:pPr>
        <w:ind w:left="847" w:right="4068"/>
      </w:pPr>
      <w:r>
        <w:t>NUSPRĘSTA</w:t>
      </w:r>
      <w:r w:rsidR="005D2799">
        <w:t>.</w:t>
      </w:r>
    </w:p>
    <w:p w14:paraId="4A8B48CF" w14:textId="71E71EF1" w:rsidR="00D37BC4" w:rsidRDefault="00D37BC4" w:rsidP="00D37BC4">
      <w:pPr>
        <w:spacing w:line="259" w:lineRule="auto"/>
        <w:ind w:left="852"/>
      </w:pPr>
    </w:p>
    <w:p w14:paraId="5C75180C" w14:textId="77777777" w:rsidR="00D37BC4" w:rsidRDefault="00D37BC4" w:rsidP="00D37BC4">
      <w:pPr>
        <w:spacing w:after="17" w:line="259" w:lineRule="auto"/>
      </w:pPr>
      <w:r>
        <w:t xml:space="preserve"> </w:t>
      </w:r>
    </w:p>
    <w:p w14:paraId="13285EF3" w14:textId="77777777" w:rsidR="00D37BC4" w:rsidRDefault="00D37BC4" w:rsidP="00D37BC4">
      <w:pPr>
        <w:tabs>
          <w:tab w:val="center" w:pos="2881"/>
          <w:tab w:val="center" w:pos="3601"/>
          <w:tab w:val="center" w:pos="4321"/>
          <w:tab w:val="center" w:pos="5041"/>
          <w:tab w:val="center" w:pos="5761"/>
          <w:tab w:val="center" w:pos="6482"/>
          <w:tab w:val="center" w:pos="8060"/>
        </w:tabs>
      </w:pPr>
      <w:r>
        <w:t xml:space="preserve">Posėdžio pirmininkas  </w:t>
      </w:r>
      <w:r>
        <w:tab/>
        <w:t xml:space="preserve"> </w:t>
      </w:r>
      <w:r>
        <w:tab/>
        <w:t xml:space="preserve"> </w:t>
      </w:r>
      <w:r>
        <w:tab/>
        <w:t xml:space="preserve">  </w:t>
      </w:r>
      <w:r>
        <w:tab/>
        <w:t xml:space="preserve"> </w:t>
      </w:r>
      <w:r>
        <w:tab/>
        <w:t xml:space="preserve"> </w:t>
      </w:r>
      <w:r>
        <w:tab/>
        <w:t xml:space="preserve"> </w:t>
      </w:r>
      <w:r>
        <w:tab/>
        <w:t xml:space="preserve">(Vardas, pavardė) </w:t>
      </w:r>
    </w:p>
    <w:p w14:paraId="0ECF5AE9" w14:textId="77777777" w:rsidR="00D37BC4" w:rsidRDefault="00D37BC4" w:rsidP="00D37BC4">
      <w:pPr>
        <w:spacing w:line="259" w:lineRule="auto"/>
      </w:pPr>
      <w:r>
        <w:t xml:space="preserve">  </w:t>
      </w:r>
    </w:p>
    <w:p w14:paraId="43DF4CD3" w14:textId="77777777" w:rsidR="00D37BC4" w:rsidRDefault="00D37BC4" w:rsidP="00D37BC4">
      <w:pPr>
        <w:spacing w:after="12" w:line="259" w:lineRule="auto"/>
      </w:pPr>
      <w:r>
        <w:t xml:space="preserve"> </w:t>
      </w:r>
    </w:p>
    <w:p w14:paraId="68930C9F" w14:textId="77777777" w:rsidR="00D37BC4" w:rsidRDefault="00D37BC4" w:rsidP="00D37BC4">
      <w:pPr>
        <w:tabs>
          <w:tab w:val="center" w:pos="2881"/>
          <w:tab w:val="center" w:pos="3601"/>
          <w:tab w:val="center" w:pos="4321"/>
          <w:tab w:val="center" w:pos="5041"/>
          <w:tab w:val="center" w:pos="5761"/>
          <w:tab w:val="center" w:pos="6482"/>
          <w:tab w:val="center" w:pos="8120"/>
        </w:tabs>
      </w:pPr>
      <w:r>
        <w:t xml:space="preserve">Posėdžio sekretorius   </w:t>
      </w:r>
      <w:r>
        <w:tab/>
        <w:t xml:space="preserve"> </w:t>
      </w:r>
      <w:r>
        <w:tab/>
        <w:t xml:space="preserve"> </w:t>
      </w:r>
      <w:r>
        <w:tab/>
        <w:t xml:space="preserve"> </w:t>
      </w:r>
      <w:r>
        <w:tab/>
        <w:t xml:space="preserve"> </w:t>
      </w:r>
      <w:r>
        <w:tab/>
        <w:t xml:space="preserve"> </w:t>
      </w:r>
      <w:r>
        <w:tab/>
        <w:t xml:space="preserve"> </w:t>
      </w:r>
      <w:r>
        <w:tab/>
        <w:t xml:space="preserve">  (Vardas, pavardė) </w:t>
      </w:r>
    </w:p>
    <w:p w14:paraId="1306384B" w14:textId="77777777" w:rsidR="00010263" w:rsidRDefault="00010263" w:rsidP="004F5EB6"/>
    <w:sectPr w:rsidR="00010263" w:rsidSect="00C16E64">
      <w:headerReference w:type="default" r:id="rId14"/>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727A7" w14:textId="77777777" w:rsidR="00C16E64" w:rsidRDefault="00C16E64">
      <w:r>
        <w:separator/>
      </w:r>
    </w:p>
  </w:endnote>
  <w:endnote w:type="continuationSeparator" w:id="0">
    <w:p w14:paraId="7ED214F3" w14:textId="77777777" w:rsidR="00C16E64" w:rsidRDefault="00C16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6F970" w14:textId="77777777" w:rsidR="00C16E64" w:rsidRDefault="00C16E64">
      <w:r>
        <w:separator/>
      </w:r>
    </w:p>
  </w:footnote>
  <w:footnote w:type="continuationSeparator" w:id="0">
    <w:p w14:paraId="0FEE9452" w14:textId="77777777" w:rsidR="00C16E64" w:rsidRDefault="00C16E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184F" w14:textId="77777777" w:rsidR="00956CD0" w:rsidRPr="00CB588F" w:rsidRDefault="0015432F" w:rsidP="00024D31">
    <w:pPr>
      <w:pStyle w:val="Antrats"/>
      <w:jc w:val="center"/>
      <w:rPr>
        <w:sz w:val="20"/>
        <w:szCs w:val="20"/>
      </w:rPr>
    </w:pPr>
    <w:r w:rsidRPr="00CB588F">
      <w:rPr>
        <w:rStyle w:val="Puslapionumeris"/>
      </w:rPr>
      <w:fldChar w:fldCharType="begin"/>
    </w:r>
    <w:r w:rsidR="00956CD0" w:rsidRPr="00CB588F">
      <w:rPr>
        <w:rStyle w:val="Puslapionumeris"/>
      </w:rPr>
      <w:instrText xml:space="preserve"> PAGE </w:instrText>
    </w:r>
    <w:r w:rsidRPr="00CB588F">
      <w:rPr>
        <w:rStyle w:val="Puslapionumeris"/>
      </w:rPr>
      <w:fldChar w:fldCharType="separate"/>
    </w:r>
    <w:r w:rsidR="00211589">
      <w:rPr>
        <w:rStyle w:val="Puslapionumeris"/>
        <w:noProof/>
      </w:rPr>
      <w:t>2</w:t>
    </w:r>
    <w:r w:rsidRPr="00CB588F">
      <w:rPr>
        <w:rStyle w:val="Puslapionumeri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89F1A" w14:textId="77777777" w:rsidR="00956CD0" w:rsidRPr="000271A6" w:rsidRDefault="00956CD0" w:rsidP="00024D31">
    <w:pPr>
      <w:pStyle w:val="Antrats"/>
      <w:jc w:val="center"/>
      <w:rPr>
        <w:rStyle w:val="Puslapionumeri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69B48" w14:textId="370AFC83" w:rsidR="00D37BC4" w:rsidRPr="00D37BC4" w:rsidRDefault="00D37BC4" w:rsidP="00D37BC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63D41"/>
    <w:multiLevelType w:val="hybridMultilevel"/>
    <w:tmpl w:val="2BE44132"/>
    <w:lvl w:ilvl="0" w:tplc="A9A23AF2">
      <w:start w:val="1"/>
      <w:numFmt w:val="decimal"/>
      <w:lvlText w:val="%1."/>
      <w:lvlJc w:val="left"/>
      <w:pPr>
        <w:ind w:left="1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F2573E">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068368">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32F8B0">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10D6DE">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C8D896">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3068E4">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2EAFCC">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F84142">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38559B8"/>
    <w:multiLevelType w:val="hybridMultilevel"/>
    <w:tmpl w:val="40927990"/>
    <w:lvl w:ilvl="0" w:tplc="45564DC0">
      <w:start w:val="1"/>
      <w:numFmt w:val="decimal"/>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50593562"/>
    <w:multiLevelType w:val="multilevel"/>
    <w:tmpl w:val="487E826C"/>
    <w:lvl w:ilvl="0">
      <w:start w:val="1"/>
      <w:numFmt w:val="decimal"/>
      <w:lvlText w:val="%1."/>
      <w:lvlJc w:val="left"/>
      <w:pPr>
        <w:ind w:left="1080" w:hanging="360"/>
      </w:pPr>
      <w:rPr>
        <w:rFonts w:hint="default"/>
        <w:color w:val="auto"/>
      </w:rPr>
    </w:lvl>
    <w:lvl w:ilvl="1">
      <w:start w:val="1"/>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62F3486A"/>
    <w:multiLevelType w:val="hybridMultilevel"/>
    <w:tmpl w:val="BE10E206"/>
    <w:lvl w:ilvl="0" w:tplc="36CCBF06">
      <w:start w:val="1"/>
      <w:numFmt w:val="decimal"/>
      <w:lvlText w:val="%1."/>
      <w:lvlJc w:val="left"/>
      <w:pPr>
        <w:ind w:left="1069"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DAD"/>
    <w:rsid w:val="00001412"/>
    <w:rsid w:val="00010263"/>
    <w:rsid w:val="00024D31"/>
    <w:rsid w:val="000271A6"/>
    <w:rsid w:val="0007488C"/>
    <w:rsid w:val="000965D1"/>
    <w:rsid w:val="0009673D"/>
    <w:rsid w:val="000B1DF1"/>
    <w:rsid w:val="000B4D7A"/>
    <w:rsid w:val="000E1795"/>
    <w:rsid w:val="000F2611"/>
    <w:rsid w:val="000F4988"/>
    <w:rsid w:val="00134A27"/>
    <w:rsid w:val="0015432F"/>
    <w:rsid w:val="001731DF"/>
    <w:rsid w:val="00175AE9"/>
    <w:rsid w:val="001867D5"/>
    <w:rsid w:val="00196A94"/>
    <w:rsid w:val="001B089B"/>
    <w:rsid w:val="00210CA5"/>
    <w:rsid w:val="00211201"/>
    <w:rsid w:val="00211589"/>
    <w:rsid w:val="00216766"/>
    <w:rsid w:val="00221375"/>
    <w:rsid w:val="00245DA1"/>
    <w:rsid w:val="00245F7C"/>
    <w:rsid w:val="002568E5"/>
    <w:rsid w:val="002737E5"/>
    <w:rsid w:val="00280EB1"/>
    <w:rsid w:val="0029149E"/>
    <w:rsid w:val="002A4902"/>
    <w:rsid w:val="002C691A"/>
    <w:rsid w:val="00314E44"/>
    <w:rsid w:val="0032263B"/>
    <w:rsid w:val="00347773"/>
    <w:rsid w:val="00376A40"/>
    <w:rsid w:val="00377368"/>
    <w:rsid w:val="0039734D"/>
    <w:rsid w:val="003C03BB"/>
    <w:rsid w:val="003F150D"/>
    <w:rsid w:val="003F52AB"/>
    <w:rsid w:val="0042560A"/>
    <w:rsid w:val="00447D2C"/>
    <w:rsid w:val="004516D8"/>
    <w:rsid w:val="004554F7"/>
    <w:rsid w:val="004C59DA"/>
    <w:rsid w:val="004C7E69"/>
    <w:rsid w:val="004E435B"/>
    <w:rsid w:val="004F1117"/>
    <w:rsid w:val="004F5EB6"/>
    <w:rsid w:val="00502A4B"/>
    <w:rsid w:val="00521481"/>
    <w:rsid w:val="0053125F"/>
    <w:rsid w:val="00533F59"/>
    <w:rsid w:val="00535125"/>
    <w:rsid w:val="00537DB3"/>
    <w:rsid w:val="00574842"/>
    <w:rsid w:val="00582AC3"/>
    <w:rsid w:val="0059768C"/>
    <w:rsid w:val="005A49DE"/>
    <w:rsid w:val="005A659A"/>
    <w:rsid w:val="005B4E0E"/>
    <w:rsid w:val="005C5783"/>
    <w:rsid w:val="005D2799"/>
    <w:rsid w:val="005D2F4B"/>
    <w:rsid w:val="005F3650"/>
    <w:rsid w:val="00636074"/>
    <w:rsid w:val="006437DF"/>
    <w:rsid w:val="0064561A"/>
    <w:rsid w:val="00694839"/>
    <w:rsid w:val="00695612"/>
    <w:rsid w:val="006A1BAE"/>
    <w:rsid w:val="006B58F6"/>
    <w:rsid w:val="006C5A47"/>
    <w:rsid w:val="006E060C"/>
    <w:rsid w:val="006E0A9A"/>
    <w:rsid w:val="006E7FA7"/>
    <w:rsid w:val="006F7CB2"/>
    <w:rsid w:val="00704720"/>
    <w:rsid w:val="007153C1"/>
    <w:rsid w:val="00731B73"/>
    <w:rsid w:val="00745494"/>
    <w:rsid w:val="00745E33"/>
    <w:rsid w:val="007508C7"/>
    <w:rsid w:val="007601F1"/>
    <w:rsid w:val="00772C6B"/>
    <w:rsid w:val="00772D5D"/>
    <w:rsid w:val="0079087B"/>
    <w:rsid w:val="00791DD0"/>
    <w:rsid w:val="007D4BB3"/>
    <w:rsid w:val="007E06FD"/>
    <w:rsid w:val="007F5A11"/>
    <w:rsid w:val="007F6A85"/>
    <w:rsid w:val="00807AC8"/>
    <w:rsid w:val="00844DAD"/>
    <w:rsid w:val="00861B6B"/>
    <w:rsid w:val="00863AA1"/>
    <w:rsid w:val="008730E3"/>
    <w:rsid w:val="008C7CC2"/>
    <w:rsid w:val="008F37E1"/>
    <w:rsid w:val="00905195"/>
    <w:rsid w:val="00907C4A"/>
    <w:rsid w:val="00925E0D"/>
    <w:rsid w:val="00926371"/>
    <w:rsid w:val="00931666"/>
    <w:rsid w:val="00937FB7"/>
    <w:rsid w:val="009478EF"/>
    <w:rsid w:val="00956CD0"/>
    <w:rsid w:val="009575E7"/>
    <w:rsid w:val="00971F5D"/>
    <w:rsid w:val="009849E1"/>
    <w:rsid w:val="009A41CD"/>
    <w:rsid w:val="009B43FA"/>
    <w:rsid w:val="009D1DD9"/>
    <w:rsid w:val="009D5F3F"/>
    <w:rsid w:val="00A32E26"/>
    <w:rsid w:val="00A33BEB"/>
    <w:rsid w:val="00A41153"/>
    <w:rsid w:val="00A91461"/>
    <w:rsid w:val="00A9162F"/>
    <w:rsid w:val="00A955F4"/>
    <w:rsid w:val="00AB3609"/>
    <w:rsid w:val="00AB703F"/>
    <w:rsid w:val="00AE6924"/>
    <w:rsid w:val="00AF263C"/>
    <w:rsid w:val="00B01AAB"/>
    <w:rsid w:val="00B26D7E"/>
    <w:rsid w:val="00B5396C"/>
    <w:rsid w:val="00B6147C"/>
    <w:rsid w:val="00B74C2E"/>
    <w:rsid w:val="00B855C8"/>
    <w:rsid w:val="00BD571C"/>
    <w:rsid w:val="00BE0770"/>
    <w:rsid w:val="00BE7FE3"/>
    <w:rsid w:val="00BF2AE9"/>
    <w:rsid w:val="00C0264C"/>
    <w:rsid w:val="00C125F6"/>
    <w:rsid w:val="00C16E64"/>
    <w:rsid w:val="00C35C46"/>
    <w:rsid w:val="00C6090D"/>
    <w:rsid w:val="00C85989"/>
    <w:rsid w:val="00CA19BA"/>
    <w:rsid w:val="00CB2D9D"/>
    <w:rsid w:val="00CB3011"/>
    <w:rsid w:val="00CB538F"/>
    <w:rsid w:val="00CB588F"/>
    <w:rsid w:val="00CC5865"/>
    <w:rsid w:val="00D02BD4"/>
    <w:rsid w:val="00D257CE"/>
    <w:rsid w:val="00D33FDC"/>
    <w:rsid w:val="00D37BC4"/>
    <w:rsid w:val="00D4625D"/>
    <w:rsid w:val="00D53478"/>
    <w:rsid w:val="00D57D62"/>
    <w:rsid w:val="00D70A1A"/>
    <w:rsid w:val="00D84D35"/>
    <w:rsid w:val="00DB44AB"/>
    <w:rsid w:val="00DB5B14"/>
    <w:rsid w:val="00DD07D5"/>
    <w:rsid w:val="00E16415"/>
    <w:rsid w:val="00E223A7"/>
    <w:rsid w:val="00E67AE6"/>
    <w:rsid w:val="00E773BE"/>
    <w:rsid w:val="00E776FD"/>
    <w:rsid w:val="00E9665D"/>
    <w:rsid w:val="00EC4CEB"/>
    <w:rsid w:val="00EE0844"/>
    <w:rsid w:val="00EE3435"/>
    <w:rsid w:val="00EE40B9"/>
    <w:rsid w:val="00EE4D0D"/>
    <w:rsid w:val="00EE74D6"/>
    <w:rsid w:val="00EF2F04"/>
    <w:rsid w:val="00EF4549"/>
    <w:rsid w:val="00EF7156"/>
    <w:rsid w:val="00F05DAD"/>
    <w:rsid w:val="00F24382"/>
    <w:rsid w:val="00F340B4"/>
    <w:rsid w:val="00F36479"/>
    <w:rsid w:val="00F53BCF"/>
    <w:rsid w:val="00F61DAC"/>
    <w:rsid w:val="00FA1B1E"/>
    <w:rsid w:val="00FA4E4F"/>
    <w:rsid w:val="00FB2BF0"/>
    <w:rsid w:val="00FE53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D867A4"/>
  <w15:chartTrackingRefBased/>
  <w15:docId w15:val="{91602A80-21C4-4DC3-B32D-CB9D0A3D8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153C1"/>
    <w:rPr>
      <w:sz w:val="24"/>
      <w:szCs w:val="24"/>
    </w:rPr>
  </w:style>
  <w:style w:type="paragraph" w:styleId="Antrat1">
    <w:name w:val="heading 1"/>
    <w:next w:val="prastasis"/>
    <w:link w:val="Antrat1Diagrama"/>
    <w:uiPriority w:val="9"/>
    <w:qFormat/>
    <w:rsid w:val="00D37BC4"/>
    <w:pPr>
      <w:keepNext/>
      <w:keepLines/>
      <w:spacing w:after="10" w:line="249" w:lineRule="auto"/>
      <w:ind w:left="10" w:right="1" w:hanging="10"/>
      <w:jc w:val="center"/>
      <w:outlineLvl w:val="0"/>
    </w:pPr>
    <w:rPr>
      <w:b/>
      <w:color w:val="000000"/>
      <w:kern w:val="2"/>
      <w:sz w:val="24"/>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CB588F"/>
    <w:pPr>
      <w:tabs>
        <w:tab w:val="center" w:pos="4819"/>
        <w:tab w:val="right" w:pos="9638"/>
      </w:tabs>
      <w:jc w:val="right"/>
    </w:pPr>
    <w:rPr>
      <w:noProof/>
      <w:sz w:val="20"/>
      <w:szCs w:val="20"/>
    </w:r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rsid w:val="00CB588F"/>
    <w:rPr>
      <w:rFonts w:ascii="Times New Roman" w:hAnsi="Times New Roman"/>
      <w:sz w:val="20"/>
      <w:szCs w:val="20"/>
    </w:rPr>
  </w:style>
  <w:style w:type="table" w:styleId="Lentelstinklelis">
    <w:name w:val="Table Grid"/>
    <w:basedOn w:val="prastojilentel"/>
    <w:rsid w:val="00211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745E33"/>
    <w:rPr>
      <w:rFonts w:ascii="Tahoma" w:hAnsi="Tahoma" w:cs="Tahoma"/>
      <w:sz w:val="16"/>
      <w:szCs w:val="16"/>
    </w:rPr>
  </w:style>
  <w:style w:type="character" w:customStyle="1" w:styleId="DebesliotekstasDiagrama">
    <w:name w:val="Debesėlio tekstas Diagrama"/>
    <w:link w:val="Debesliotekstas"/>
    <w:rsid w:val="00745E33"/>
    <w:rPr>
      <w:rFonts w:ascii="Tahoma" w:hAnsi="Tahoma" w:cs="Tahoma"/>
      <w:sz w:val="16"/>
      <w:szCs w:val="16"/>
    </w:rPr>
  </w:style>
  <w:style w:type="character" w:styleId="Hipersaitas">
    <w:name w:val="Hyperlink"/>
    <w:unhideWhenUsed/>
    <w:rsid w:val="002737E5"/>
    <w:rPr>
      <w:color w:val="0000FF"/>
      <w:u w:val="single"/>
    </w:rPr>
  </w:style>
  <w:style w:type="paragraph" w:customStyle="1" w:styleId="a">
    <w:basedOn w:val="prastasis"/>
    <w:next w:val="prastasiniatinklio"/>
    <w:uiPriority w:val="99"/>
    <w:unhideWhenUsed/>
    <w:rsid w:val="002737E5"/>
    <w:pPr>
      <w:spacing w:after="100" w:afterAutospacing="1"/>
    </w:pPr>
  </w:style>
  <w:style w:type="paragraph" w:styleId="Sraopastraipa">
    <w:name w:val="List Paragraph"/>
    <w:basedOn w:val="prastasis"/>
    <w:uiPriority w:val="34"/>
    <w:qFormat/>
    <w:rsid w:val="002737E5"/>
    <w:pPr>
      <w:ind w:left="720"/>
      <w:contextualSpacing/>
    </w:pPr>
  </w:style>
  <w:style w:type="paragraph" w:customStyle="1" w:styleId="Betarp1">
    <w:name w:val="Be tarpų1"/>
    <w:uiPriority w:val="1"/>
    <w:qFormat/>
    <w:rsid w:val="002737E5"/>
    <w:rPr>
      <w:sz w:val="24"/>
      <w:szCs w:val="24"/>
    </w:rPr>
  </w:style>
  <w:style w:type="character" w:customStyle="1" w:styleId="apple-style-span">
    <w:name w:val="apple-style-span"/>
    <w:basedOn w:val="Numatytasispastraiposriftas"/>
    <w:rsid w:val="002737E5"/>
  </w:style>
  <w:style w:type="character" w:styleId="Grietas">
    <w:name w:val="Strong"/>
    <w:uiPriority w:val="22"/>
    <w:qFormat/>
    <w:rsid w:val="002737E5"/>
    <w:rPr>
      <w:b/>
      <w:bCs/>
    </w:rPr>
  </w:style>
  <w:style w:type="paragraph" w:styleId="prastasiniatinklio">
    <w:name w:val="Normal (Web)"/>
    <w:basedOn w:val="prastasis"/>
    <w:rsid w:val="002737E5"/>
  </w:style>
  <w:style w:type="character" w:styleId="Neapdorotaspaminjimas">
    <w:name w:val="Unresolved Mention"/>
    <w:uiPriority w:val="99"/>
    <w:semiHidden/>
    <w:unhideWhenUsed/>
    <w:rsid w:val="00807AC8"/>
    <w:rPr>
      <w:color w:val="605E5C"/>
      <w:shd w:val="clear" w:color="auto" w:fill="E1DFDD"/>
    </w:rPr>
  </w:style>
  <w:style w:type="character" w:styleId="Perirtashipersaitas">
    <w:name w:val="FollowedHyperlink"/>
    <w:rsid w:val="00134A27"/>
    <w:rPr>
      <w:color w:val="954F72"/>
      <w:u w:val="single"/>
    </w:rPr>
  </w:style>
  <w:style w:type="character" w:customStyle="1" w:styleId="Bodytext2">
    <w:name w:val="Body text (2)_"/>
    <w:link w:val="Bodytext20"/>
    <w:locked/>
    <w:rsid w:val="008730E3"/>
    <w:rPr>
      <w:shd w:val="clear" w:color="auto" w:fill="FFFFFF"/>
    </w:rPr>
  </w:style>
  <w:style w:type="paragraph" w:customStyle="1" w:styleId="Bodytext20">
    <w:name w:val="Body text (2)"/>
    <w:basedOn w:val="prastasis"/>
    <w:link w:val="Bodytext2"/>
    <w:rsid w:val="008730E3"/>
    <w:pPr>
      <w:widowControl w:val="0"/>
      <w:shd w:val="clear" w:color="auto" w:fill="FFFFFF"/>
      <w:spacing w:line="240" w:lineRule="atLeast"/>
      <w:ind w:hanging="520"/>
      <w:jc w:val="center"/>
    </w:pPr>
    <w:rPr>
      <w:sz w:val="20"/>
      <w:szCs w:val="20"/>
    </w:rPr>
  </w:style>
  <w:style w:type="character" w:customStyle="1" w:styleId="Antrat1Diagrama">
    <w:name w:val="Antraštė 1 Diagrama"/>
    <w:basedOn w:val="Numatytasispastraiposriftas"/>
    <w:link w:val="Antrat1"/>
    <w:uiPriority w:val="9"/>
    <w:rsid w:val="00D37BC4"/>
    <w:rPr>
      <w:b/>
      <w:color w:val="000000"/>
      <w:kern w:val="2"/>
      <w:sz w:val="24"/>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36588">
      <w:bodyDiv w:val="1"/>
      <w:marLeft w:val="0"/>
      <w:marRight w:val="0"/>
      <w:marTop w:val="0"/>
      <w:marBottom w:val="0"/>
      <w:divBdr>
        <w:top w:val="none" w:sz="0" w:space="0" w:color="auto"/>
        <w:left w:val="none" w:sz="0" w:space="0" w:color="auto"/>
        <w:bottom w:val="none" w:sz="0" w:space="0" w:color="auto"/>
        <w:right w:val="none" w:sz="0" w:space="0" w:color="auto"/>
      </w:divBdr>
    </w:div>
    <w:div w:id="219293592">
      <w:bodyDiv w:val="1"/>
      <w:marLeft w:val="0"/>
      <w:marRight w:val="0"/>
      <w:marTop w:val="0"/>
      <w:marBottom w:val="0"/>
      <w:divBdr>
        <w:top w:val="none" w:sz="0" w:space="0" w:color="auto"/>
        <w:left w:val="none" w:sz="0" w:space="0" w:color="auto"/>
        <w:bottom w:val="none" w:sz="0" w:space="0" w:color="auto"/>
        <w:right w:val="none" w:sz="0" w:space="0" w:color="auto"/>
      </w:divBdr>
    </w:div>
    <w:div w:id="1353141823">
      <w:bodyDiv w:val="1"/>
      <w:marLeft w:val="0"/>
      <w:marRight w:val="0"/>
      <w:marTop w:val="0"/>
      <w:marBottom w:val="0"/>
      <w:divBdr>
        <w:top w:val="none" w:sz="0" w:space="0" w:color="auto"/>
        <w:left w:val="none" w:sz="0" w:space="0" w:color="auto"/>
        <w:bottom w:val="none" w:sz="0" w:space="0" w:color="auto"/>
        <w:right w:val="none" w:sz="0" w:space="0" w:color="auto"/>
      </w:divBdr>
    </w:div>
    <w:div w:id="1714386605">
      <w:bodyDiv w:val="1"/>
      <w:marLeft w:val="0"/>
      <w:marRight w:val="0"/>
      <w:marTop w:val="0"/>
      <w:marBottom w:val="0"/>
      <w:divBdr>
        <w:top w:val="none" w:sz="0" w:space="0" w:color="auto"/>
        <w:left w:val="none" w:sz="0" w:space="0" w:color="auto"/>
        <w:bottom w:val="none" w:sz="0" w:space="0" w:color="auto"/>
        <w:right w:val="none" w:sz="0" w:space="0" w:color="auto"/>
      </w:divBdr>
    </w:div>
    <w:div w:id="17962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da@ad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tar.lt/portal/lt/legalAct/TAR.90D8CF4E3E9F/as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D0CD0966D67F/as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savivaldybe\Jolitos%20&#381;ukelien&#279;\VGK%20savivaldyb&#279;s\organizaciniai\D&#279;l_VGK_darbo_tvarkos_pakeitimas_202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8C5E65-5E45-496F-A5A4-961151DD0B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016DF-60E9-4A77-92D7-A30BC5CF9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Dėl_VGK_darbo_tvarkos_pakeitimas_2023</Template>
  <TotalTime>25</TotalTime>
  <Pages>10</Pages>
  <Words>2379</Words>
  <Characters>19741</Characters>
  <Application>Microsoft Office Word</Application>
  <DocSecurity>0</DocSecurity>
  <Lines>164</Lines>
  <Paragraphs>44</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22076</CharactersWithSpaces>
  <SharedDoc>false</SharedDoc>
  <HLinks>
    <vt:vector size="18" baseType="variant">
      <vt:variant>
        <vt:i4>917540</vt:i4>
      </vt:variant>
      <vt:variant>
        <vt:i4>9</vt:i4>
      </vt:variant>
      <vt:variant>
        <vt:i4>0</vt:i4>
      </vt:variant>
      <vt:variant>
        <vt:i4>5</vt:i4>
      </vt:variant>
      <vt:variant>
        <vt:lpwstr>mailto:ada@ada.lt</vt:lpwstr>
      </vt:variant>
      <vt:variant>
        <vt:lpwstr/>
      </vt:variant>
      <vt:variant>
        <vt:i4>1638431</vt:i4>
      </vt:variant>
      <vt:variant>
        <vt:i4>6</vt:i4>
      </vt:variant>
      <vt:variant>
        <vt:i4>0</vt:i4>
      </vt:variant>
      <vt:variant>
        <vt:i4>5</vt:i4>
      </vt:variant>
      <vt:variant>
        <vt:lpwstr>https://www.e-tar.lt/portal/lt/legalAct/TAR.90D8CF4E3E9F/asr</vt:lpwstr>
      </vt:variant>
      <vt:variant>
        <vt:lpwstr/>
      </vt:variant>
      <vt:variant>
        <vt:i4>1704013</vt:i4>
      </vt:variant>
      <vt:variant>
        <vt:i4>3</vt:i4>
      </vt:variant>
      <vt:variant>
        <vt:i4>0</vt:i4>
      </vt:variant>
      <vt:variant>
        <vt:i4>5</vt:i4>
      </vt:variant>
      <vt:variant>
        <vt:lpwstr>https://www.e-tar.lt/portal/lt/legalAct/TAR.D0CD0966D67F/asr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jol.zuke</dc:creator>
  <cp:keywords/>
  <cp:lastModifiedBy>Rimutė Grušienė</cp:lastModifiedBy>
  <cp:revision>3</cp:revision>
  <cp:lastPrinted>1899-12-31T22:00:00Z</cp:lastPrinted>
  <dcterms:created xsi:type="dcterms:W3CDTF">2024-05-07T12:03:00Z</dcterms:created>
  <dcterms:modified xsi:type="dcterms:W3CDTF">2024-05-07T12:53:00Z</dcterms:modified>
</cp:coreProperties>
</file>