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05949DF1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7F4206">
        <w:rPr>
          <w:rFonts w:ascii="Times New Roman" w:hAnsi="Times New Roman"/>
          <w:b/>
        </w:rPr>
        <w:t>EDVARDUI BELEVIČIUI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390310F4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70072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ge</w:t>
      </w:r>
      <w:r w:rsidR="007D6787">
        <w:rPr>
          <w:rFonts w:ascii="Times New Roman" w:hAnsi="Times New Roman"/>
        </w:rPr>
        <w:t>gužės</w:t>
      </w:r>
      <w:r w:rsidR="002747A2">
        <w:rPr>
          <w:rFonts w:ascii="Times New Roman" w:hAnsi="Times New Roman"/>
        </w:rPr>
        <w:t xml:space="preserve"> </w:t>
      </w:r>
      <w:r w:rsidR="00700721">
        <w:rPr>
          <w:rFonts w:ascii="Times New Roman" w:hAnsi="Times New Roman"/>
        </w:rPr>
        <w:t xml:space="preserve">      </w:t>
      </w:r>
      <w:r w:rsidR="00D8018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4996CB07" w:rsidR="00DC381B" w:rsidRPr="00791193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>Vadovaudamasi</w:t>
      </w:r>
      <w:r w:rsidR="005B4D92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 xml:space="preserve">rajono savivaldybės tarybos </w:t>
      </w:r>
      <w:r w:rsidR="00700721" w:rsidRPr="008B740B">
        <w:rPr>
          <w:rFonts w:ascii="Times New Roman" w:hAnsi="Times New Roman"/>
        </w:rPr>
        <w:t>202</w:t>
      </w:r>
      <w:r w:rsidR="00700721">
        <w:rPr>
          <w:rFonts w:ascii="Times New Roman" w:hAnsi="Times New Roman"/>
        </w:rPr>
        <w:t>4</w:t>
      </w:r>
      <w:r w:rsidR="00700721" w:rsidRPr="008B740B"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kovo 15</w:t>
      </w:r>
      <w:r w:rsidR="00700721" w:rsidRPr="008B740B">
        <w:rPr>
          <w:rFonts w:ascii="Times New Roman" w:hAnsi="Times New Roman"/>
          <w:color w:val="000000"/>
        </w:rPr>
        <w:t xml:space="preserve"> d. sprendimu Nr. T-</w:t>
      </w:r>
      <w:r w:rsidR="00700721">
        <w:rPr>
          <w:rFonts w:ascii="Times New Roman" w:hAnsi="Times New Roman"/>
          <w:color w:val="000000"/>
        </w:rPr>
        <w:t>58</w:t>
      </w:r>
      <w:r w:rsidR="00700721" w:rsidRPr="008B740B">
        <w:rPr>
          <w:rFonts w:ascii="Times New Roman" w:hAnsi="Times New Roman"/>
          <w:color w:val="000000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„Dėl Šakių rajono savivaldybės administracijos nuostatų patvirtinimo“, </w:t>
      </w:r>
      <w:r w:rsidR="003522A5" w:rsidRPr="003522A5">
        <w:rPr>
          <w:rFonts w:ascii="Times New Roman" w:hAnsi="Times New Roman"/>
        </w:rPr>
        <w:t xml:space="preserve">22.10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</w:t>
      </w:r>
      <w:r w:rsidR="008F7DD5" w:rsidRPr="008F7DD5">
        <w:rPr>
          <w:rFonts w:ascii="Times New Roman" w:hAnsi="Times New Roman"/>
          <w:lang w:eastAsia="en-US"/>
        </w:rPr>
        <w:t xml:space="preserve"> </w:t>
      </w:r>
      <w:r w:rsidRPr="00791193">
        <w:rPr>
          <w:rFonts w:ascii="Times New Roman" w:hAnsi="Times New Roman"/>
        </w:rPr>
        <w:t>ir atsižvelgdama</w:t>
      </w:r>
      <w:r w:rsidR="005B4D92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į Nacionalinės žemės tarnybos prie </w:t>
      </w:r>
      <w:r w:rsidR="008B2C2C">
        <w:rPr>
          <w:rFonts w:ascii="Times New Roman" w:hAnsi="Times New Roman"/>
        </w:rPr>
        <w:t>Aplinkos</w:t>
      </w:r>
      <w:r w:rsidRPr="00791193">
        <w:rPr>
          <w:rFonts w:ascii="Times New Roman" w:hAnsi="Times New Roman"/>
        </w:rPr>
        <w:t xml:space="preserve"> ministerijos </w:t>
      </w:r>
      <w:r w:rsidRPr="00791193">
        <w:rPr>
          <w:rFonts w:ascii="Times New Roman" w:hAnsi="Times New Roman"/>
          <w:szCs w:val="24"/>
        </w:rPr>
        <w:t>202</w:t>
      </w:r>
      <w:r w:rsidR="008B2C2C">
        <w:rPr>
          <w:rFonts w:ascii="Times New Roman" w:hAnsi="Times New Roman"/>
          <w:szCs w:val="24"/>
        </w:rPr>
        <w:t>4</w:t>
      </w:r>
      <w:r w:rsidRPr="00791193">
        <w:rPr>
          <w:rFonts w:ascii="Times New Roman" w:hAnsi="Times New Roman"/>
          <w:szCs w:val="24"/>
        </w:rPr>
        <w:t xml:space="preserve"> m. </w:t>
      </w:r>
      <w:r w:rsidR="00B26AA7">
        <w:rPr>
          <w:rFonts w:ascii="Times New Roman" w:hAnsi="Times New Roman"/>
          <w:szCs w:val="24"/>
        </w:rPr>
        <w:t>gegužės 1</w:t>
      </w:r>
      <w:r w:rsidR="008B2C2C">
        <w:rPr>
          <w:rFonts w:ascii="Times New Roman" w:hAnsi="Times New Roman"/>
          <w:szCs w:val="24"/>
        </w:rPr>
        <w:t>6</w:t>
      </w:r>
      <w:r w:rsidRPr="00791193">
        <w:rPr>
          <w:rFonts w:ascii="Times New Roman" w:hAnsi="Times New Roman"/>
          <w:szCs w:val="24"/>
        </w:rPr>
        <w:t xml:space="preserve"> d. raštą Nr. 1SD-</w:t>
      </w:r>
      <w:r w:rsidR="008B2C2C">
        <w:rPr>
          <w:rFonts w:ascii="Times New Roman" w:hAnsi="Times New Roman"/>
          <w:szCs w:val="24"/>
        </w:rPr>
        <w:t>27198</w:t>
      </w:r>
      <w:r w:rsidRPr="00791193">
        <w:rPr>
          <w:rFonts w:ascii="Times New Roman" w:hAnsi="Times New Roman"/>
          <w:szCs w:val="24"/>
        </w:rPr>
        <w:t>-(1</w:t>
      </w:r>
      <w:r w:rsidR="008B2C2C">
        <w:rPr>
          <w:rFonts w:ascii="Times New Roman" w:hAnsi="Times New Roman"/>
          <w:szCs w:val="24"/>
        </w:rPr>
        <w:t>5</w:t>
      </w:r>
      <w:r w:rsidRPr="00791193">
        <w:rPr>
          <w:rFonts w:ascii="Times New Roman" w:hAnsi="Times New Roman"/>
          <w:szCs w:val="24"/>
        </w:rPr>
        <w:t>.3</w:t>
      </w:r>
      <w:r w:rsidR="00D8405D" w:rsidRPr="00791193">
        <w:rPr>
          <w:rFonts w:ascii="Times New Roman" w:hAnsi="Times New Roman"/>
          <w:szCs w:val="24"/>
        </w:rPr>
        <w:t>.</w:t>
      </w:r>
      <w:r w:rsidR="008B2C2C">
        <w:rPr>
          <w:rFonts w:ascii="Times New Roman" w:hAnsi="Times New Roman"/>
          <w:szCs w:val="24"/>
        </w:rPr>
        <w:t>48</w:t>
      </w:r>
      <w:r w:rsidR="00D8405D" w:rsidRPr="00791193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>E</w:t>
      </w:r>
      <w:r w:rsidR="008B2C2C">
        <w:rPr>
          <w:rFonts w:ascii="Times New Roman" w:hAnsi="Times New Roman"/>
          <w:szCs w:val="24"/>
        </w:rPr>
        <w:t>.</w:t>
      </w:r>
      <w:r w:rsidRPr="00791193">
        <w:rPr>
          <w:rFonts w:ascii="Times New Roman" w:hAnsi="Times New Roman"/>
          <w:szCs w:val="24"/>
        </w:rPr>
        <w:t>)</w:t>
      </w:r>
      <w:r w:rsidR="00ED0110" w:rsidRPr="00791193">
        <w:rPr>
          <w:rFonts w:ascii="Times New Roman" w:hAnsi="Times New Roman"/>
          <w:szCs w:val="24"/>
        </w:rPr>
        <w:t xml:space="preserve"> „Dėl kvietimo atvykti į susirinkimą“</w:t>
      </w:r>
      <w:r w:rsidRPr="00791193">
        <w:rPr>
          <w:rFonts w:ascii="Times New Roman" w:hAnsi="Times New Roman"/>
          <w:szCs w:val="24"/>
        </w:rPr>
        <w:t>,</w:t>
      </w:r>
    </w:p>
    <w:p w14:paraId="2657A024" w14:textId="4C69AACA" w:rsidR="00B26AA7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</w:t>
      </w:r>
      <w:r w:rsidR="00DA2D21">
        <w:rPr>
          <w:rFonts w:ascii="Times New Roman" w:hAnsi="Times New Roman"/>
        </w:rPr>
        <w:t>Š</w:t>
      </w:r>
      <w:r w:rsidR="00B26AA7" w:rsidRPr="00791193">
        <w:rPr>
          <w:rFonts w:ascii="Times New Roman" w:hAnsi="Times New Roman"/>
        </w:rPr>
        <w:t xml:space="preserve">akių rajono savivaldybės administracijos </w:t>
      </w:r>
      <w:r w:rsidR="008B2C2C">
        <w:rPr>
          <w:rFonts w:ascii="Times New Roman" w:hAnsi="Times New Roman"/>
        </w:rPr>
        <w:t xml:space="preserve">Kudirkos Naumiesčio </w:t>
      </w:r>
      <w:r w:rsidR="007D6787" w:rsidRPr="00791193">
        <w:rPr>
          <w:rFonts w:ascii="Times New Roman" w:hAnsi="Times New Roman"/>
        </w:rPr>
        <w:t>seniūnijos seniūn</w:t>
      </w:r>
      <w:r w:rsidR="008B2C2C">
        <w:rPr>
          <w:rFonts w:ascii="Times New Roman" w:hAnsi="Times New Roman"/>
        </w:rPr>
        <w:t>ą</w:t>
      </w:r>
      <w:r w:rsidR="007D6787" w:rsidRPr="00791193">
        <w:rPr>
          <w:rFonts w:ascii="Times New Roman" w:hAnsi="Times New Roman"/>
        </w:rPr>
        <w:t xml:space="preserve"> </w:t>
      </w:r>
      <w:r w:rsidR="008B2C2C">
        <w:rPr>
          <w:rFonts w:ascii="Times New Roman" w:hAnsi="Times New Roman"/>
        </w:rPr>
        <w:t xml:space="preserve">Edvardą Belevičių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B26AA7">
        <w:rPr>
          <w:rFonts w:ascii="Times New Roman" w:hAnsi="Times New Roman"/>
        </w:rPr>
        <w:t xml:space="preserve">birželio </w:t>
      </w:r>
      <w:r w:rsidR="00E751F2">
        <w:rPr>
          <w:rFonts w:ascii="Times New Roman" w:hAnsi="Times New Roman"/>
        </w:rPr>
        <w:t>4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 xml:space="preserve">vyksiančiame </w:t>
      </w:r>
      <w:r w:rsidRPr="00791193">
        <w:rPr>
          <w:rFonts w:ascii="Times New Roman" w:hAnsi="Times New Roman"/>
        </w:rPr>
        <w:t xml:space="preserve">pretendentų susirinkime ir </w:t>
      </w:r>
      <w:r w:rsidR="002A2063">
        <w:rPr>
          <w:rFonts w:ascii="Times New Roman" w:hAnsi="Times New Roman"/>
        </w:rPr>
        <w:t>išreikšti valią</w:t>
      </w:r>
      <w:r w:rsidR="00A52F46">
        <w:rPr>
          <w:rFonts w:ascii="Times New Roman" w:hAnsi="Times New Roman"/>
        </w:rPr>
        <w:t xml:space="preserve"> dėl </w:t>
      </w:r>
      <w:r w:rsidR="002A2063">
        <w:rPr>
          <w:rFonts w:ascii="Times New Roman" w:hAnsi="Times New Roman"/>
        </w:rPr>
        <w:t xml:space="preserve">Šakių rajono savivaldybei </w:t>
      </w:r>
      <w:r w:rsidR="00E751F2">
        <w:rPr>
          <w:rFonts w:ascii="Times New Roman" w:hAnsi="Times New Roman"/>
        </w:rPr>
        <w:t>Būblelių</w:t>
      </w:r>
      <w:r w:rsidR="00A52F46" w:rsidRPr="00791193">
        <w:rPr>
          <w:rFonts w:ascii="Times New Roman" w:hAnsi="Times New Roman"/>
        </w:rPr>
        <w:t xml:space="preserve"> kadastro vietovėje </w:t>
      </w:r>
      <w:r w:rsidR="00A52F46">
        <w:rPr>
          <w:rFonts w:ascii="Times New Roman" w:hAnsi="Times New Roman"/>
        </w:rPr>
        <w:t>projektuojam</w:t>
      </w:r>
      <w:r w:rsidR="002A2063">
        <w:rPr>
          <w:rFonts w:ascii="Times New Roman" w:hAnsi="Times New Roman"/>
        </w:rPr>
        <w:t>ų</w:t>
      </w:r>
      <w:r w:rsidR="00A52F46">
        <w:rPr>
          <w:rFonts w:ascii="Times New Roman" w:hAnsi="Times New Roman"/>
        </w:rPr>
        <w:t xml:space="preserve"> žemės sklyp</w:t>
      </w:r>
      <w:r w:rsidR="002A2063">
        <w:rPr>
          <w:rFonts w:ascii="Times New Roman" w:hAnsi="Times New Roman"/>
        </w:rPr>
        <w:t>ų</w:t>
      </w:r>
      <w:r w:rsidR="00A52F46">
        <w:rPr>
          <w:rFonts w:ascii="Times New Roman" w:hAnsi="Times New Roman"/>
        </w:rPr>
        <w:t xml:space="preserve"> vietos ir ribų.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89B23F2" w14:textId="158F78D3" w:rsidR="007D6787" w:rsidRPr="00791193" w:rsidRDefault="00B26AA7" w:rsidP="007D6787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lang w:val="pt-BR"/>
        </w:rPr>
        <w:t>Administracijos direktorius</w:t>
      </w:r>
      <w:r>
        <w:rPr>
          <w:rFonts w:ascii="Times New Roman" w:hAnsi="Times New Roman"/>
          <w:lang w:val="pt-BR"/>
        </w:rPr>
        <w:tab/>
        <w:t>Vytautas Ižganaitis</w:t>
      </w:r>
    </w:p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67A4F28D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7D6787">
        <w:rPr>
          <w:rFonts w:ascii="Times New Roman" w:hAnsi="Times New Roman"/>
        </w:rPr>
        <w:t>5</w:t>
      </w:r>
      <w:r w:rsidR="00A21308">
        <w:rPr>
          <w:rFonts w:ascii="Times New Roman" w:hAnsi="Times New Roman"/>
        </w:rPr>
        <w:t>-</w:t>
      </w:r>
      <w:r w:rsidR="00E751F2">
        <w:rPr>
          <w:rFonts w:ascii="Times New Roman" w:hAnsi="Times New Roman"/>
        </w:rPr>
        <w:t>20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DCC5F" w14:textId="77777777" w:rsidR="00247DFA" w:rsidRDefault="00247DFA">
      <w:r>
        <w:separator/>
      </w:r>
    </w:p>
  </w:endnote>
  <w:endnote w:type="continuationSeparator" w:id="0">
    <w:p w14:paraId="1107DD07" w14:textId="77777777" w:rsidR="00247DFA" w:rsidRDefault="00247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18C61" w14:textId="77777777" w:rsidR="00247DFA" w:rsidRDefault="00247DFA">
      <w:r>
        <w:separator/>
      </w:r>
    </w:p>
  </w:footnote>
  <w:footnote w:type="continuationSeparator" w:id="0">
    <w:p w14:paraId="5535E387" w14:textId="77777777" w:rsidR="00247DFA" w:rsidRDefault="00247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6615"/>
    <w:rsid w:val="00054E50"/>
    <w:rsid w:val="00072595"/>
    <w:rsid w:val="00095BF5"/>
    <w:rsid w:val="000C1735"/>
    <w:rsid w:val="000E1C4E"/>
    <w:rsid w:val="000E367D"/>
    <w:rsid w:val="001165A4"/>
    <w:rsid w:val="00117499"/>
    <w:rsid w:val="0013257F"/>
    <w:rsid w:val="00156106"/>
    <w:rsid w:val="001933E3"/>
    <w:rsid w:val="00195E67"/>
    <w:rsid w:val="001A11CA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47DFA"/>
    <w:rsid w:val="00250A9B"/>
    <w:rsid w:val="002747A2"/>
    <w:rsid w:val="002765E4"/>
    <w:rsid w:val="00283B43"/>
    <w:rsid w:val="0028720A"/>
    <w:rsid w:val="002A2063"/>
    <w:rsid w:val="002D2D4B"/>
    <w:rsid w:val="002D3ABC"/>
    <w:rsid w:val="002E23D9"/>
    <w:rsid w:val="002E7CA0"/>
    <w:rsid w:val="003108E7"/>
    <w:rsid w:val="00313CF0"/>
    <w:rsid w:val="003211C3"/>
    <w:rsid w:val="00342E29"/>
    <w:rsid w:val="003522A5"/>
    <w:rsid w:val="003866F4"/>
    <w:rsid w:val="003A0C31"/>
    <w:rsid w:val="003A1E31"/>
    <w:rsid w:val="003A79A4"/>
    <w:rsid w:val="003B52D6"/>
    <w:rsid w:val="003B69AB"/>
    <w:rsid w:val="003C1DAE"/>
    <w:rsid w:val="003E13CC"/>
    <w:rsid w:val="003E601C"/>
    <w:rsid w:val="003F491F"/>
    <w:rsid w:val="003F4C38"/>
    <w:rsid w:val="00426055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A2FD9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72E80"/>
    <w:rsid w:val="0070001E"/>
    <w:rsid w:val="00700721"/>
    <w:rsid w:val="00730A8F"/>
    <w:rsid w:val="007322C8"/>
    <w:rsid w:val="00733E84"/>
    <w:rsid w:val="0075493F"/>
    <w:rsid w:val="00782407"/>
    <w:rsid w:val="00791193"/>
    <w:rsid w:val="007B0D98"/>
    <w:rsid w:val="007D58FD"/>
    <w:rsid w:val="007D6787"/>
    <w:rsid w:val="007F4206"/>
    <w:rsid w:val="00813ECF"/>
    <w:rsid w:val="0081693A"/>
    <w:rsid w:val="00823E23"/>
    <w:rsid w:val="0082541A"/>
    <w:rsid w:val="008351B6"/>
    <w:rsid w:val="00871FEF"/>
    <w:rsid w:val="00882D22"/>
    <w:rsid w:val="0088326F"/>
    <w:rsid w:val="008845C2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11898"/>
    <w:rsid w:val="00916121"/>
    <w:rsid w:val="00927D47"/>
    <w:rsid w:val="00945468"/>
    <w:rsid w:val="00952214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2F46"/>
    <w:rsid w:val="00A53DDC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4501"/>
    <w:rsid w:val="00B651B6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951AD"/>
    <w:rsid w:val="00FB5285"/>
    <w:rsid w:val="00FC33D3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1</Pages>
  <Words>685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1075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2022-05-31T13:30:00Z</cp:lastPrinted>
  <dcterms:created xsi:type="dcterms:W3CDTF">2024-05-20T08:36:00Z</dcterms:created>
  <dcterms:modified xsi:type="dcterms:W3CDTF">2024-05-20T08:55:00Z</dcterms:modified>
</cp:coreProperties>
</file>