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656B9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199496B" wp14:editId="14C0B10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DE7140" w14:textId="77777777" w:rsidR="00ED113F" w:rsidRPr="00664499" w:rsidRDefault="00ED113F">
      <w:pPr>
        <w:jc w:val="center"/>
        <w:rPr>
          <w:rFonts w:ascii="Times New Roman" w:hAnsi="Times New Roman"/>
          <w:b/>
          <w:sz w:val="16"/>
          <w:szCs w:val="16"/>
        </w:rPr>
      </w:pPr>
    </w:p>
    <w:p w14:paraId="5FDFA9B2" w14:textId="33457922" w:rsidR="00DD47CE" w:rsidRPr="003B439C" w:rsidRDefault="00BE6D25" w:rsidP="003B439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697F33">
        <w:rPr>
          <w:rFonts w:ascii="Times New Roman" w:hAnsi="Times New Roman"/>
          <w:b/>
        </w:rPr>
        <w:t>MERAS</w:t>
      </w:r>
    </w:p>
    <w:p w14:paraId="227DF09A" w14:textId="77777777" w:rsidR="00AE7378" w:rsidRPr="00664499" w:rsidRDefault="00AE7378">
      <w:pPr>
        <w:jc w:val="center"/>
        <w:rPr>
          <w:rFonts w:ascii="Times New Roman" w:hAnsi="Times New Roman"/>
          <w:b/>
          <w:sz w:val="16"/>
          <w:szCs w:val="16"/>
        </w:rPr>
      </w:pPr>
    </w:p>
    <w:p w14:paraId="5483FCBD" w14:textId="411FFCB9" w:rsidR="00DD47CE" w:rsidRDefault="00697F3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6683D2B9" w14:textId="390525D9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78655D">
        <w:rPr>
          <w:rFonts w:ascii="Times New Roman" w:hAnsi="Times New Roman"/>
          <w:b/>
        </w:rPr>
        <w:t>UŽDAROSIOS AKCINĖS BENDROVĖS „ŠAKIŲ ŠILUMOS TINKLAI“ 20</w:t>
      </w:r>
      <w:r w:rsidR="003D2ABC">
        <w:rPr>
          <w:rFonts w:ascii="Times New Roman" w:hAnsi="Times New Roman"/>
          <w:b/>
        </w:rPr>
        <w:t>2</w:t>
      </w:r>
      <w:r w:rsidR="00A15363">
        <w:rPr>
          <w:rFonts w:ascii="Times New Roman" w:hAnsi="Times New Roman"/>
          <w:b/>
        </w:rPr>
        <w:t>3</w:t>
      </w:r>
      <w:r w:rsidR="0078655D">
        <w:rPr>
          <w:rFonts w:ascii="Times New Roman" w:hAnsi="Times New Roman"/>
          <w:b/>
        </w:rPr>
        <w:t xml:space="preserve"> METŲ </w:t>
      </w:r>
      <w:r w:rsidR="00B45CF2">
        <w:rPr>
          <w:rFonts w:ascii="Times New Roman" w:hAnsi="Times New Roman"/>
          <w:b/>
        </w:rPr>
        <w:t>PASKIRSTYTIN</w:t>
      </w:r>
      <w:r w:rsidR="00697F33">
        <w:rPr>
          <w:rFonts w:ascii="Times New Roman" w:hAnsi="Times New Roman"/>
          <w:b/>
        </w:rPr>
        <w:t>ŲJŲ</w:t>
      </w:r>
      <w:r w:rsidR="00B45CF2">
        <w:rPr>
          <w:rFonts w:ascii="Times New Roman" w:hAnsi="Times New Roman"/>
          <w:b/>
        </w:rPr>
        <w:t xml:space="preserve"> </w:t>
      </w:r>
      <w:r w:rsidR="005621EC" w:rsidRPr="005621EC">
        <w:rPr>
          <w:rFonts w:ascii="Times New Roman" w:hAnsi="Times New Roman"/>
          <w:b/>
        </w:rPr>
        <w:t>NUOSTOLIŲ</w:t>
      </w:r>
      <w:r w:rsidR="0078655D" w:rsidRPr="005621EC">
        <w:rPr>
          <w:rFonts w:ascii="Times New Roman" w:hAnsi="Times New Roman"/>
          <w:b/>
        </w:rPr>
        <w:t xml:space="preserve"> </w:t>
      </w:r>
      <w:r w:rsidR="0078655D">
        <w:rPr>
          <w:rFonts w:ascii="Times New Roman" w:hAnsi="Times New Roman"/>
          <w:b/>
        </w:rPr>
        <w:t>PASKIRSTYMO</w:t>
      </w:r>
    </w:p>
    <w:p w14:paraId="6A37EAE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E3BAF1A" w14:textId="009E148B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17D74">
        <w:rPr>
          <w:rFonts w:ascii="Times New Roman" w:hAnsi="Times New Roman"/>
        </w:rPr>
        <w:t>2</w:t>
      </w:r>
      <w:r w:rsidR="00697F33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697F33">
        <w:rPr>
          <w:rFonts w:ascii="Times New Roman" w:hAnsi="Times New Roman"/>
        </w:rPr>
        <w:t xml:space="preserve">gegužės     </w:t>
      </w:r>
      <w:r w:rsidR="00E628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697F33">
        <w:rPr>
          <w:rFonts w:ascii="Times New Roman" w:hAnsi="Times New Roman"/>
        </w:rPr>
        <w:t>M</w:t>
      </w:r>
      <w:r w:rsidR="003E13CC">
        <w:rPr>
          <w:rFonts w:ascii="Times New Roman" w:hAnsi="Times New Roman"/>
        </w:rPr>
        <w:t>G-</w:t>
      </w:r>
    </w:p>
    <w:p w14:paraId="52B97D11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30FFE27F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3A0FC80" w14:textId="0B44D968" w:rsidR="0078655D" w:rsidRDefault="0078655D" w:rsidP="003B439C">
      <w:pPr>
        <w:tabs>
          <w:tab w:val="left" w:pos="851"/>
          <w:tab w:val="left" w:pos="1281"/>
          <w:tab w:val="left" w:pos="7371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</w:t>
      </w:r>
      <w:r w:rsidR="00A03DFD" w:rsidRPr="007F51A9">
        <w:rPr>
          <w:rFonts w:ascii="Times New Roman" w:hAnsi="Times New Roman"/>
        </w:rPr>
        <w:t xml:space="preserve">Lietuvos Respublikos </w:t>
      </w:r>
      <w:r w:rsidR="00A03DFD">
        <w:rPr>
          <w:rFonts w:ascii="Times New Roman" w:hAnsi="Times New Roman"/>
        </w:rPr>
        <w:t xml:space="preserve">vietos savivaldos įstatymo 25 straipsnio 5 dalimi, 27 straipsnio 2 dalies 9 punktu, Lietuvos Respublikos akcinių bendrovių įstatymo 20 straipsnio 1 dalies 12 punktu ir 59 straipsniu, </w:t>
      </w:r>
      <w:r w:rsidR="00A03DFD" w:rsidRPr="00C53CA7">
        <w:rPr>
          <w:rFonts w:ascii="Times New Roman" w:hAnsi="Times New Roman"/>
          <w:szCs w:val="24"/>
        </w:rPr>
        <w:t xml:space="preserve">Savivaldybių turtinių ir neturtinių teisių įgyvendinimo savivaldybių valdomose įmonėse </w:t>
      </w:r>
      <w:r w:rsidR="00A03DFD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A03DFD" w:rsidRPr="00C53CA7">
        <w:rPr>
          <w:rFonts w:ascii="Times New Roman" w:hAnsi="Times New Roman"/>
          <w:szCs w:val="24"/>
        </w:rPr>
        <w:t>tvarkos aprašo, patvirtinto</w:t>
      </w:r>
      <w:r w:rsidR="00A03DFD" w:rsidRPr="00C53CA7">
        <w:rPr>
          <w:rFonts w:ascii="Times New Roman" w:hAnsi="Times New Roman"/>
        </w:rPr>
        <w:t xml:space="preserve"> Lietuvos Respublikos Vyriausybės </w:t>
      </w:r>
      <w:r w:rsidR="00A03DFD" w:rsidRPr="00C53CA7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</w:t>
      </w:r>
      <w:r w:rsidR="00A03DFD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A03DFD" w:rsidRPr="00C53CA7">
        <w:rPr>
          <w:rFonts w:ascii="Times New Roman" w:hAnsi="Times New Roman"/>
          <w:szCs w:val="24"/>
        </w:rPr>
        <w:t>tvarkos aprašo patvirtinimo“</w:t>
      </w:r>
      <w:r w:rsidR="00A03DFD" w:rsidRPr="00C53CA7">
        <w:rPr>
          <w:rFonts w:ascii="Times New Roman" w:hAnsi="Times New Roman"/>
        </w:rPr>
        <w:t xml:space="preserve">, </w:t>
      </w:r>
      <w:r w:rsidR="00A03DFD">
        <w:rPr>
          <w:rFonts w:ascii="Times New Roman" w:hAnsi="Times New Roman"/>
        </w:rPr>
        <w:t>9</w:t>
      </w:r>
      <w:r w:rsidR="00A03DFD" w:rsidRPr="00C53CA7">
        <w:rPr>
          <w:rFonts w:ascii="Times New Roman" w:hAnsi="Times New Roman"/>
          <w:szCs w:val="24"/>
        </w:rPr>
        <w:t>.1 papunkčiu</w:t>
      </w:r>
      <w:r w:rsidR="00A03DFD">
        <w:rPr>
          <w:rFonts w:ascii="Times New Roman" w:hAnsi="Times New Roman"/>
          <w:szCs w:val="24"/>
        </w:rPr>
        <w:t xml:space="preserve"> </w:t>
      </w:r>
      <w:r w:rsidR="00A03DFD">
        <w:rPr>
          <w:rFonts w:ascii="Times New Roman" w:hAnsi="Times New Roman"/>
        </w:rPr>
        <w:t>bei atsižvelgdamas į tai, kad Šakių rajono savivaldybei priklauso</w:t>
      </w:r>
      <w:r>
        <w:rPr>
          <w:rFonts w:ascii="Times New Roman" w:hAnsi="Times New Roman"/>
        </w:rPr>
        <w:t xml:space="preserve"> </w:t>
      </w:r>
      <w:r w:rsidR="00910C36">
        <w:t>490053</w:t>
      </w:r>
      <w:r>
        <w:t xml:space="preserve"> </w:t>
      </w:r>
      <w:r>
        <w:rPr>
          <w:rFonts w:ascii="Times New Roman" w:hAnsi="Times New Roman"/>
        </w:rPr>
        <w:t>vnt. uždarosios akcinės bendrovės „Šakių šilumos tinklai“ akcijų, kurios suteikia 100 proc. balsų,</w:t>
      </w:r>
    </w:p>
    <w:p w14:paraId="32039697" w14:textId="1B3ABB54" w:rsidR="0078655D" w:rsidRDefault="0078655D" w:rsidP="0078655D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šilumos tinklai“ 20</w:t>
      </w:r>
      <w:r w:rsidR="003D2ABC">
        <w:rPr>
          <w:rFonts w:ascii="Times New Roman" w:hAnsi="Times New Roman"/>
        </w:rPr>
        <w:t>2</w:t>
      </w:r>
      <w:r w:rsidR="00A1536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</w:t>
      </w:r>
      <w:r w:rsidR="005621EC">
        <w:rPr>
          <w:rFonts w:ascii="Times New Roman" w:hAnsi="Times New Roman"/>
        </w:rPr>
        <w:t>n</w:t>
      </w:r>
      <w:r w:rsidR="00A15363">
        <w:rPr>
          <w:rFonts w:ascii="Times New Roman" w:hAnsi="Times New Roman"/>
        </w:rPr>
        <w:t>uosius</w:t>
      </w:r>
      <w:proofErr w:type="spellEnd"/>
      <w:r w:rsidR="00A15363">
        <w:rPr>
          <w:rFonts w:ascii="Times New Roman" w:hAnsi="Times New Roman"/>
        </w:rPr>
        <w:t xml:space="preserve"> </w:t>
      </w:r>
      <w:r w:rsidR="005621EC" w:rsidRPr="005621EC">
        <w:rPr>
          <w:rFonts w:ascii="Times New Roman" w:hAnsi="Times New Roman"/>
        </w:rPr>
        <w:t>nuostolius</w:t>
      </w:r>
      <w:r>
        <w:rPr>
          <w:rFonts w:ascii="Times New Roman" w:hAnsi="Times New Roma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"/>
        <w:gridCol w:w="6669"/>
        <w:gridCol w:w="2434"/>
      </w:tblGrid>
      <w:tr w:rsidR="005A4094" w:rsidRPr="001B66C3" w14:paraId="1A13891E" w14:textId="77777777" w:rsidTr="001C3176">
        <w:tc>
          <w:tcPr>
            <w:tcW w:w="669" w:type="dxa"/>
            <w:vAlign w:val="center"/>
          </w:tcPr>
          <w:p w14:paraId="39C2D1FD" w14:textId="77777777" w:rsidR="005A4094" w:rsidRPr="0025211B" w:rsidRDefault="005A4094" w:rsidP="005A4094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14:paraId="01FEBC11" w14:textId="77777777" w:rsidR="005A4094" w:rsidRPr="0025211B" w:rsidRDefault="005A4094" w:rsidP="005A4094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14:paraId="248193E5" w14:textId="77777777" w:rsidR="005A4094" w:rsidRPr="002505D1" w:rsidRDefault="005A4094" w:rsidP="005A4094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Suma, Eur</w:t>
            </w:r>
          </w:p>
        </w:tc>
      </w:tr>
      <w:tr w:rsidR="005A4094" w:rsidRPr="002505D1" w14:paraId="2ED2B071" w14:textId="77777777" w:rsidTr="001C3176">
        <w:tc>
          <w:tcPr>
            <w:tcW w:w="669" w:type="dxa"/>
          </w:tcPr>
          <w:p w14:paraId="7A8014F8" w14:textId="77777777" w:rsidR="005A4094" w:rsidRPr="002505D1" w:rsidRDefault="005A4094" w:rsidP="003B439C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14:paraId="1EB15C77" w14:textId="77777777" w:rsidR="005A4094" w:rsidRPr="002505D1" w:rsidRDefault="005A4094" w:rsidP="005A4094">
            <w:pPr>
              <w:jc w:val="both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14:paraId="15350A23" w14:textId="77777777" w:rsidR="005A4094" w:rsidRPr="002505D1" w:rsidRDefault="005A4094" w:rsidP="005A4094">
            <w:pPr>
              <w:jc w:val="center"/>
              <w:rPr>
                <w:rFonts w:ascii="Times New Roman" w:hAnsi="Times New Roman"/>
                <w:szCs w:val="24"/>
              </w:rPr>
            </w:pPr>
            <w:r w:rsidRPr="00ED66F6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215981</w:t>
            </w:r>
          </w:p>
        </w:tc>
      </w:tr>
      <w:tr w:rsidR="005A4094" w:rsidRPr="00ED66F6" w14:paraId="0D5C2BE4" w14:textId="77777777" w:rsidTr="001C3176">
        <w:tc>
          <w:tcPr>
            <w:tcW w:w="669" w:type="dxa"/>
          </w:tcPr>
          <w:p w14:paraId="63C79CB7" w14:textId="77777777" w:rsidR="005A4094" w:rsidRPr="00ED66F6" w:rsidRDefault="005A4094" w:rsidP="003B439C">
            <w:pPr>
              <w:jc w:val="center"/>
              <w:rPr>
                <w:rFonts w:ascii="Times New Roman" w:hAnsi="Times New Roman"/>
              </w:rPr>
            </w:pPr>
            <w:r w:rsidRPr="00ED66F6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14:paraId="7BD40520" w14:textId="77777777" w:rsidR="005A4094" w:rsidRPr="00ED66F6" w:rsidRDefault="005A4094" w:rsidP="005A4094">
            <w:pPr>
              <w:jc w:val="both"/>
              <w:rPr>
                <w:rFonts w:ascii="Times New Roman" w:hAnsi="Times New Roman"/>
              </w:rPr>
            </w:pPr>
            <w:r w:rsidRPr="00ED66F6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14:paraId="0FD58501" w14:textId="2CA107B8" w:rsidR="005A4094" w:rsidRPr="00ED66F6" w:rsidRDefault="00483924" w:rsidP="005A409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-44096</w:t>
            </w:r>
          </w:p>
        </w:tc>
      </w:tr>
      <w:tr w:rsidR="005A4094" w:rsidRPr="002505D1" w14:paraId="68FB9064" w14:textId="77777777" w:rsidTr="001C3176">
        <w:tc>
          <w:tcPr>
            <w:tcW w:w="669" w:type="dxa"/>
          </w:tcPr>
          <w:p w14:paraId="240C89F8" w14:textId="77777777" w:rsidR="005A4094" w:rsidRPr="002505D1" w:rsidRDefault="005A4094" w:rsidP="003B439C">
            <w:pPr>
              <w:jc w:val="center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14:paraId="1015B528" w14:textId="77777777" w:rsidR="005A4094" w:rsidRPr="002505D1" w:rsidRDefault="005A4094" w:rsidP="005A4094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14:paraId="2BD36CA4" w14:textId="77777777" w:rsidR="005A4094" w:rsidRPr="002505D1" w:rsidRDefault="005A4094" w:rsidP="005A4094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4094" w:rsidRPr="002505D1" w14:paraId="5BFAAECF" w14:textId="77777777" w:rsidTr="001C3176">
        <w:tc>
          <w:tcPr>
            <w:tcW w:w="669" w:type="dxa"/>
          </w:tcPr>
          <w:p w14:paraId="15DF2ABE" w14:textId="77777777" w:rsidR="005A4094" w:rsidRPr="002505D1" w:rsidRDefault="005A4094" w:rsidP="003B439C">
            <w:pPr>
              <w:jc w:val="center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14:paraId="2D776968" w14:textId="77777777" w:rsidR="005A4094" w:rsidRPr="002505D1" w:rsidRDefault="005A4094" w:rsidP="005A4094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14:paraId="59137EF7" w14:textId="77777777" w:rsidR="005A4094" w:rsidRPr="002505D1" w:rsidRDefault="005A4094" w:rsidP="005A4094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4094" w:rsidRPr="002505D1" w14:paraId="5D41C83E" w14:textId="77777777" w:rsidTr="001C3176">
        <w:tc>
          <w:tcPr>
            <w:tcW w:w="669" w:type="dxa"/>
          </w:tcPr>
          <w:p w14:paraId="3B111650" w14:textId="77777777" w:rsidR="005A4094" w:rsidRPr="002505D1" w:rsidRDefault="005A4094" w:rsidP="003B439C">
            <w:pPr>
              <w:jc w:val="center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14:paraId="1991D01C" w14:textId="77777777" w:rsidR="005A4094" w:rsidRPr="002505D1" w:rsidRDefault="005A4094" w:rsidP="005A4094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Akcininkų įnašai bendrovės nuostoliams padengti</w:t>
            </w:r>
            <w:r>
              <w:rPr>
                <w:rFonts w:ascii="Times New Roman" w:hAnsi="Times New Roman"/>
              </w:rPr>
              <w:t>, mažinant įstatinį kapitalą</w:t>
            </w:r>
          </w:p>
        </w:tc>
        <w:tc>
          <w:tcPr>
            <w:tcW w:w="2453" w:type="dxa"/>
            <w:vAlign w:val="center"/>
          </w:tcPr>
          <w:p w14:paraId="09E97BDF" w14:textId="38B1D7FD" w:rsidR="005A4094" w:rsidRPr="002505D1" w:rsidRDefault="00483924" w:rsidP="005A409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4094" w:rsidRPr="00ED66F6" w14:paraId="12DF78EC" w14:textId="77777777" w:rsidTr="001C3176">
        <w:tc>
          <w:tcPr>
            <w:tcW w:w="669" w:type="dxa"/>
          </w:tcPr>
          <w:p w14:paraId="3FABCF23" w14:textId="77777777" w:rsidR="005A4094" w:rsidRPr="00ED66F6" w:rsidRDefault="005A4094" w:rsidP="003B439C">
            <w:pPr>
              <w:jc w:val="center"/>
              <w:rPr>
                <w:rFonts w:ascii="Times New Roman" w:hAnsi="Times New Roman"/>
              </w:rPr>
            </w:pPr>
            <w:r w:rsidRPr="00ED66F6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14:paraId="3D3638AC" w14:textId="77777777" w:rsidR="005A4094" w:rsidRPr="00ED66F6" w:rsidRDefault="005A4094" w:rsidP="005A409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ED66F6">
              <w:rPr>
                <w:rFonts w:ascii="Times New Roman" w:hAnsi="Times New Roman"/>
              </w:rPr>
              <w:t>Paskirstytinasis</w:t>
            </w:r>
            <w:proofErr w:type="spellEnd"/>
            <w:r w:rsidRPr="00ED66F6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14:paraId="6428F8D9" w14:textId="4391C54A" w:rsidR="005A4094" w:rsidRPr="00ED66F6" w:rsidRDefault="00483924" w:rsidP="005A409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-260077</w:t>
            </w:r>
          </w:p>
        </w:tc>
      </w:tr>
      <w:tr w:rsidR="005A4094" w:rsidRPr="002505D1" w14:paraId="03DCA258" w14:textId="77777777" w:rsidTr="001C3176">
        <w:tc>
          <w:tcPr>
            <w:tcW w:w="669" w:type="dxa"/>
          </w:tcPr>
          <w:p w14:paraId="222EB247" w14:textId="77777777" w:rsidR="005A4094" w:rsidRPr="002505D1" w:rsidRDefault="005A4094" w:rsidP="003B439C">
            <w:pPr>
              <w:jc w:val="center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14:paraId="747A1EA3" w14:textId="77777777" w:rsidR="005A4094" w:rsidRPr="002505D1" w:rsidRDefault="005A4094" w:rsidP="005A4094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14:paraId="0BF6530C" w14:textId="77777777" w:rsidR="005A4094" w:rsidRPr="002505D1" w:rsidRDefault="005A4094" w:rsidP="005A409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4094" w:rsidRPr="002505D1" w14:paraId="56A62345" w14:textId="77777777" w:rsidTr="001C3176">
        <w:tc>
          <w:tcPr>
            <w:tcW w:w="669" w:type="dxa"/>
          </w:tcPr>
          <w:p w14:paraId="424CB92C" w14:textId="77777777" w:rsidR="005A4094" w:rsidRPr="002505D1" w:rsidRDefault="005A4094" w:rsidP="003B439C">
            <w:pPr>
              <w:jc w:val="center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14:paraId="1468B776" w14:textId="77777777" w:rsidR="005A4094" w:rsidRPr="002505D1" w:rsidRDefault="005A4094" w:rsidP="005A4094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14:paraId="1052E19E" w14:textId="77777777" w:rsidR="005A4094" w:rsidRPr="002505D1" w:rsidRDefault="005A4094" w:rsidP="005A4094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4094" w:rsidRPr="002505D1" w14:paraId="3D346524" w14:textId="77777777" w:rsidTr="001C3176">
        <w:tc>
          <w:tcPr>
            <w:tcW w:w="669" w:type="dxa"/>
          </w:tcPr>
          <w:p w14:paraId="3EA3E2BC" w14:textId="77777777" w:rsidR="005A4094" w:rsidRPr="002505D1" w:rsidRDefault="005A4094" w:rsidP="003B439C">
            <w:pPr>
              <w:jc w:val="center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14:paraId="303E29E1" w14:textId="77777777" w:rsidR="005A4094" w:rsidRPr="002505D1" w:rsidRDefault="005A4094" w:rsidP="005A4094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14:paraId="5BD95F93" w14:textId="77777777" w:rsidR="005A4094" w:rsidRPr="002505D1" w:rsidRDefault="005A4094" w:rsidP="005A4094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4094" w:rsidRPr="002505D1" w14:paraId="72B92FBD" w14:textId="77777777" w:rsidTr="001C3176">
        <w:tc>
          <w:tcPr>
            <w:tcW w:w="669" w:type="dxa"/>
          </w:tcPr>
          <w:p w14:paraId="1E18EEA5" w14:textId="77777777" w:rsidR="005A4094" w:rsidRPr="002505D1" w:rsidRDefault="005A4094" w:rsidP="003B439C">
            <w:pPr>
              <w:jc w:val="center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10.</w:t>
            </w:r>
          </w:p>
        </w:tc>
        <w:tc>
          <w:tcPr>
            <w:tcW w:w="6732" w:type="dxa"/>
          </w:tcPr>
          <w:p w14:paraId="3D87FE3E" w14:textId="77777777" w:rsidR="005A4094" w:rsidRPr="002505D1" w:rsidRDefault="005A4094" w:rsidP="005A4094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14:paraId="2531633F" w14:textId="77777777" w:rsidR="005A4094" w:rsidRPr="002505D1" w:rsidRDefault="005A4094" w:rsidP="005A4094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4094" w:rsidRPr="002505D1" w14:paraId="7D07B8EB" w14:textId="77777777" w:rsidTr="001C3176">
        <w:tc>
          <w:tcPr>
            <w:tcW w:w="669" w:type="dxa"/>
          </w:tcPr>
          <w:p w14:paraId="45696D48" w14:textId="77777777" w:rsidR="005A4094" w:rsidRPr="002505D1" w:rsidRDefault="005A4094" w:rsidP="003B439C">
            <w:pPr>
              <w:jc w:val="center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11.</w:t>
            </w:r>
          </w:p>
        </w:tc>
        <w:tc>
          <w:tcPr>
            <w:tcW w:w="6732" w:type="dxa"/>
          </w:tcPr>
          <w:p w14:paraId="7892344D" w14:textId="77777777" w:rsidR="005A4094" w:rsidRPr="002505D1" w:rsidRDefault="005A4094" w:rsidP="005A4094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14:paraId="1BED6350" w14:textId="77777777" w:rsidR="005A4094" w:rsidRPr="002505D1" w:rsidRDefault="005A4094" w:rsidP="005A4094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4094" w:rsidRPr="002505D1" w14:paraId="4C8C9DC0" w14:textId="77777777" w:rsidTr="001C3176">
        <w:tc>
          <w:tcPr>
            <w:tcW w:w="669" w:type="dxa"/>
          </w:tcPr>
          <w:p w14:paraId="2C4E0CCD" w14:textId="77777777" w:rsidR="005A4094" w:rsidRPr="002505D1" w:rsidRDefault="005A4094" w:rsidP="003B439C">
            <w:pPr>
              <w:jc w:val="center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12.</w:t>
            </w:r>
          </w:p>
        </w:tc>
        <w:tc>
          <w:tcPr>
            <w:tcW w:w="6732" w:type="dxa"/>
          </w:tcPr>
          <w:p w14:paraId="494DF102" w14:textId="77777777" w:rsidR="005A4094" w:rsidRPr="002505D1" w:rsidRDefault="005A4094" w:rsidP="005A4094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14:paraId="4E23C014" w14:textId="77777777" w:rsidR="005A4094" w:rsidRPr="002505D1" w:rsidRDefault="005A4094" w:rsidP="005A4094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A4094" w:rsidRPr="00ED66F6" w14:paraId="048B539F" w14:textId="77777777" w:rsidTr="001C3176">
        <w:tc>
          <w:tcPr>
            <w:tcW w:w="669" w:type="dxa"/>
          </w:tcPr>
          <w:p w14:paraId="498CAA76" w14:textId="77777777" w:rsidR="005A4094" w:rsidRPr="00ED66F6" w:rsidRDefault="005A4094" w:rsidP="003B439C">
            <w:pPr>
              <w:jc w:val="center"/>
              <w:rPr>
                <w:rFonts w:ascii="Times New Roman" w:hAnsi="Times New Roman"/>
              </w:rPr>
            </w:pPr>
            <w:r w:rsidRPr="00ED66F6">
              <w:rPr>
                <w:rFonts w:ascii="Times New Roman" w:hAnsi="Times New Roman"/>
              </w:rPr>
              <w:t>13.</w:t>
            </w:r>
          </w:p>
        </w:tc>
        <w:tc>
          <w:tcPr>
            <w:tcW w:w="6732" w:type="dxa"/>
          </w:tcPr>
          <w:p w14:paraId="3474574C" w14:textId="77777777" w:rsidR="005A4094" w:rsidRPr="00ED66F6" w:rsidRDefault="005A4094" w:rsidP="005A4094">
            <w:pPr>
              <w:jc w:val="both"/>
              <w:rPr>
                <w:rFonts w:ascii="Times New Roman" w:hAnsi="Times New Roman"/>
              </w:rPr>
            </w:pPr>
            <w:r w:rsidRPr="00ED66F6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14:paraId="6E45BDB2" w14:textId="6BC82378" w:rsidR="005A4094" w:rsidRPr="00ED66F6" w:rsidRDefault="00483924" w:rsidP="005A4094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-260077</w:t>
            </w:r>
          </w:p>
        </w:tc>
      </w:tr>
    </w:tbl>
    <w:p w14:paraId="31532866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1538080B" w14:textId="590F76CF" w:rsidR="003E13CC" w:rsidRDefault="00697F33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206D1B65" w14:textId="77777777" w:rsidR="003B439C" w:rsidRDefault="003B439C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8421E3" w14:textId="3E60BE30" w:rsidR="003B439C" w:rsidRDefault="003B439C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Parengė</w:t>
      </w:r>
    </w:p>
    <w:p w14:paraId="40050CCE" w14:textId="195EBBF3" w:rsidR="003B439C" w:rsidRDefault="003B439C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Biudžeto, turto ir strateginio planavimo skyriaus </w:t>
      </w:r>
    </w:p>
    <w:p w14:paraId="270416AF" w14:textId="5552D0C2" w:rsidR="003B439C" w:rsidRDefault="003B439C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1693383E" w14:textId="77777777" w:rsidR="003B439C" w:rsidRDefault="003B439C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41E014B" w14:textId="77777777" w:rsidR="003B439C" w:rsidRDefault="003B439C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Irmunda Čepulionienė</w:t>
      </w:r>
    </w:p>
    <w:p w14:paraId="1CF87D77" w14:textId="778212F4" w:rsidR="003B439C" w:rsidRPr="003B439C" w:rsidRDefault="003B439C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2024-05-27</w:t>
      </w:r>
    </w:p>
    <w:sectPr w:rsidR="003B439C" w:rsidRPr="003B439C" w:rsidSect="003B439C">
      <w:headerReference w:type="default" r:id="rId7"/>
      <w:pgSz w:w="11907" w:h="16840" w:code="9"/>
      <w:pgMar w:top="1134" w:right="567" w:bottom="851" w:left="1560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08DD97" w14:textId="77777777" w:rsidR="00CD399B" w:rsidRDefault="00CD399B">
      <w:r>
        <w:separator/>
      </w:r>
    </w:p>
  </w:endnote>
  <w:endnote w:type="continuationSeparator" w:id="0">
    <w:p w14:paraId="38FB1B3B" w14:textId="77777777" w:rsidR="00CD399B" w:rsidRDefault="00CD3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3ACA84" w14:textId="77777777" w:rsidR="00CD399B" w:rsidRDefault="00CD399B">
      <w:r>
        <w:separator/>
      </w:r>
    </w:p>
  </w:footnote>
  <w:footnote w:type="continuationSeparator" w:id="0">
    <w:p w14:paraId="470E98C2" w14:textId="77777777" w:rsidR="00CD399B" w:rsidRDefault="00CD3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FDB1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34306"/>
    <w:rsid w:val="000503EA"/>
    <w:rsid w:val="00072595"/>
    <w:rsid w:val="000730EC"/>
    <w:rsid w:val="00117499"/>
    <w:rsid w:val="0017660D"/>
    <w:rsid w:val="0017700D"/>
    <w:rsid w:val="001965BA"/>
    <w:rsid w:val="001C6EA8"/>
    <w:rsid w:val="001D38EF"/>
    <w:rsid w:val="001E7250"/>
    <w:rsid w:val="00230731"/>
    <w:rsid w:val="00251A99"/>
    <w:rsid w:val="00272CF9"/>
    <w:rsid w:val="002765E4"/>
    <w:rsid w:val="0028720A"/>
    <w:rsid w:val="002B5BF2"/>
    <w:rsid w:val="002C796A"/>
    <w:rsid w:val="002D3ABC"/>
    <w:rsid w:val="00313CF0"/>
    <w:rsid w:val="00332EC5"/>
    <w:rsid w:val="00336EEE"/>
    <w:rsid w:val="00342D2E"/>
    <w:rsid w:val="00342E29"/>
    <w:rsid w:val="0037421F"/>
    <w:rsid w:val="003A0C31"/>
    <w:rsid w:val="003B439C"/>
    <w:rsid w:val="003D2ABC"/>
    <w:rsid w:val="003E13CC"/>
    <w:rsid w:val="003F39C4"/>
    <w:rsid w:val="003F491F"/>
    <w:rsid w:val="003F7F58"/>
    <w:rsid w:val="00401DB9"/>
    <w:rsid w:val="00434111"/>
    <w:rsid w:val="00435ADB"/>
    <w:rsid w:val="00483924"/>
    <w:rsid w:val="004B449C"/>
    <w:rsid w:val="004F7781"/>
    <w:rsid w:val="00521D86"/>
    <w:rsid w:val="00524F6C"/>
    <w:rsid w:val="00535A4E"/>
    <w:rsid w:val="005621EC"/>
    <w:rsid w:val="005737FE"/>
    <w:rsid w:val="00583E25"/>
    <w:rsid w:val="00587F01"/>
    <w:rsid w:val="005A4094"/>
    <w:rsid w:val="00602F87"/>
    <w:rsid w:val="00610881"/>
    <w:rsid w:val="0061192B"/>
    <w:rsid w:val="00624C4D"/>
    <w:rsid w:val="006273A3"/>
    <w:rsid w:val="00664499"/>
    <w:rsid w:val="00671457"/>
    <w:rsid w:val="00691DC4"/>
    <w:rsid w:val="00693507"/>
    <w:rsid w:val="00697F33"/>
    <w:rsid w:val="0070001E"/>
    <w:rsid w:val="00730A8F"/>
    <w:rsid w:val="00730E20"/>
    <w:rsid w:val="007645BE"/>
    <w:rsid w:val="00772009"/>
    <w:rsid w:val="007757D1"/>
    <w:rsid w:val="0078655D"/>
    <w:rsid w:val="007D40FB"/>
    <w:rsid w:val="007E280C"/>
    <w:rsid w:val="008337C1"/>
    <w:rsid w:val="008C1B78"/>
    <w:rsid w:val="008D7A2A"/>
    <w:rsid w:val="008E17F3"/>
    <w:rsid w:val="008E57AA"/>
    <w:rsid w:val="008E587F"/>
    <w:rsid w:val="008F4809"/>
    <w:rsid w:val="00910C36"/>
    <w:rsid w:val="00927D47"/>
    <w:rsid w:val="0097115C"/>
    <w:rsid w:val="0098205C"/>
    <w:rsid w:val="009A4079"/>
    <w:rsid w:val="009C4EAB"/>
    <w:rsid w:val="009C5C5A"/>
    <w:rsid w:val="009F065C"/>
    <w:rsid w:val="00A03DFD"/>
    <w:rsid w:val="00A15363"/>
    <w:rsid w:val="00A277E3"/>
    <w:rsid w:val="00AD158D"/>
    <w:rsid w:val="00AE7378"/>
    <w:rsid w:val="00B45CF2"/>
    <w:rsid w:val="00B47628"/>
    <w:rsid w:val="00B52E33"/>
    <w:rsid w:val="00B75F85"/>
    <w:rsid w:val="00B80F03"/>
    <w:rsid w:val="00BE1E33"/>
    <w:rsid w:val="00BE4C6A"/>
    <w:rsid w:val="00BE6D25"/>
    <w:rsid w:val="00C2225A"/>
    <w:rsid w:val="00C357A2"/>
    <w:rsid w:val="00C838D9"/>
    <w:rsid w:val="00C84A75"/>
    <w:rsid w:val="00C921BD"/>
    <w:rsid w:val="00C92A1F"/>
    <w:rsid w:val="00C97F1D"/>
    <w:rsid w:val="00CA67DC"/>
    <w:rsid w:val="00CA6ECE"/>
    <w:rsid w:val="00CD399B"/>
    <w:rsid w:val="00CD791B"/>
    <w:rsid w:val="00D352FA"/>
    <w:rsid w:val="00D55E1B"/>
    <w:rsid w:val="00D7099F"/>
    <w:rsid w:val="00D90D3C"/>
    <w:rsid w:val="00DC5E5B"/>
    <w:rsid w:val="00DD47CE"/>
    <w:rsid w:val="00E432CF"/>
    <w:rsid w:val="00E511A7"/>
    <w:rsid w:val="00E628F7"/>
    <w:rsid w:val="00E84D7B"/>
    <w:rsid w:val="00E918BB"/>
    <w:rsid w:val="00EA770C"/>
    <w:rsid w:val="00EB06F8"/>
    <w:rsid w:val="00EC6922"/>
    <w:rsid w:val="00ED113F"/>
    <w:rsid w:val="00EE2CE3"/>
    <w:rsid w:val="00EF64A8"/>
    <w:rsid w:val="00F01EF6"/>
    <w:rsid w:val="00F17D74"/>
    <w:rsid w:val="00F814C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1FC4E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4647466-2400-4076-AC1C-0C37FE42075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258</TotalTime>
  <Pages>1</Pages>
  <Words>288</Words>
  <Characters>2029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2313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22</cp:revision>
  <cp:lastPrinted>2020-04-17T06:12:00Z</cp:lastPrinted>
  <dcterms:created xsi:type="dcterms:W3CDTF">2022-04-08T06:52:00Z</dcterms:created>
  <dcterms:modified xsi:type="dcterms:W3CDTF">2024-05-28T06:46:00Z</dcterms:modified>
</cp:coreProperties>
</file>