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B8E18" w14:textId="799070F6" w:rsidR="00486CE1" w:rsidRPr="0040444F" w:rsidRDefault="009578C8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pict w14:anchorId="71B725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alt="konturas" style="width:42.75pt;height:48pt;visibility:visible;mso-wrap-style:square">
            <v:imagedata r:id="rId6" o:title="konturas"/>
          </v:shape>
        </w:pict>
      </w:r>
    </w:p>
    <w:p w14:paraId="354A833B" w14:textId="77777777" w:rsidR="007A08DB" w:rsidRPr="0040444F" w:rsidRDefault="007A08DB">
      <w:pPr>
        <w:jc w:val="center"/>
        <w:rPr>
          <w:rFonts w:ascii="Times New Roman" w:hAnsi="Times New Roman"/>
          <w:b/>
          <w:lang w:val="lt-LT"/>
        </w:rPr>
      </w:pPr>
    </w:p>
    <w:p w14:paraId="1A06EFFC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31520B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A252C03" w14:textId="77777777" w:rsidR="00486CE1" w:rsidRPr="0040444F" w:rsidRDefault="00486CE1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F165BE2" w14:textId="3E17FB20" w:rsidR="00486CE1" w:rsidRPr="0040444F" w:rsidRDefault="00376EBC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ŠAKIŲ RAJONO SAVIVALDYBĖS MERO 2022 M. BALANDŽIO 7 D. POTVARKIO </w:t>
      </w:r>
      <w:r w:rsidR="009578C8">
        <w:rPr>
          <w:b/>
          <w:szCs w:val="24"/>
          <w:lang w:val="lt-LT"/>
        </w:rPr>
        <w:t xml:space="preserve">NR. </w:t>
      </w:r>
      <w:r>
        <w:rPr>
          <w:b/>
          <w:szCs w:val="24"/>
          <w:lang w:val="lt-LT"/>
        </w:rPr>
        <w:t>MT-11 „</w:t>
      </w:r>
      <w:r w:rsidR="00486CE1" w:rsidRPr="0040444F">
        <w:rPr>
          <w:b/>
          <w:szCs w:val="24"/>
          <w:lang w:val="lt-LT"/>
        </w:rPr>
        <w:t xml:space="preserve">DĖL </w:t>
      </w:r>
      <w:r w:rsidR="00C53F81" w:rsidRPr="0040444F">
        <w:rPr>
          <w:b/>
          <w:szCs w:val="24"/>
          <w:lang w:val="lt-LT"/>
        </w:rPr>
        <w:t>ŠAKIŲ RAJONO SAVIVALDYBĖS APDOVANOJIMO „ŠAKIŲ KRAŠTO AMBASADORIUS“ KOMISIJOS SUDARYMO</w:t>
      </w:r>
      <w:r>
        <w:rPr>
          <w:b/>
          <w:szCs w:val="24"/>
          <w:lang w:val="lt-LT"/>
        </w:rPr>
        <w:t xml:space="preserve">“ PAKEITIMO </w:t>
      </w:r>
      <w:r w:rsidR="00C53F81" w:rsidRPr="0040444F">
        <w:rPr>
          <w:b/>
          <w:szCs w:val="24"/>
          <w:lang w:val="lt-LT"/>
        </w:rPr>
        <w:t xml:space="preserve"> </w:t>
      </w:r>
      <w:r w:rsidR="002366AB" w:rsidRPr="0040444F">
        <w:rPr>
          <w:b/>
          <w:szCs w:val="24"/>
          <w:lang w:val="lt-LT"/>
        </w:rPr>
        <w:t xml:space="preserve"> </w:t>
      </w:r>
      <w:r w:rsidR="00486CE1" w:rsidRPr="0040444F">
        <w:rPr>
          <w:b/>
          <w:szCs w:val="24"/>
          <w:lang w:val="lt-LT"/>
        </w:rPr>
        <w:t xml:space="preserve"> </w:t>
      </w:r>
    </w:p>
    <w:p w14:paraId="77CFE369" w14:textId="77777777" w:rsidR="00486CE1" w:rsidRPr="0040444F" w:rsidRDefault="00486CE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D542C13" w14:textId="2244C309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2366AB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376EBC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72B2E" w:rsidRPr="0040444F">
        <w:rPr>
          <w:rFonts w:ascii="Times New Roman" w:hAnsi="Times New Roman"/>
          <w:sz w:val="24"/>
          <w:szCs w:val="24"/>
          <w:lang w:val="lt-LT"/>
        </w:rPr>
        <w:t>b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irželio      </w:t>
      </w:r>
      <w:r w:rsidR="005729A1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0444F">
        <w:rPr>
          <w:rFonts w:ascii="Times New Roman" w:hAnsi="Times New Roman"/>
          <w:sz w:val="24"/>
          <w:szCs w:val="24"/>
          <w:lang w:val="lt-LT"/>
        </w:rPr>
        <w:t>d. Nr. M</w:t>
      </w:r>
      <w:r w:rsidR="001355DD"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12BDBB3" w14:textId="77777777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2A98332D" w14:textId="77777777" w:rsidR="00486CE1" w:rsidRPr="0040444F" w:rsidRDefault="00486C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BF01453" w14:textId="242F6155" w:rsidR="0020747F" w:rsidRPr="0040444F" w:rsidRDefault="00486CE1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376EBC">
        <w:rPr>
          <w:rFonts w:ascii="Times New Roman" w:hAnsi="Times New Roman"/>
          <w:sz w:val="24"/>
          <w:szCs w:val="24"/>
          <w:lang w:val="lt-LT"/>
        </w:rPr>
        <w:t>5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 xml:space="preserve"> s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traipsnio </w:t>
      </w:r>
      <w:r w:rsidR="00D46204" w:rsidRPr="0040444F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 xml:space="preserve">dalimi, </w:t>
      </w:r>
      <w:r w:rsidR="007A08DB" w:rsidRPr="0040444F">
        <w:rPr>
          <w:rFonts w:ascii="Times New Roman" w:hAnsi="Times New Roman"/>
          <w:sz w:val="24"/>
          <w:szCs w:val="24"/>
          <w:lang w:val="lt-LT"/>
        </w:rPr>
        <w:t>Šakių rajono savivaldybės apdovanojimo „Šakių krašto ambasadorius“ tvarkos aprašo</w:t>
      </w:r>
      <w:r w:rsidR="00334708" w:rsidRPr="0040444F">
        <w:rPr>
          <w:rFonts w:ascii="Times New Roman" w:hAnsi="Times New Roman"/>
          <w:sz w:val="24"/>
          <w:szCs w:val="24"/>
          <w:lang w:val="lt-LT"/>
        </w:rPr>
        <w:t xml:space="preserve">, patvirtinto Šakių rajono savivaldybės tarybos 2022 m. kovo 25 d. sprendimu Nr. T-123 „Dėl Šakių rajono savivaldybės apdovanojimo „Šakių krašto ambasadorius“ tvarkos aprašo </w:t>
      </w:r>
      <w:r w:rsidR="00D46204" w:rsidRPr="0040444F">
        <w:rPr>
          <w:rFonts w:ascii="Times New Roman" w:hAnsi="Times New Roman"/>
          <w:sz w:val="24"/>
          <w:szCs w:val="24"/>
          <w:lang w:val="lt-LT"/>
        </w:rPr>
        <w:t>patvirtinimo“, 12 punktu</w:t>
      </w:r>
      <w:r w:rsidR="00FF07BD" w:rsidRPr="0040444F">
        <w:rPr>
          <w:rFonts w:ascii="Times New Roman" w:hAnsi="Times New Roman"/>
          <w:sz w:val="24"/>
          <w:szCs w:val="24"/>
          <w:lang w:val="lt-LT"/>
        </w:rPr>
        <w:t>,</w:t>
      </w:r>
      <w:r w:rsidR="00E70119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76EBC">
        <w:rPr>
          <w:rFonts w:ascii="Times New Roman" w:hAnsi="Times New Roman"/>
          <w:sz w:val="24"/>
          <w:szCs w:val="24"/>
          <w:lang w:val="lt-LT"/>
        </w:rPr>
        <w:t>esant narių sutikimui</w:t>
      </w:r>
      <w:r w:rsidR="00E70119" w:rsidRPr="0040444F">
        <w:rPr>
          <w:rFonts w:ascii="Times New Roman" w:hAnsi="Times New Roman"/>
          <w:sz w:val="24"/>
          <w:szCs w:val="24"/>
          <w:lang w:val="lt-LT"/>
        </w:rPr>
        <w:t>,</w:t>
      </w:r>
    </w:p>
    <w:p w14:paraId="41E2F400" w14:textId="0B81AD60" w:rsidR="00C53F81" w:rsidRDefault="0020747F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376EBC" w:rsidRPr="00376EBC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 Š</w:t>
      </w:r>
      <w:r w:rsidR="00C53F81" w:rsidRPr="0040444F">
        <w:rPr>
          <w:rFonts w:ascii="Times New Roman" w:hAnsi="Times New Roman"/>
          <w:sz w:val="24"/>
          <w:szCs w:val="24"/>
          <w:lang w:val="lt-LT"/>
        </w:rPr>
        <w:t>akių rajono savivaldybės apdovanojimo „Šakių krašto ambasadorius“ komisiją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, patvirtintą Šakių rajono savivaldybės mero 2022 m. balandžio 7 d. potvarkiu </w:t>
      </w:r>
      <w:r w:rsidR="009578C8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76EBC">
        <w:rPr>
          <w:rFonts w:ascii="Times New Roman" w:hAnsi="Times New Roman"/>
          <w:sz w:val="24"/>
          <w:szCs w:val="24"/>
          <w:lang w:val="lt-LT"/>
        </w:rPr>
        <w:t>MT-11 „Dėl Šakių rajono savivaldybės apdovanojimo „Šakių krašto ambasadorius“ komisijos sudarymo“</w:t>
      </w:r>
      <w:r w:rsidR="00C53F81" w:rsidRPr="0040444F">
        <w:rPr>
          <w:rFonts w:ascii="Times New Roman" w:hAnsi="Times New Roman"/>
          <w:sz w:val="24"/>
          <w:szCs w:val="24"/>
          <w:lang w:val="lt-LT"/>
        </w:rPr>
        <w:t>:</w:t>
      </w:r>
    </w:p>
    <w:p w14:paraId="3E937F20" w14:textId="7F09C711" w:rsidR="00376EBC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1. Pakeičiu 1 eilutę ir ją išdėstau taip:</w:t>
      </w:r>
    </w:p>
    <w:p w14:paraId="3526D6C8" w14:textId="53127B2F" w:rsidR="00376EBC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„Raimondas Januševičius </w:t>
      </w:r>
      <w:r>
        <w:rPr>
          <w:rFonts w:ascii="Times New Roman" w:hAnsi="Times New Roman"/>
          <w:sz w:val="24"/>
          <w:szCs w:val="24"/>
          <w:lang w:val="lt-LT"/>
        </w:rPr>
        <w:tab/>
        <w:t>- Šakių rajono savivaldybės meras (komisijos pirmininkas</w:t>
      </w:r>
      <w:r w:rsidR="002755BC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>;“</w:t>
      </w:r>
    </w:p>
    <w:p w14:paraId="50F84741" w14:textId="77777777" w:rsidR="00376EBC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2. Pakeičiu 2 eilutę ir ją išdėstau taip:</w:t>
      </w:r>
    </w:p>
    <w:p w14:paraId="7620B33C" w14:textId="1AB051D5" w:rsidR="00376EBC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„Rita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- Šakių rajono savivaldybės Sudargo seniūnijos seniūnė;“ </w:t>
      </w:r>
    </w:p>
    <w:p w14:paraId="79401A63" w14:textId="74954AD1" w:rsidR="00376EBC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3. Pakeičiu 3 eilutę ir ją išdėstau taip:</w:t>
      </w:r>
    </w:p>
    <w:p w14:paraId="1E64304F" w14:textId="074B986D" w:rsidR="00376EBC" w:rsidRPr="0040444F" w:rsidRDefault="00376EBC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„Irena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Kerušauskienė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Paluobių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bendruomenės </w:t>
      </w:r>
      <w:r w:rsidR="002755BC">
        <w:rPr>
          <w:rFonts w:ascii="Times New Roman" w:hAnsi="Times New Roman"/>
          <w:sz w:val="24"/>
          <w:szCs w:val="24"/>
          <w:lang w:val="lt-LT"/>
        </w:rPr>
        <w:t>c</w:t>
      </w:r>
      <w:r>
        <w:rPr>
          <w:rFonts w:ascii="Times New Roman" w:hAnsi="Times New Roman"/>
          <w:sz w:val="24"/>
          <w:szCs w:val="24"/>
          <w:lang w:val="lt-LT"/>
        </w:rPr>
        <w:t>entro „Pagirys“ pirmininkė;“</w:t>
      </w:r>
    </w:p>
    <w:p w14:paraId="50733E2E" w14:textId="0AD680AC" w:rsidR="00B62115" w:rsidRPr="0040444F" w:rsidRDefault="00324627" w:rsidP="00376EB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E70119" w:rsidRPr="0040444F">
        <w:rPr>
          <w:rFonts w:ascii="Times New Roman" w:hAnsi="Times New Roman"/>
          <w:sz w:val="24"/>
          <w:szCs w:val="24"/>
          <w:lang w:val="lt-LT"/>
        </w:rPr>
        <w:t>Š</w:t>
      </w:r>
      <w:r w:rsidR="0078716E" w:rsidRPr="0040444F">
        <w:rPr>
          <w:rFonts w:ascii="Times New Roman" w:hAnsi="Times New Roman"/>
          <w:sz w:val="24"/>
          <w:szCs w:val="24"/>
          <w:lang w:val="lt-LT"/>
        </w:rPr>
        <w:t xml:space="preserve">is potvarkis per vieną mėnesį nuo potvarkio </w:t>
      </w:r>
      <w:r w:rsidR="004D21D0">
        <w:rPr>
          <w:rFonts w:ascii="Times New Roman" w:hAnsi="Times New Roman"/>
          <w:sz w:val="24"/>
          <w:szCs w:val="24"/>
          <w:lang w:val="lt-LT"/>
        </w:rPr>
        <w:t>paskelbimo</w:t>
      </w:r>
      <w:r w:rsidR="0078716E"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253BA2" w14:textId="77777777" w:rsidR="0078716E" w:rsidRPr="0040444F" w:rsidRDefault="0078716E" w:rsidP="00B62115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F6D9648" w14:textId="0E65D47E" w:rsidR="00486CE1" w:rsidRPr="0040444F" w:rsidRDefault="00486C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2755BC">
        <w:rPr>
          <w:rFonts w:ascii="Times New Roman" w:hAnsi="Times New Roman"/>
          <w:sz w:val="24"/>
          <w:szCs w:val="24"/>
          <w:lang w:val="lt-LT"/>
        </w:rPr>
        <w:t xml:space="preserve">       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A516769" w14:textId="415CEC2A" w:rsidR="00E32D61" w:rsidRDefault="00E32D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4DCE897" w14:textId="77777777" w:rsidR="002755BC" w:rsidRPr="0040444F" w:rsidRDefault="002755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6F84DCB" w14:textId="77777777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7E9386A6" w14:textId="77777777" w:rsidR="002755BC" w:rsidRDefault="002755BC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</w:p>
    <w:p w14:paraId="4ECD2DE0" w14:textId="2A22C9BD" w:rsidR="00486CE1" w:rsidRPr="0040444F" w:rsidRDefault="002755BC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</w:t>
      </w:r>
      <w:r w:rsidR="009F1A65" w:rsidRPr="0040444F">
        <w:rPr>
          <w:rFonts w:ascii="Times New Roman" w:hAnsi="Times New Roman"/>
          <w:sz w:val="24"/>
          <w:szCs w:val="24"/>
          <w:lang w:val="lt-LT"/>
        </w:rPr>
        <w:t xml:space="preserve">arybos </w:t>
      </w:r>
      <w:r>
        <w:rPr>
          <w:rFonts w:ascii="Times New Roman" w:hAnsi="Times New Roman"/>
          <w:sz w:val="24"/>
          <w:szCs w:val="24"/>
          <w:lang w:val="lt-LT"/>
        </w:rPr>
        <w:t>posėdžių sekretorė</w:t>
      </w:r>
    </w:p>
    <w:p w14:paraId="3065CF01" w14:textId="77777777" w:rsidR="00486CE1" w:rsidRPr="004D21D0" w:rsidRDefault="00486CE1" w:rsidP="00447985">
      <w:pPr>
        <w:tabs>
          <w:tab w:val="left" w:pos="6804"/>
        </w:tabs>
        <w:rPr>
          <w:rFonts w:ascii="Times New Roman" w:hAnsi="Times New Roman"/>
          <w:lang w:val="lt-LT"/>
        </w:rPr>
      </w:pPr>
    </w:p>
    <w:p w14:paraId="4CC33107" w14:textId="77777777" w:rsidR="00486CE1" w:rsidRPr="0040444F" w:rsidRDefault="009F1A65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Inga Kanapeckienė</w:t>
      </w:r>
    </w:p>
    <w:p w14:paraId="773CC74F" w14:textId="03A3E38B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B62115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2755BC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>-0</w:t>
      </w:r>
      <w:r w:rsidR="002755BC">
        <w:rPr>
          <w:rFonts w:ascii="Times New Roman" w:hAnsi="Times New Roman"/>
          <w:sz w:val="24"/>
          <w:szCs w:val="24"/>
          <w:lang w:val="lt-LT"/>
        </w:rPr>
        <w:t>6</w:t>
      </w:r>
      <w:r w:rsidR="009F1A65" w:rsidRPr="0040444F">
        <w:rPr>
          <w:rFonts w:ascii="Times New Roman" w:hAnsi="Times New Roman"/>
          <w:sz w:val="24"/>
          <w:szCs w:val="24"/>
          <w:lang w:val="lt-LT"/>
        </w:rPr>
        <w:t>-</w:t>
      </w:r>
      <w:r w:rsidR="00E32D61" w:rsidRPr="0040444F">
        <w:rPr>
          <w:rFonts w:ascii="Times New Roman" w:hAnsi="Times New Roman"/>
          <w:sz w:val="24"/>
          <w:szCs w:val="24"/>
          <w:lang w:val="lt-LT"/>
        </w:rPr>
        <w:t>0</w:t>
      </w:r>
      <w:r w:rsidR="002755BC">
        <w:rPr>
          <w:rFonts w:ascii="Times New Roman" w:hAnsi="Times New Roman"/>
          <w:sz w:val="24"/>
          <w:szCs w:val="24"/>
          <w:lang w:val="lt-LT"/>
        </w:rPr>
        <w:t>4</w:t>
      </w:r>
    </w:p>
    <w:sectPr w:rsidR="00486CE1" w:rsidRPr="0040444F" w:rsidSect="00A56433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89958" w14:textId="77777777" w:rsidR="00073906" w:rsidRDefault="00073906" w:rsidP="001768AA">
      <w:r>
        <w:separator/>
      </w:r>
    </w:p>
  </w:endnote>
  <w:endnote w:type="continuationSeparator" w:id="0">
    <w:p w14:paraId="17E588B3" w14:textId="77777777" w:rsidR="00073906" w:rsidRDefault="00073906" w:rsidP="0017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14C5" w14:textId="0B7AFEFC" w:rsidR="00486CE1" w:rsidRPr="002755BC" w:rsidRDefault="003A6FFD">
    <w:pPr>
      <w:pStyle w:val="Porat"/>
      <w:jc w:val="right"/>
      <w:rPr>
        <w:sz w:val="10"/>
        <w:szCs w:val="10"/>
        <w:lang w:val="de-DE"/>
      </w:rPr>
    </w:pPr>
    <w:r w:rsidRPr="002755BC">
      <w:rPr>
        <w:sz w:val="10"/>
        <w:szCs w:val="10"/>
      </w:rPr>
      <w:fldChar w:fldCharType="begin"/>
    </w:r>
    <w:r w:rsidRPr="002755BC">
      <w:rPr>
        <w:sz w:val="10"/>
        <w:szCs w:val="10"/>
      </w:rPr>
      <w:instrText xml:space="preserve"> FILENAME \p \* MERGEFORMAT </w:instrText>
    </w:r>
    <w:r w:rsidRPr="002755BC">
      <w:rPr>
        <w:sz w:val="10"/>
        <w:szCs w:val="10"/>
      </w:rPr>
      <w:fldChar w:fldCharType="separate"/>
    </w:r>
    <w:r w:rsidR="001355DD" w:rsidRPr="002755BC">
      <w:rPr>
        <w:noProof/>
        <w:sz w:val="10"/>
        <w:szCs w:val="10"/>
        <w:lang w:val="de-DE"/>
      </w:rPr>
      <w:t>D:\dokumentai\2022\rastai\0407_krasto ambasadoriu</w:t>
    </w:r>
    <w:r w:rsidR="001355DD" w:rsidRPr="002755BC">
      <w:rPr>
        <w:noProof/>
        <w:sz w:val="10"/>
        <w:szCs w:val="10"/>
      </w:rPr>
      <w:t xml:space="preserve"> komisija.docx</w:t>
    </w:r>
    <w:r w:rsidRPr="002755BC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94DD3" w14:textId="77777777" w:rsidR="00073906" w:rsidRDefault="00073906" w:rsidP="001768AA">
      <w:r>
        <w:separator/>
      </w:r>
    </w:p>
  </w:footnote>
  <w:footnote w:type="continuationSeparator" w:id="0">
    <w:p w14:paraId="3FF6DC70" w14:textId="77777777" w:rsidR="00073906" w:rsidRDefault="00073906" w:rsidP="0017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927B" w14:textId="77777777" w:rsidR="00486CE1" w:rsidRDefault="00486CE1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B12"/>
    <w:rsid w:val="00027852"/>
    <w:rsid w:val="000355C5"/>
    <w:rsid w:val="0006413D"/>
    <w:rsid w:val="00073906"/>
    <w:rsid w:val="00077A84"/>
    <w:rsid w:val="00092A82"/>
    <w:rsid w:val="000945F0"/>
    <w:rsid w:val="000F6A52"/>
    <w:rsid w:val="001355DD"/>
    <w:rsid w:val="00167ADA"/>
    <w:rsid w:val="001768AA"/>
    <w:rsid w:val="001B4A25"/>
    <w:rsid w:val="001C5440"/>
    <w:rsid w:val="001C7DF7"/>
    <w:rsid w:val="0020747F"/>
    <w:rsid w:val="00225C59"/>
    <w:rsid w:val="002366AB"/>
    <w:rsid w:val="00242B12"/>
    <w:rsid w:val="002755BC"/>
    <w:rsid w:val="002E2343"/>
    <w:rsid w:val="00324627"/>
    <w:rsid w:val="00334708"/>
    <w:rsid w:val="00352F6B"/>
    <w:rsid w:val="00372B2E"/>
    <w:rsid w:val="00374D9F"/>
    <w:rsid w:val="00375DD1"/>
    <w:rsid w:val="00376EBC"/>
    <w:rsid w:val="003A1691"/>
    <w:rsid w:val="003A6FFD"/>
    <w:rsid w:val="003D7829"/>
    <w:rsid w:val="003F4430"/>
    <w:rsid w:val="0040444F"/>
    <w:rsid w:val="004412D5"/>
    <w:rsid w:val="00443564"/>
    <w:rsid w:val="00447985"/>
    <w:rsid w:val="00486CE1"/>
    <w:rsid w:val="004D21D0"/>
    <w:rsid w:val="004D49EC"/>
    <w:rsid w:val="00526606"/>
    <w:rsid w:val="0054322F"/>
    <w:rsid w:val="005729A1"/>
    <w:rsid w:val="00593C6A"/>
    <w:rsid w:val="0063186E"/>
    <w:rsid w:val="006440A7"/>
    <w:rsid w:val="00647052"/>
    <w:rsid w:val="00665035"/>
    <w:rsid w:val="0067543C"/>
    <w:rsid w:val="00675AF8"/>
    <w:rsid w:val="00677007"/>
    <w:rsid w:val="00684F3A"/>
    <w:rsid w:val="006D459A"/>
    <w:rsid w:val="0078716E"/>
    <w:rsid w:val="00796525"/>
    <w:rsid w:val="0079655D"/>
    <w:rsid w:val="007A08DB"/>
    <w:rsid w:val="007A519D"/>
    <w:rsid w:val="00836815"/>
    <w:rsid w:val="008B4212"/>
    <w:rsid w:val="008D16E9"/>
    <w:rsid w:val="008F4BA7"/>
    <w:rsid w:val="0090378C"/>
    <w:rsid w:val="0092251E"/>
    <w:rsid w:val="00947BCA"/>
    <w:rsid w:val="009578C8"/>
    <w:rsid w:val="00994DB2"/>
    <w:rsid w:val="009A0684"/>
    <w:rsid w:val="009C5D40"/>
    <w:rsid w:val="009E561F"/>
    <w:rsid w:val="009F1A65"/>
    <w:rsid w:val="00A56433"/>
    <w:rsid w:val="00A73948"/>
    <w:rsid w:val="00AD6F58"/>
    <w:rsid w:val="00B356BE"/>
    <w:rsid w:val="00B62115"/>
    <w:rsid w:val="00B7299C"/>
    <w:rsid w:val="00B86CED"/>
    <w:rsid w:val="00B90C2B"/>
    <w:rsid w:val="00B917F5"/>
    <w:rsid w:val="00BF179F"/>
    <w:rsid w:val="00BF5327"/>
    <w:rsid w:val="00C12CE2"/>
    <w:rsid w:val="00C405F7"/>
    <w:rsid w:val="00C438B6"/>
    <w:rsid w:val="00C53DAD"/>
    <w:rsid w:val="00C53F81"/>
    <w:rsid w:val="00C70C2D"/>
    <w:rsid w:val="00C776B2"/>
    <w:rsid w:val="00C869CC"/>
    <w:rsid w:val="00C948A4"/>
    <w:rsid w:val="00CF0726"/>
    <w:rsid w:val="00CF1975"/>
    <w:rsid w:val="00CF3D10"/>
    <w:rsid w:val="00D4275B"/>
    <w:rsid w:val="00D46204"/>
    <w:rsid w:val="00DE67A9"/>
    <w:rsid w:val="00DF5CDC"/>
    <w:rsid w:val="00E32D61"/>
    <w:rsid w:val="00E66426"/>
    <w:rsid w:val="00E70119"/>
    <w:rsid w:val="00ED5D19"/>
    <w:rsid w:val="00F11BC6"/>
    <w:rsid w:val="00F14E1F"/>
    <w:rsid w:val="00F55541"/>
    <w:rsid w:val="00F56C70"/>
    <w:rsid w:val="00FC01F2"/>
    <w:rsid w:val="00FD4789"/>
    <w:rsid w:val="00FE259F"/>
    <w:rsid w:val="00FF07B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6616D"/>
  <w15:docId w15:val="{F88843C5-F286-4742-BAD3-E321A3C5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3564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356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443564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44356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C7DF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1C7DF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1C7DF7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94DB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994DB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280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Inga Kanapeckienė</cp:lastModifiedBy>
  <cp:revision>21</cp:revision>
  <cp:lastPrinted>2022-04-07T11:45:00Z</cp:lastPrinted>
  <dcterms:created xsi:type="dcterms:W3CDTF">2017-07-03T11:24:00Z</dcterms:created>
  <dcterms:modified xsi:type="dcterms:W3CDTF">2024-06-04T07:32:00Z</dcterms:modified>
</cp:coreProperties>
</file>