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Heading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Heading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4FEB9675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96524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05F28">
        <w:rPr>
          <w:rFonts w:ascii="Times New Roman" w:hAnsi="Times New Roman"/>
          <w:sz w:val="24"/>
          <w:szCs w:val="24"/>
          <w:lang w:val="lt-LT"/>
        </w:rPr>
        <w:t xml:space="preserve">birželio </w:t>
      </w:r>
      <w:r w:rsidR="00A4738A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Pr="00326B85">
        <w:rPr>
          <w:rFonts w:ascii="Times New Roman" w:hAnsi="Times New Roman"/>
          <w:sz w:val="24"/>
          <w:szCs w:val="24"/>
          <w:lang w:val="lt-LT"/>
        </w:rPr>
        <w:t>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1F9C0EA0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A4738A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</w:t>
      </w:r>
      <w:r w:rsidR="00005F2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Kudirkos Naumiesčio Vinco Kudirkos gimnazijos</w:t>
      </w:r>
      <w:r w:rsidR="00496524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201E8BC6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D2AC7"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B27B74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B27B74">
        <w:rPr>
          <w:rFonts w:ascii="Times New Roman" w:hAnsi="Times New Roman"/>
          <w:sz w:val="24"/>
          <w:szCs w:val="24"/>
          <w:lang w:val="pt-BR"/>
        </w:rPr>
        <w:t>Švietimo, kultūros ir sporto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04CFEC13" w14:textId="70A8BB9F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49652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-0</w:t>
      </w:r>
      <w:r w:rsidR="00005F28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-</w:t>
      </w:r>
      <w:r w:rsidR="00005F28">
        <w:rPr>
          <w:rFonts w:ascii="Times New Roman" w:hAnsi="Times New Roman"/>
          <w:sz w:val="24"/>
          <w:szCs w:val="24"/>
        </w:rPr>
        <w:t>04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0C5026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319CA4" w14:textId="77777777" w:rsidR="00EE655A" w:rsidRDefault="00EE655A">
      <w:r>
        <w:separator/>
      </w:r>
    </w:p>
  </w:endnote>
  <w:endnote w:type="continuationSeparator" w:id="0">
    <w:p w14:paraId="4D5F16EA" w14:textId="77777777" w:rsidR="00EE655A" w:rsidRDefault="00EE6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11A991C8" w:rsidR="0099629D" w:rsidRPr="004A27CD" w:rsidRDefault="00292B3A">
    <w:pPr>
      <w:pStyle w:val="Footer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EF0F7D" w14:textId="77777777" w:rsidR="00EE655A" w:rsidRDefault="00EE655A">
      <w:r>
        <w:separator/>
      </w:r>
    </w:p>
  </w:footnote>
  <w:footnote w:type="continuationSeparator" w:id="0">
    <w:p w14:paraId="29894AE7" w14:textId="77777777" w:rsidR="00EE655A" w:rsidRDefault="00EE6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5F2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C5026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C194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7840"/>
    <w:rsid w:val="006A3E23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4738A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4BF8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55706"/>
    <w:rsid w:val="00E63890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EE655A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01E"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BodyTextChar">
    <w:name w:val="Body Text Char"/>
    <w:link w:val="BodyText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DefaultParagraphFont"/>
    <w:rsid w:val="00041F6C"/>
  </w:style>
  <w:style w:type="paragraph" w:styleId="ListParagraph">
    <w:name w:val="List Paragraph"/>
    <w:basedOn w:val="Normal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2</cp:revision>
  <cp:lastPrinted>2023-04-28T04:53:00Z</cp:lastPrinted>
  <dcterms:created xsi:type="dcterms:W3CDTF">2024-06-04T10:20:00Z</dcterms:created>
  <dcterms:modified xsi:type="dcterms:W3CDTF">2024-06-04T10:20:00Z</dcterms:modified>
</cp:coreProperties>
</file>