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FEB967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05F28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462E0A8E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4738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</w:t>
      </w:r>
      <w:r w:rsidR="00DA4FE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Sintautų pagrindinės mokyklos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70A8BB9F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005F2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005F28">
        <w:rPr>
          <w:rFonts w:ascii="Times New Roman" w:hAnsi="Times New Roman"/>
          <w:sz w:val="24"/>
          <w:szCs w:val="24"/>
        </w:rPr>
        <w:t>04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0C502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1BD28" w14:textId="77777777" w:rsidR="000C22FC" w:rsidRDefault="000C22FC">
      <w:r>
        <w:separator/>
      </w:r>
    </w:p>
  </w:endnote>
  <w:endnote w:type="continuationSeparator" w:id="0">
    <w:p w14:paraId="578E7801" w14:textId="77777777" w:rsidR="000C22FC" w:rsidRDefault="000C2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50309" w14:textId="77777777" w:rsidR="000C22FC" w:rsidRDefault="000C22FC">
      <w:r>
        <w:separator/>
      </w:r>
    </w:p>
  </w:footnote>
  <w:footnote w:type="continuationSeparator" w:id="0">
    <w:p w14:paraId="17C69C47" w14:textId="77777777" w:rsidR="000C22FC" w:rsidRDefault="000C2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F2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22FC"/>
    <w:rsid w:val="000C3AB9"/>
    <w:rsid w:val="000C3F2E"/>
    <w:rsid w:val="000C502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06236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C194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4FEC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E655A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2024-06-04T10:24:00Z</dcterms:created>
  <dcterms:modified xsi:type="dcterms:W3CDTF">2024-06-04T10:24:00Z</dcterms:modified>
</cp:coreProperties>
</file>