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510130A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1172F" w14:textId="77777777" w:rsidR="00060E9E" w:rsidRPr="007B3778" w:rsidRDefault="00060E9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41331FB2" w14:textId="77777777" w:rsidR="00060E9E" w:rsidRPr="007B3778" w:rsidRDefault="00060E9E" w:rsidP="00060E9E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6153BD4A" w14:textId="77777777" w:rsidR="00060E9E" w:rsidRPr="007B3778" w:rsidRDefault="00060E9E" w:rsidP="00060E9E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1AEC6EFA" w14:textId="371A1D12" w:rsidR="009E7F2C" w:rsidRDefault="001B104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L ŠAKI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RAJONO SAVIVALDYB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S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MERO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2023 M.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RUGSĖJO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D.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POTVARKIO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NR.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MT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-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197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„D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L RAJONO SAVIVALDYB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S STRATEGINIO PL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>TROS PLANO DARBO GRUPI</w:t>
      </w:r>
      <w:r w:rsidRPr="009E7F2C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9E7F2C">
        <w:rPr>
          <w:rFonts w:ascii="Times New Roman" w:hAnsi="Times New Roman"/>
          <w:b/>
          <w:bCs/>
          <w:sz w:val="24"/>
          <w:szCs w:val="24"/>
          <w:lang w:val="lt-LT"/>
        </w:rPr>
        <w:t xml:space="preserve"> SUDARYMO“ PAKEITIMO</w:t>
      </w:r>
    </w:p>
    <w:p w14:paraId="41CB93FB" w14:textId="77777777" w:rsidR="00060E9E" w:rsidRPr="007B3778" w:rsidRDefault="00060E9E" w:rsidP="00060E9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9F8E212" w14:textId="5F42B4ED" w:rsidR="00060E9E" w:rsidRPr="007B3778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202</w:t>
      </w:r>
      <w:r w:rsidR="000B06FD">
        <w:rPr>
          <w:rFonts w:ascii="Times New Roman" w:hAnsi="Times New Roman"/>
          <w:sz w:val="24"/>
          <w:szCs w:val="24"/>
          <w:lang w:val="lt-LT"/>
        </w:rPr>
        <w:t>4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15B9C">
        <w:rPr>
          <w:rFonts w:ascii="Times New Roman" w:hAnsi="Times New Roman"/>
          <w:sz w:val="24"/>
          <w:szCs w:val="24"/>
          <w:lang w:val="lt-LT"/>
        </w:rPr>
        <w:t>birželio</w:t>
      </w:r>
      <w:r w:rsidR="00B839F3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7B3778">
        <w:rPr>
          <w:rFonts w:ascii="Times New Roman" w:hAnsi="Times New Roman"/>
          <w:sz w:val="24"/>
          <w:szCs w:val="24"/>
          <w:lang w:val="lt-LT"/>
        </w:rPr>
        <w:t>d. Nr. MT-</w:t>
      </w:r>
    </w:p>
    <w:p w14:paraId="1C0596DF" w14:textId="77777777" w:rsidR="00060E9E" w:rsidRPr="007B3778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 xml:space="preserve">Šakiai </w:t>
      </w:r>
    </w:p>
    <w:p w14:paraId="1D79A3AF" w14:textId="77777777" w:rsidR="00060E9E" w:rsidRDefault="00060E9E" w:rsidP="00060E9E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0F5214B" w14:textId="26CFAA2B" w:rsidR="00060E9E" w:rsidRPr="005A369D" w:rsidRDefault="00060E9E" w:rsidP="00735FB9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060E9E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Pakeičiu</w:t>
      </w:r>
      <w:r w:rsidR="00EA0B69" w:rsidRPr="00EA0B6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 w:rsidR="00EA0B69" w:rsidRPr="00EA0B69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>Ekonomikos ir verslo (žemės ūkio, kaimo plėtros, turizmo</w:t>
      </w:r>
      <w:r w:rsidR="00EA0B69" w:rsidRPr="00E527F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)</w:t>
      </w:r>
      <w:r w:rsidR="00EA0B69" w:rsidRPr="00EA0B69"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  <w:t xml:space="preserve"> strateginio plėtros plano darbo grupę patvirtintą</w:t>
      </w:r>
      <w:r w:rsidR="00EA0B69" w:rsidRPr="00EA0B69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Šakių rajono savivaldybės mero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2023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m.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rugsėjo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5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d.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potvark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>i</w:t>
      </w:r>
      <w:r w:rsidR="004476FB">
        <w:rPr>
          <w:rFonts w:ascii="Times New Roman" w:hAnsi="Times New Roman"/>
          <w:color w:val="000000"/>
          <w:sz w:val="24"/>
          <w:szCs w:val="24"/>
          <w:lang w:val="lt-LT" w:eastAsia="lt-LT"/>
        </w:rPr>
        <w:t>o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Nr.</w:t>
      </w:r>
      <w:r w:rsidR="00871F4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MT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-1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97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„D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l rajono savivaldyb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s strateginio pl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ė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tros plano darbo grupi</w:t>
      </w:r>
      <w:r w:rsidRPr="00060E9E">
        <w:rPr>
          <w:rFonts w:ascii="Times New Roman" w:hAnsi="Times New Roman" w:hint="eastAsia"/>
          <w:color w:val="000000"/>
          <w:sz w:val="24"/>
          <w:szCs w:val="24"/>
          <w:lang w:val="lt-LT" w:eastAsia="lt-LT"/>
        </w:rPr>
        <w:t>ų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sudarymo“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EA0B6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1 punktu 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ir išdėstau </w:t>
      </w:r>
      <w:r w:rsidR="000A1AF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F21C2B">
        <w:rPr>
          <w:rFonts w:ascii="Times New Roman" w:hAnsi="Times New Roman"/>
          <w:color w:val="000000"/>
          <w:sz w:val="24"/>
          <w:szCs w:val="24"/>
          <w:lang w:val="lt-LT" w:eastAsia="lt-LT"/>
        </w:rPr>
        <w:t>taip</w:t>
      </w:r>
      <w:r w:rsidRPr="00060E9E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p w14:paraId="4D253705" w14:textId="134FF8AF" w:rsidR="00205AC9" w:rsidRPr="005A369D" w:rsidRDefault="006E3212" w:rsidP="003C1084">
      <w:pPr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</w:pPr>
      <w:r w:rsidRPr="005A369D">
        <w:rPr>
          <w:rFonts w:ascii="Times New Roman" w:hAnsi="Times New Roman"/>
          <w:color w:val="000000" w:themeColor="text1"/>
          <w:sz w:val="24"/>
          <w:szCs w:val="24"/>
          <w:lang w:val="lt-LT"/>
        </w:rPr>
        <w:t>„</w:t>
      </w:r>
      <w:r w:rsidR="002D2244" w:rsidRPr="005A36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I. </w:t>
      </w:r>
      <w:bookmarkStart w:id="0" w:name="_Hlk140498973"/>
      <w:bookmarkStart w:id="1" w:name="_Hlk143684538"/>
      <w:r w:rsidR="00E747C0" w:rsidRPr="005A36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>Ekonomikos</w:t>
      </w:r>
      <w:r w:rsidR="002B3954" w:rsidRPr="005A369D">
        <w:rPr>
          <w:rFonts w:ascii="Times New Roman" w:hAnsi="Times New Roman"/>
          <w:b/>
          <w:color w:val="000000" w:themeColor="text1"/>
          <w:sz w:val="24"/>
          <w:szCs w:val="24"/>
          <w:lang w:val="lt-LT"/>
        </w:rPr>
        <w:t xml:space="preserve"> ir verslo (žemės ūkio, kaimo plėtros, turizmo)</w:t>
      </w:r>
      <w:bookmarkEnd w:id="0"/>
    </w:p>
    <w:p w14:paraId="5BCA2FB0" w14:textId="6A5A77CE" w:rsidR="00205AC9" w:rsidRPr="005A369D" w:rsidRDefault="008E02C6" w:rsidP="005179DE">
      <w:pPr>
        <w:tabs>
          <w:tab w:val="left" w:pos="3686"/>
          <w:tab w:val="left" w:pos="3969"/>
          <w:tab w:val="left" w:pos="4253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bookmarkStart w:id="2" w:name="_Hlk144219770"/>
      <w:bookmarkEnd w:id="1"/>
      <w:r w:rsidRPr="005A369D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Martynas Remeikis</w:t>
      </w:r>
      <w:r w:rsidR="00205AC9" w:rsidRPr="005A369D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="008D59AF" w:rsidRPr="005A369D">
        <w:rPr>
          <w:rFonts w:ascii="Times New Roman" w:hAnsi="Times New Roman"/>
          <w:b/>
          <w:sz w:val="24"/>
          <w:szCs w:val="24"/>
          <w:lang w:val="lt-LT"/>
        </w:rPr>
        <w:t>–</w:t>
      </w:r>
      <w:r w:rsidR="00205AC9" w:rsidRPr="005A369D">
        <w:rPr>
          <w:rFonts w:ascii="Times New Roman" w:hAnsi="Times New Roman"/>
          <w:b/>
          <w:sz w:val="24"/>
          <w:szCs w:val="24"/>
          <w:lang w:val="lt-LT"/>
        </w:rPr>
        <w:tab/>
      </w:r>
      <w:bookmarkStart w:id="3" w:name="_Hlk143684378"/>
      <w:r w:rsidR="008B018C" w:rsidRPr="005A369D">
        <w:rPr>
          <w:rFonts w:ascii="Times New Roman" w:hAnsi="Times New Roman"/>
          <w:b/>
          <w:sz w:val="24"/>
          <w:szCs w:val="24"/>
          <w:lang w:val="lt-LT"/>
        </w:rPr>
        <w:t>rajono savivaldyb</w:t>
      </w:r>
      <w:r w:rsidR="008B018C" w:rsidRPr="005A369D">
        <w:rPr>
          <w:rFonts w:ascii="Times New Roman" w:hAnsi="Times New Roman" w:hint="eastAsia"/>
          <w:b/>
          <w:sz w:val="24"/>
          <w:szCs w:val="24"/>
          <w:lang w:val="lt-LT"/>
        </w:rPr>
        <w:t>ė</w:t>
      </w:r>
      <w:r w:rsidR="008B018C" w:rsidRPr="005A369D">
        <w:rPr>
          <w:rFonts w:ascii="Times New Roman" w:hAnsi="Times New Roman"/>
          <w:b/>
          <w:sz w:val="24"/>
          <w:szCs w:val="24"/>
          <w:lang w:val="lt-LT"/>
        </w:rPr>
        <w:t xml:space="preserve">s administracijos </w:t>
      </w:r>
      <w:r w:rsidR="008B018C" w:rsidRPr="005A369D">
        <w:rPr>
          <w:rFonts w:ascii="Times New Roman" w:hAnsi="Times New Roman" w:hint="eastAsia"/>
          <w:b/>
          <w:sz w:val="24"/>
          <w:szCs w:val="24"/>
          <w:lang w:val="lt-LT"/>
        </w:rPr>
        <w:t>Ū</w:t>
      </w:r>
      <w:r w:rsidR="008B018C" w:rsidRPr="005A369D">
        <w:rPr>
          <w:rFonts w:ascii="Times New Roman" w:hAnsi="Times New Roman"/>
          <w:b/>
          <w:sz w:val="24"/>
          <w:szCs w:val="24"/>
          <w:lang w:val="lt-LT"/>
        </w:rPr>
        <w:t>kio ir investicij</w:t>
      </w:r>
      <w:r w:rsidR="008B018C" w:rsidRPr="005A369D">
        <w:rPr>
          <w:rFonts w:ascii="Times New Roman" w:hAnsi="Times New Roman" w:hint="eastAsia"/>
          <w:b/>
          <w:sz w:val="24"/>
          <w:szCs w:val="24"/>
          <w:lang w:val="lt-LT"/>
        </w:rPr>
        <w:t>ų</w:t>
      </w:r>
      <w:r w:rsidR="008B018C" w:rsidRPr="005A369D">
        <w:rPr>
          <w:rFonts w:ascii="Times New Roman" w:hAnsi="Times New Roman"/>
          <w:b/>
          <w:sz w:val="24"/>
          <w:szCs w:val="24"/>
          <w:lang w:val="lt-LT"/>
        </w:rPr>
        <w:t xml:space="preserve"> skyriaus </w:t>
      </w:r>
      <w:r w:rsidRPr="005A369D">
        <w:rPr>
          <w:rFonts w:ascii="Times New Roman" w:hAnsi="Times New Roman"/>
          <w:b/>
          <w:sz w:val="24"/>
          <w:szCs w:val="24"/>
          <w:lang w:val="lt-LT"/>
        </w:rPr>
        <w:t xml:space="preserve">vedėjas </w:t>
      </w:r>
      <w:r w:rsidR="008D59AF" w:rsidRPr="005A369D">
        <w:rPr>
          <w:rFonts w:ascii="Times New Roman" w:hAnsi="Times New Roman"/>
          <w:b/>
          <w:sz w:val="24"/>
          <w:szCs w:val="24"/>
          <w:lang w:val="lt-LT"/>
        </w:rPr>
        <w:t>(darbo grupės vadov</w:t>
      </w:r>
      <w:r w:rsidRPr="005A369D">
        <w:rPr>
          <w:rFonts w:ascii="Times New Roman" w:hAnsi="Times New Roman"/>
          <w:b/>
          <w:sz w:val="24"/>
          <w:szCs w:val="24"/>
          <w:lang w:val="lt-LT"/>
        </w:rPr>
        <w:t>as</w:t>
      </w:r>
      <w:r w:rsidR="008D59AF" w:rsidRPr="005A369D">
        <w:rPr>
          <w:rFonts w:ascii="Times New Roman" w:hAnsi="Times New Roman"/>
          <w:b/>
          <w:sz w:val="24"/>
          <w:szCs w:val="24"/>
          <w:lang w:val="lt-LT"/>
        </w:rPr>
        <w:t>);</w:t>
      </w:r>
      <w:bookmarkEnd w:id="3"/>
    </w:p>
    <w:bookmarkEnd w:id="2"/>
    <w:p w14:paraId="3474A68F" w14:textId="6CA13CF1" w:rsidR="00205AC9" w:rsidRPr="007B3778" w:rsidRDefault="00201B45" w:rsidP="00256A26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8E02C6">
        <w:rPr>
          <w:rFonts w:ascii="Times New Roman" w:hAnsi="Times New Roman"/>
          <w:bCs/>
          <w:sz w:val="24"/>
          <w:szCs w:val="24"/>
          <w:lang w:val="lt-LT"/>
        </w:rPr>
        <w:t>Iveta Ignatjevait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rajono savivaldybės administracijos Ūkio</w:t>
      </w:r>
      <w:r w:rsidR="00A97489" w:rsidRPr="007B3778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>ir investicijų skyriaus vyriausioji specialist</w:t>
      </w:r>
      <w:r w:rsidR="00636D21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36D21" w:rsidRPr="007B3778">
        <w:rPr>
          <w:rFonts w:ascii="Times New Roman" w:hAnsi="Times New Roman"/>
          <w:bCs/>
          <w:sz w:val="24"/>
          <w:szCs w:val="24"/>
          <w:lang w:val="lt-LT"/>
        </w:rPr>
        <w:t xml:space="preserve"> (darbo grupės sekretorė);</w:t>
      </w:r>
    </w:p>
    <w:p w14:paraId="49F97723" w14:textId="7395B301" w:rsidR="00811293" w:rsidRDefault="00201B45" w:rsidP="00811293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201B45">
        <w:rPr>
          <w:rFonts w:ascii="Times New Roman" w:hAnsi="Times New Roman"/>
          <w:bCs/>
          <w:sz w:val="24"/>
          <w:szCs w:val="24"/>
          <w:lang w:val="lt-LT"/>
        </w:rPr>
        <w:t>Virgilijus Martinkevičius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545E06" w:rsidRPr="007B3778">
        <w:rPr>
          <w:rFonts w:ascii="Times New Roman" w:hAnsi="Times New Roman"/>
          <w:bCs/>
          <w:sz w:val="24"/>
          <w:szCs w:val="24"/>
          <w:lang w:val="lt-LT"/>
        </w:rPr>
        <w:t>–</w:t>
      </w:r>
      <w:r w:rsidR="00205AC9" w:rsidRPr="007B3778">
        <w:rPr>
          <w:rFonts w:ascii="Times New Roman" w:hAnsi="Times New Roman"/>
          <w:bCs/>
          <w:sz w:val="24"/>
          <w:szCs w:val="24"/>
          <w:lang w:val="lt-LT"/>
        </w:rPr>
        <w:tab/>
      </w:r>
      <w:r w:rsidR="00034A8C" w:rsidRPr="007B3778">
        <w:rPr>
          <w:rFonts w:ascii="Times New Roman" w:hAnsi="Times New Roman"/>
          <w:bCs/>
          <w:sz w:val="24"/>
          <w:szCs w:val="24"/>
          <w:lang w:val="lt-LT"/>
        </w:rPr>
        <w:t xml:space="preserve">rajono savivaldybės administracijos Ūkio ir investicijų skyriaus </w:t>
      </w:r>
      <w:r w:rsidRPr="00201B45">
        <w:rPr>
          <w:rFonts w:ascii="Times New Roman" w:hAnsi="Times New Roman"/>
          <w:bCs/>
          <w:sz w:val="24"/>
          <w:szCs w:val="24"/>
          <w:lang w:val="lt-LT"/>
        </w:rPr>
        <w:t xml:space="preserve">vyriausiasis specialistas 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(darbo grup</w:t>
      </w:r>
      <w:r w:rsidR="006F23C2" w:rsidRPr="007B3778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s vadov</w:t>
      </w:r>
      <w:r w:rsidR="00222C7A">
        <w:rPr>
          <w:rFonts w:ascii="Times New Roman" w:hAnsi="Times New Roman"/>
          <w:bCs/>
          <w:sz w:val="24"/>
          <w:szCs w:val="24"/>
          <w:lang w:val="lt-LT"/>
        </w:rPr>
        <w:t xml:space="preserve">o 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pavaduotoja</w:t>
      </w:r>
      <w:r>
        <w:rPr>
          <w:rFonts w:ascii="Times New Roman" w:hAnsi="Times New Roman"/>
          <w:bCs/>
          <w:sz w:val="24"/>
          <w:szCs w:val="24"/>
          <w:lang w:val="lt-LT"/>
        </w:rPr>
        <w:t>s</w:t>
      </w:r>
      <w:r w:rsidR="006F23C2" w:rsidRPr="007B3778">
        <w:rPr>
          <w:rFonts w:ascii="Times New Roman" w:hAnsi="Times New Roman"/>
          <w:bCs/>
          <w:sz w:val="24"/>
          <w:szCs w:val="24"/>
          <w:lang w:val="lt-LT"/>
        </w:rPr>
        <w:t>);</w:t>
      </w:r>
    </w:p>
    <w:p w14:paraId="75765199" w14:textId="2C519656" w:rsidR="008E02C6" w:rsidRPr="008E02C6" w:rsidRDefault="008E02C6" w:rsidP="00811293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E02C6">
        <w:rPr>
          <w:rFonts w:ascii="Times New Roman" w:hAnsi="Times New Roman"/>
          <w:bCs/>
          <w:sz w:val="24"/>
          <w:szCs w:val="24"/>
          <w:lang w:val="lt-LT"/>
        </w:rPr>
        <w:t xml:space="preserve">Aušra </w:t>
      </w:r>
      <w:proofErr w:type="spellStart"/>
      <w:r w:rsidRPr="008E02C6">
        <w:rPr>
          <w:rFonts w:ascii="Times New Roman" w:hAnsi="Times New Roman"/>
          <w:bCs/>
          <w:sz w:val="24"/>
          <w:szCs w:val="24"/>
          <w:lang w:val="lt-LT"/>
        </w:rPr>
        <w:t>Slidziauskien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proofErr w:type="spellEnd"/>
      <w:r w:rsidRPr="008E02C6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8E02C6">
        <w:rPr>
          <w:rFonts w:ascii="Times New Roman" w:hAnsi="Times New Roman"/>
          <w:bCs/>
          <w:sz w:val="24"/>
          <w:szCs w:val="24"/>
          <w:lang w:val="lt-LT"/>
        </w:rPr>
        <w:tab/>
        <w:t>rajono savivaldyb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 w:rsidRPr="008E02C6">
        <w:rPr>
          <w:rFonts w:ascii="Times New Roman" w:hAnsi="Times New Roman"/>
          <w:bCs/>
          <w:sz w:val="24"/>
          <w:szCs w:val="24"/>
          <w:lang w:val="lt-LT"/>
        </w:rPr>
        <w:t xml:space="preserve">s administracijos 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Ū</w:t>
      </w:r>
      <w:r w:rsidRPr="008E02C6">
        <w:rPr>
          <w:rFonts w:ascii="Times New Roman" w:hAnsi="Times New Roman"/>
          <w:bCs/>
          <w:sz w:val="24"/>
          <w:szCs w:val="24"/>
          <w:lang w:val="lt-LT"/>
        </w:rPr>
        <w:t>kio ir investicij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ų</w:t>
      </w:r>
      <w:r w:rsidRPr="008E02C6">
        <w:rPr>
          <w:rFonts w:ascii="Times New Roman" w:hAnsi="Times New Roman"/>
          <w:bCs/>
          <w:sz w:val="24"/>
          <w:szCs w:val="24"/>
          <w:lang w:val="lt-LT"/>
        </w:rPr>
        <w:t xml:space="preserve"> skyriaus vyriausioji specialist</w:t>
      </w:r>
      <w:r w:rsidRPr="008E02C6">
        <w:rPr>
          <w:rFonts w:ascii="Times New Roman" w:hAnsi="Times New Roman" w:hint="eastAsia"/>
          <w:bCs/>
          <w:sz w:val="24"/>
          <w:szCs w:val="24"/>
          <w:lang w:val="lt-LT"/>
        </w:rPr>
        <w:t>ė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  <w:r w:rsidRPr="008E02C6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</w:p>
    <w:p w14:paraId="7153FBC5" w14:textId="0909767F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bookmarkStart w:id="4" w:name="_Hlk144219947"/>
      <w:bookmarkStart w:id="5" w:name="_Hlk144216884"/>
      <w:bookmarkStart w:id="6" w:name="_Hlk144220027"/>
      <w:r w:rsidRPr="007B3778">
        <w:rPr>
          <w:rFonts w:ascii="Times New Roman" w:hAnsi="Times New Roman"/>
          <w:sz w:val="24"/>
          <w:szCs w:val="24"/>
          <w:lang w:val="lt-LT"/>
        </w:rPr>
        <w:t xml:space="preserve">Jurgita </w:t>
      </w:r>
      <w:proofErr w:type="spellStart"/>
      <w:r w:rsidRPr="007B3778">
        <w:rPr>
          <w:rFonts w:ascii="Times New Roman" w:hAnsi="Times New Roman"/>
          <w:sz w:val="24"/>
          <w:szCs w:val="24"/>
          <w:lang w:val="lt-LT"/>
        </w:rPr>
        <w:t>Bosikien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proofErr w:type="spellEnd"/>
      <w:r w:rsidRPr="007B3778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rajono savivaldybės administracijos Architekt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ros ir urbanistikos skyriaus </w:t>
      </w:r>
      <w:r w:rsidR="00C50E7B">
        <w:rPr>
          <w:rFonts w:ascii="Times New Roman" w:hAnsi="Times New Roman"/>
          <w:sz w:val="24"/>
          <w:szCs w:val="24"/>
          <w:lang w:val="lt-LT"/>
        </w:rPr>
        <w:t xml:space="preserve"> vyriausioji specialistė, l. e. skyriaus </w:t>
      </w:r>
      <w:r w:rsidRPr="007B3778">
        <w:rPr>
          <w:rFonts w:ascii="Times New Roman" w:hAnsi="Times New Roman"/>
          <w:sz w:val="24"/>
          <w:szCs w:val="24"/>
          <w:lang w:val="lt-LT"/>
        </w:rPr>
        <w:t>vedėj</w:t>
      </w:r>
      <w:r w:rsidR="00C50E7B">
        <w:rPr>
          <w:rFonts w:ascii="Times New Roman" w:hAnsi="Times New Roman"/>
          <w:sz w:val="24"/>
          <w:szCs w:val="24"/>
          <w:lang w:val="lt-LT"/>
        </w:rPr>
        <w:t>os pareigas</w:t>
      </w:r>
      <w:r w:rsidRPr="007B3778">
        <w:rPr>
          <w:rFonts w:ascii="Times New Roman" w:hAnsi="Times New Roman"/>
          <w:sz w:val="24"/>
          <w:szCs w:val="24"/>
          <w:lang w:val="lt-LT"/>
        </w:rPr>
        <w:t>;</w:t>
      </w:r>
    </w:p>
    <w:bookmarkEnd w:id="4"/>
    <w:p w14:paraId="44DD1B0C" w14:textId="77777777" w:rsidR="0058193B" w:rsidRPr="007B3778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 xml:space="preserve">Juozas </w:t>
      </w:r>
      <w:proofErr w:type="spellStart"/>
      <w:r w:rsidRPr="007B3778">
        <w:rPr>
          <w:rFonts w:ascii="Times New Roman" w:hAnsi="Times New Roman"/>
          <w:bCs/>
          <w:sz w:val="24"/>
          <w:szCs w:val="24"/>
          <w:lang w:val="lt-LT"/>
        </w:rPr>
        <w:t>Dainelis</w:t>
      </w:r>
      <w:proofErr w:type="spellEnd"/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Šakių krašto vietos veiklos grupės pirmininkas;</w:t>
      </w:r>
    </w:p>
    <w:p w14:paraId="7D4D4D43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Egidija </w:t>
      </w:r>
      <w:proofErr w:type="spellStart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  <w:t>rajono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Biudžeto, turto ir strateginio planavimo skyriaus vedėja;</w:t>
      </w:r>
    </w:p>
    <w:p w14:paraId="29980BFB" w14:textId="12F7CA9F" w:rsidR="0058193B" w:rsidRPr="00205AC9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 xml:space="preserve">Saulius </w:t>
      </w:r>
      <w:proofErr w:type="spellStart"/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Naumavičius</w:t>
      </w:r>
      <w:proofErr w:type="spellEnd"/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–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ab/>
        <w:t xml:space="preserve">rajono savivaldybės administracijos </w:t>
      </w:r>
      <w:r w:rsidRPr="003F3C64"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Griškabūdžio seniūnijos seniūnas</w:t>
      </w:r>
      <w:r>
        <w:rPr>
          <w:rStyle w:val="Grietas"/>
          <w:rFonts w:ascii="Times New Roman" w:hAnsi="Times New Roman"/>
          <w:b w:val="0"/>
          <w:color w:val="000000" w:themeColor="text1"/>
          <w:sz w:val="24"/>
          <w:szCs w:val="24"/>
          <w:lang w:val="lt-LT"/>
        </w:rPr>
        <w:t>;</w:t>
      </w:r>
    </w:p>
    <w:p w14:paraId="6B847884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bCs/>
          <w:color w:val="000000" w:themeColor="text1"/>
          <w:sz w:val="24"/>
          <w:szCs w:val="24"/>
          <w:lang w:val="lt-LT"/>
        </w:rPr>
      </w:pPr>
      <w:r w:rsidRPr="007B3778">
        <w:rPr>
          <w:rFonts w:ascii="Times New Roman" w:hAnsi="Times New Roman"/>
          <w:bCs/>
          <w:sz w:val="24"/>
          <w:szCs w:val="24"/>
          <w:lang w:val="lt-LT"/>
        </w:rPr>
        <w:t>Daiva Palukaitienė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–</w:t>
      </w:r>
      <w:r w:rsidRPr="007B3778">
        <w:rPr>
          <w:rFonts w:ascii="Times New Roman" w:hAnsi="Times New Roman"/>
          <w:bCs/>
          <w:sz w:val="24"/>
          <w:szCs w:val="24"/>
          <w:lang w:val="lt-LT"/>
        </w:rPr>
        <w:tab/>
        <w:t>VšĮ Šakių turizmo ir verslo informacijos centro direktorė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6632052D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Vilmantas Paškevičius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UAB </w:t>
      </w:r>
      <w:bookmarkStart w:id="7" w:name="_Hlk143856745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„Šakių šilumos tinklai“ </w:t>
      </w:r>
      <w:bookmarkEnd w:id="7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komercijos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direktorius;</w:t>
      </w:r>
    </w:p>
    <w:p w14:paraId="58820056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8" w:name="_Hlk144219978"/>
      <w:bookmarkStart w:id="9" w:name="_Hlk144219988"/>
      <w:r w:rsidRPr="007B3778">
        <w:rPr>
          <w:rFonts w:ascii="Times New Roman" w:hAnsi="Times New Roman"/>
          <w:sz w:val="24"/>
          <w:szCs w:val="24"/>
          <w:lang w:val="lt-LT"/>
        </w:rPr>
        <w:t>Giedrius Pulokas</w:t>
      </w:r>
      <w:bookmarkEnd w:id="8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bookmarkStart w:id="10" w:name="_Hlk144215289"/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tarybos narys</w:t>
      </w:r>
      <w:bookmarkEnd w:id="10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;</w:t>
      </w:r>
    </w:p>
    <w:bookmarkEnd w:id="9"/>
    <w:p w14:paraId="45F4CF8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Lilija Sniečkuvienė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autobusų parkas“ vyriausioji buhalterė;</w:t>
      </w:r>
    </w:p>
    <w:p w14:paraId="6696DF8F" w14:textId="0AC43C4E" w:rsidR="00313431" w:rsidRPr="007B3778" w:rsidRDefault="00313431" w:rsidP="00313431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Ar</w:t>
      </w:r>
      <w:r w:rsidRPr="007B3778">
        <w:rPr>
          <w:rStyle w:val="Grietas"/>
          <w:rFonts w:ascii="Times New Roman" w:hAnsi="Times New Roman" w:hint="eastAsia"/>
          <w:b w:val="0"/>
          <w:bCs w:val="0"/>
          <w:sz w:val="24"/>
          <w:szCs w:val="24"/>
          <w:lang w:val="lt-LT"/>
        </w:rPr>
        <w:t>ū</w:t>
      </w:r>
      <w:r w:rsidRPr="007B3778">
        <w:rPr>
          <w:rStyle w:val="Grietas"/>
          <w:rFonts w:ascii="Times New Roman" w:hAnsi="Times New Roman"/>
          <w:b w:val="0"/>
          <w:bCs w:val="0"/>
          <w:sz w:val="24"/>
          <w:szCs w:val="24"/>
          <w:lang w:val="lt-LT"/>
        </w:rPr>
        <w:t>nas Tarnauskas</w:t>
      </w:r>
      <w:bookmarkEnd w:id="5"/>
      <w:r w:rsidRPr="007B3778">
        <w:rPr>
          <w:rStyle w:val="Grietas"/>
          <w:rFonts w:ascii="Times New Roman" w:hAnsi="Times New Roman"/>
          <w:sz w:val="24"/>
          <w:szCs w:val="24"/>
          <w:lang w:val="lt-LT"/>
        </w:rPr>
        <w:tab/>
      </w:r>
      <w:r w:rsidRPr="007B3778">
        <w:rPr>
          <w:rFonts w:ascii="Times New Roman" w:hAnsi="Times New Roman"/>
          <w:sz w:val="24"/>
          <w:szCs w:val="24"/>
          <w:lang w:val="lt-LT"/>
        </w:rPr>
        <w:t>–</w:t>
      </w:r>
      <w:r w:rsidRPr="007B3778">
        <w:rPr>
          <w:rFonts w:ascii="Times New Roman" w:hAnsi="Times New Roman"/>
          <w:sz w:val="24"/>
          <w:szCs w:val="24"/>
          <w:lang w:val="lt-LT"/>
        </w:rPr>
        <w:tab/>
        <w:t>Kauno PPAR Šaki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atstovyb</w:t>
      </w:r>
      <w:r w:rsidRPr="007B3778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B3778">
        <w:rPr>
          <w:rFonts w:ascii="Times New Roman" w:hAnsi="Times New Roman"/>
          <w:sz w:val="24"/>
          <w:szCs w:val="24"/>
          <w:lang w:val="lt-LT"/>
        </w:rPr>
        <w:t>s vadovas;</w:t>
      </w:r>
    </w:p>
    <w:p w14:paraId="2CE52A5A" w14:textId="77777777" w:rsidR="0058193B" w:rsidRDefault="0058193B" w:rsidP="0058193B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bookmarkStart w:id="11" w:name="_Hlk143856686"/>
      <w:bookmarkEnd w:id="6"/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lastRenderedPageBreak/>
        <w:t>Rimantas Vensas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UAB „Šakių vandenys“ projektų vadovas;</w:t>
      </w:r>
      <w:bookmarkEnd w:id="11"/>
    </w:p>
    <w:p w14:paraId="0D4B189F" w14:textId="77874788" w:rsidR="00A564A5" w:rsidRPr="00EA0B69" w:rsidRDefault="000D1A01" w:rsidP="00EA0B69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Irena Žemaitienė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–</w:t>
      </w:r>
      <w:r w:rsidR="00205AC9">
        <w:rPr>
          <w:rFonts w:ascii="Times New Roman" w:hAnsi="Times New Roman"/>
          <w:color w:val="000000" w:themeColor="text1"/>
          <w:sz w:val="24"/>
          <w:szCs w:val="24"/>
          <w:lang w:val="lt-LT"/>
        </w:rPr>
        <w:tab/>
      </w:r>
      <w:r w:rsidR="003846D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rajono </w:t>
      </w:r>
      <w:r w:rsidR="00631A14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savivaldybės administracijos Žemės ūkio ir kaimo reikalų skyriaus vedėja</w:t>
      </w:r>
      <w:r w:rsidR="0058193B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  <w:r w:rsidR="00EA0B69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</w:p>
    <w:p w14:paraId="1A70F34E" w14:textId="19933E6C" w:rsidR="00507614" w:rsidRPr="003F3C64" w:rsidRDefault="003548BA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Šis </w:t>
      </w:r>
      <w:r w:rsidR="00BC759E">
        <w:rPr>
          <w:rFonts w:ascii="Times New Roman" w:hAnsi="Times New Roman"/>
          <w:color w:val="000000" w:themeColor="text1"/>
          <w:sz w:val="24"/>
          <w:szCs w:val="24"/>
          <w:lang w:val="lt-LT"/>
        </w:rPr>
        <w:t>potvarkis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  <w:r w:rsidR="00B839F3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635D1D94" w14:textId="77777777" w:rsidR="009E7F2C" w:rsidRDefault="009E7F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488E3450" w14:textId="77777777" w:rsidR="009E7F2C" w:rsidRDefault="009E7F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5F00064D" w14:textId="77777777" w:rsidR="009E7F2C" w:rsidRDefault="009E7F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29D02BD8" w14:textId="77777777" w:rsidR="009E7F2C" w:rsidRDefault="009E7F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1EFEA36C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7EDC2FB8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</w:t>
      </w:r>
      <w:r w:rsidR="00E62FDD">
        <w:rPr>
          <w:rFonts w:ascii="Times New Roman" w:hAnsi="Times New Roman"/>
          <w:sz w:val="24"/>
          <w:szCs w:val="24"/>
          <w:lang w:val="lt-LT"/>
        </w:rPr>
        <w:t>4</w:t>
      </w:r>
      <w:r w:rsidRPr="00547DF9">
        <w:rPr>
          <w:rFonts w:ascii="Times New Roman" w:hAnsi="Times New Roman"/>
          <w:sz w:val="24"/>
          <w:szCs w:val="24"/>
          <w:lang w:val="lt-LT"/>
        </w:rPr>
        <w:t>-</w:t>
      </w:r>
      <w:r w:rsidR="00E62FDD">
        <w:rPr>
          <w:rFonts w:ascii="Times New Roman" w:hAnsi="Times New Roman"/>
          <w:sz w:val="24"/>
          <w:szCs w:val="24"/>
          <w:lang w:val="lt-LT"/>
        </w:rPr>
        <w:t>06</w:t>
      </w:r>
      <w:r w:rsidRPr="00547DF9">
        <w:rPr>
          <w:rFonts w:ascii="Times New Roman" w:hAnsi="Times New Roman"/>
          <w:sz w:val="24"/>
          <w:szCs w:val="24"/>
          <w:lang w:val="lt-LT"/>
        </w:rPr>
        <w:t>-0</w:t>
      </w:r>
      <w:r w:rsidR="000654A8">
        <w:rPr>
          <w:rFonts w:ascii="Times New Roman" w:hAnsi="Times New Roman"/>
          <w:sz w:val="24"/>
          <w:szCs w:val="24"/>
          <w:lang w:val="lt-LT"/>
        </w:rPr>
        <w:t>6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78093" w14:textId="77777777" w:rsidR="000F5230" w:rsidRDefault="000F5230">
      <w:r>
        <w:separator/>
      </w:r>
    </w:p>
  </w:endnote>
  <w:endnote w:type="continuationSeparator" w:id="0">
    <w:p w14:paraId="6E6036E2" w14:textId="77777777" w:rsidR="000F5230" w:rsidRDefault="000F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08792" w14:textId="77777777" w:rsidR="000F5230" w:rsidRDefault="000F5230">
      <w:r>
        <w:separator/>
      </w:r>
    </w:p>
  </w:footnote>
  <w:footnote w:type="continuationSeparator" w:id="0">
    <w:p w14:paraId="1BE444E3" w14:textId="77777777" w:rsidR="000F5230" w:rsidRDefault="000F5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68594388"/>
      <w:docPartObj>
        <w:docPartGallery w:val="Page Numbers (Top of Page)"/>
        <w:docPartUnique/>
      </w:docPartObj>
    </w:sdtPr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0022533"/>
      <w:docPartObj>
        <w:docPartGallery w:val="Page Numbers (Top of Page)"/>
        <w:docPartUnique/>
      </w:docPartObj>
    </w:sdtPr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0E9E"/>
    <w:rsid w:val="00061269"/>
    <w:rsid w:val="000654A8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A1AFD"/>
    <w:rsid w:val="000B06FD"/>
    <w:rsid w:val="000B323C"/>
    <w:rsid w:val="000B362E"/>
    <w:rsid w:val="000B4D8F"/>
    <w:rsid w:val="000B6F81"/>
    <w:rsid w:val="000C13FF"/>
    <w:rsid w:val="000C1FF4"/>
    <w:rsid w:val="000C727A"/>
    <w:rsid w:val="000D0955"/>
    <w:rsid w:val="000D09F2"/>
    <w:rsid w:val="000D0F0D"/>
    <w:rsid w:val="000D1A01"/>
    <w:rsid w:val="000D4465"/>
    <w:rsid w:val="000E1878"/>
    <w:rsid w:val="000E53EE"/>
    <w:rsid w:val="000E6BE2"/>
    <w:rsid w:val="000F5230"/>
    <w:rsid w:val="000F5BE8"/>
    <w:rsid w:val="000F5FA9"/>
    <w:rsid w:val="00102680"/>
    <w:rsid w:val="00102701"/>
    <w:rsid w:val="001027A2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07DA"/>
    <w:rsid w:val="0017345E"/>
    <w:rsid w:val="00177331"/>
    <w:rsid w:val="00180CB3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04E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F1E47"/>
    <w:rsid w:val="001F20F4"/>
    <w:rsid w:val="001F70EA"/>
    <w:rsid w:val="00201B45"/>
    <w:rsid w:val="00201E52"/>
    <w:rsid w:val="0020365E"/>
    <w:rsid w:val="00203787"/>
    <w:rsid w:val="00205AC9"/>
    <w:rsid w:val="0020653C"/>
    <w:rsid w:val="00207012"/>
    <w:rsid w:val="0022104B"/>
    <w:rsid w:val="00222C7A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C1694"/>
    <w:rsid w:val="002C2CF3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0665"/>
    <w:rsid w:val="00303693"/>
    <w:rsid w:val="00303FF5"/>
    <w:rsid w:val="00312E70"/>
    <w:rsid w:val="00313431"/>
    <w:rsid w:val="00314651"/>
    <w:rsid w:val="00317E73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136"/>
    <w:rsid w:val="00394E55"/>
    <w:rsid w:val="00395D06"/>
    <w:rsid w:val="003A118B"/>
    <w:rsid w:val="003A29FB"/>
    <w:rsid w:val="003A4BAD"/>
    <w:rsid w:val="003B08D0"/>
    <w:rsid w:val="003B2130"/>
    <w:rsid w:val="003B2906"/>
    <w:rsid w:val="003B511B"/>
    <w:rsid w:val="003B6C6C"/>
    <w:rsid w:val="003C1084"/>
    <w:rsid w:val="003C1DE1"/>
    <w:rsid w:val="003C23C5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24DB9"/>
    <w:rsid w:val="00434676"/>
    <w:rsid w:val="004356E8"/>
    <w:rsid w:val="00436370"/>
    <w:rsid w:val="0043705F"/>
    <w:rsid w:val="00440B98"/>
    <w:rsid w:val="004448EB"/>
    <w:rsid w:val="00446360"/>
    <w:rsid w:val="004476FB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04E4"/>
    <w:rsid w:val="00482871"/>
    <w:rsid w:val="00484839"/>
    <w:rsid w:val="004933FB"/>
    <w:rsid w:val="00497322"/>
    <w:rsid w:val="004A1C4A"/>
    <w:rsid w:val="004A5FA7"/>
    <w:rsid w:val="004A70C8"/>
    <w:rsid w:val="004B18A9"/>
    <w:rsid w:val="004B618A"/>
    <w:rsid w:val="004B75E3"/>
    <w:rsid w:val="004D0C9A"/>
    <w:rsid w:val="004D1128"/>
    <w:rsid w:val="004D6EA4"/>
    <w:rsid w:val="004E06FA"/>
    <w:rsid w:val="004F10CB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369D"/>
    <w:rsid w:val="005A59C8"/>
    <w:rsid w:val="005B43D2"/>
    <w:rsid w:val="005B5765"/>
    <w:rsid w:val="005B683F"/>
    <w:rsid w:val="005B6E69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2CE"/>
    <w:rsid w:val="005F046D"/>
    <w:rsid w:val="005F0DA1"/>
    <w:rsid w:val="005F2455"/>
    <w:rsid w:val="005F37C4"/>
    <w:rsid w:val="005F4E91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62C"/>
    <w:rsid w:val="006D1F80"/>
    <w:rsid w:val="006D4C78"/>
    <w:rsid w:val="006D4D3D"/>
    <w:rsid w:val="006D525D"/>
    <w:rsid w:val="006D559F"/>
    <w:rsid w:val="006D5B14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5AD8"/>
    <w:rsid w:val="00735FB9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24DA"/>
    <w:rsid w:val="00763480"/>
    <w:rsid w:val="00772128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7758"/>
    <w:rsid w:val="007B361B"/>
    <w:rsid w:val="007B3778"/>
    <w:rsid w:val="007B78F3"/>
    <w:rsid w:val="007C034A"/>
    <w:rsid w:val="007C1CA8"/>
    <w:rsid w:val="007C6F7D"/>
    <w:rsid w:val="007D203B"/>
    <w:rsid w:val="007D243A"/>
    <w:rsid w:val="007D361C"/>
    <w:rsid w:val="007D76DC"/>
    <w:rsid w:val="007F0D53"/>
    <w:rsid w:val="00802214"/>
    <w:rsid w:val="00803191"/>
    <w:rsid w:val="008077DE"/>
    <w:rsid w:val="00811293"/>
    <w:rsid w:val="0081196C"/>
    <w:rsid w:val="00815B9C"/>
    <w:rsid w:val="008170A9"/>
    <w:rsid w:val="0082089E"/>
    <w:rsid w:val="00821FF5"/>
    <w:rsid w:val="00822B34"/>
    <w:rsid w:val="008252C9"/>
    <w:rsid w:val="008258E8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1F4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02C6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281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460F9"/>
    <w:rsid w:val="009514FB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E7F2C"/>
    <w:rsid w:val="009F05C1"/>
    <w:rsid w:val="009F07C1"/>
    <w:rsid w:val="009F4B49"/>
    <w:rsid w:val="009F6A6F"/>
    <w:rsid w:val="009F7419"/>
    <w:rsid w:val="00A01198"/>
    <w:rsid w:val="00A016C4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12E7"/>
    <w:rsid w:val="00A5524E"/>
    <w:rsid w:val="00A5648A"/>
    <w:rsid w:val="00A564A5"/>
    <w:rsid w:val="00A61FD3"/>
    <w:rsid w:val="00A64FC3"/>
    <w:rsid w:val="00A67958"/>
    <w:rsid w:val="00A72838"/>
    <w:rsid w:val="00A76F8C"/>
    <w:rsid w:val="00A85411"/>
    <w:rsid w:val="00A8747F"/>
    <w:rsid w:val="00A90E19"/>
    <w:rsid w:val="00A93D8C"/>
    <w:rsid w:val="00A97489"/>
    <w:rsid w:val="00AA3FEF"/>
    <w:rsid w:val="00AA650A"/>
    <w:rsid w:val="00AB178F"/>
    <w:rsid w:val="00AB2381"/>
    <w:rsid w:val="00AB350B"/>
    <w:rsid w:val="00AB3E20"/>
    <w:rsid w:val="00AB3FE4"/>
    <w:rsid w:val="00AB52C7"/>
    <w:rsid w:val="00AC2510"/>
    <w:rsid w:val="00AC57FA"/>
    <w:rsid w:val="00AC6353"/>
    <w:rsid w:val="00AC7BE4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39F3"/>
    <w:rsid w:val="00B84B35"/>
    <w:rsid w:val="00B8585B"/>
    <w:rsid w:val="00B929F8"/>
    <w:rsid w:val="00B94714"/>
    <w:rsid w:val="00BA66B2"/>
    <w:rsid w:val="00BA7343"/>
    <w:rsid w:val="00BB14D3"/>
    <w:rsid w:val="00BB15E7"/>
    <w:rsid w:val="00BB3302"/>
    <w:rsid w:val="00BB34CD"/>
    <w:rsid w:val="00BB46D9"/>
    <w:rsid w:val="00BB4830"/>
    <w:rsid w:val="00BB5771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648A"/>
    <w:rsid w:val="00BF67B4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0E7B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2B3D"/>
    <w:rsid w:val="00CE3413"/>
    <w:rsid w:val="00CE7BC6"/>
    <w:rsid w:val="00CF410B"/>
    <w:rsid w:val="00CF5235"/>
    <w:rsid w:val="00D02A8D"/>
    <w:rsid w:val="00D047A7"/>
    <w:rsid w:val="00D05034"/>
    <w:rsid w:val="00D07F21"/>
    <w:rsid w:val="00D16E43"/>
    <w:rsid w:val="00D23682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5B51"/>
    <w:rsid w:val="00DA6204"/>
    <w:rsid w:val="00DA7E6B"/>
    <w:rsid w:val="00DB592F"/>
    <w:rsid w:val="00DC1899"/>
    <w:rsid w:val="00DC26F5"/>
    <w:rsid w:val="00DC6348"/>
    <w:rsid w:val="00DC7EC7"/>
    <w:rsid w:val="00DD0A28"/>
    <w:rsid w:val="00DD1197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5D5A"/>
    <w:rsid w:val="00E069B9"/>
    <w:rsid w:val="00E071C2"/>
    <w:rsid w:val="00E115EA"/>
    <w:rsid w:val="00E11EA1"/>
    <w:rsid w:val="00E127A3"/>
    <w:rsid w:val="00E14F1F"/>
    <w:rsid w:val="00E159D3"/>
    <w:rsid w:val="00E17CE0"/>
    <w:rsid w:val="00E17F2A"/>
    <w:rsid w:val="00E22C1A"/>
    <w:rsid w:val="00E24A67"/>
    <w:rsid w:val="00E26D1B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2FDD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0B69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1C2B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298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551A"/>
    <w:rsid w:val="00FE004D"/>
    <w:rsid w:val="00FE0E31"/>
    <w:rsid w:val="00FE390F"/>
    <w:rsid w:val="00FF2A5B"/>
    <w:rsid w:val="00FF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5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2</Pages>
  <Words>1587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2</cp:revision>
  <cp:lastPrinted>2024-06-06T13:54:00Z</cp:lastPrinted>
  <dcterms:created xsi:type="dcterms:W3CDTF">2024-06-11T11:03:00Z</dcterms:created>
  <dcterms:modified xsi:type="dcterms:W3CDTF">2024-06-11T11:03:00Z</dcterms:modified>
</cp:coreProperties>
</file>