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FC5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1F1CC0C" wp14:editId="2D84143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E9B7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47F117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9CE544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B832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08D19A2" w14:textId="77777777" w:rsidR="00D56F32" w:rsidRDefault="00D56F32" w:rsidP="00D56F3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1D1D31" w14:textId="2EA948AE" w:rsidR="00D56F32" w:rsidRDefault="00D56F32" w:rsidP="00D56F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C513A">
        <w:rPr>
          <w:rFonts w:ascii="Times New Roman" w:hAnsi="Times New Roman"/>
          <w:b/>
        </w:rPr>
        <w:t>KOMISIJOS SUDARYMO</w:t>
      </w:r>
    </w:p>
    <w:p w14:paraId="47F5A343" w14:textId="77777777" w:rsidR="00D56F32" w:rsidRDefault="00D56F32" w:rsidP="00D56F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851F9A" w14:textId="4CF48D37" w:rsidR="00D56F32" w:rsidRDefault="00D56F32" w:rsidP="00D56F3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45F18">
        <w:rPr>
          <w:rFonts w:ascii="Times New Roman" w:hAnsi="Times New Roman"/>
        </w:rPr>
        <w:t>2</w:t>
      </w:r>
      <w:r w:rsidR="0048730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</w:t>
      </w:r>
      <w:r w:rsidR="00D32A0F">
        <w:rPr>
          <w:rFonts w:ascii="Times New Roman" w:hAnsi="Times New Roman"/>
        </w:rPr>
        <w:t xml:space="preserve">. </w:t>
      </w:r>
      <w:r w:rsidR="00487302">
        <w:rPr>
          <w:rFonts w:ascii="Times New Roman" w:hAnsi="Times New Roman"/>
        </w:rPr>
        <w:t>birželio</w:t>
      </w:r>
      <w:r w:rsidR="00DE0F1A">
        <w:rPr>
          <w:rFonts w:ascii="Times New Roman" w:hAnsi="Times New Roman"/>
        </w:rPr>
        <w:t xml:space="preserve">  </w:t>
      </w:r>
      <w:r w:rsidR="006A67C4">
        <w:rPr>
          <w:rFonts w:ascii="Times New Roman" w:hAnsi="Times New Roman"/>
        </w:rPr>
        <w:t xml:space="preserve"> </w:t>
      </w:r>
      <w:r w:rsidR="00DE0F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</w:t>
      </w:r>
      <w:r w:rsidR="003039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Nr.</w:t>
      </w:r>
      <w:r w:rsidR="003039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AT-</w:t>
      </w:r>
    </w:p>
    <w:p w14:paraId="4F1A1DC1" w14:textId="77777777" w:rsidR="00D56F32" w:rsidRDefault="00D56F32" w:rsidP="00D56F32">
      <w:pPr>
        <w:pStyle w:val="Antrat1"/>
        <w:ind w:left="0" w:firstLine="0"/>
        <w:jc w:val="center"/>
      </w:pPr>
      <w:r>
        <w:t>Šakiai</w:t>
      </w:r>
    </w:p>
    <w:p w14:paraId="37F4418A" w14:textId="77777777" w:rsidR="00D56F32" w:rsidRDefault="00D56F32" w:rsidP="00D56F3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800E20A" w14:textId="278DCBD9" w:rsidR="009A51FA" w:rsidRDefault="008300D6" w:rsidP="000D5928">
      <w:pPr>
        <w:tabs>
          <w:tab w:val="left" w:pos="567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A51FA">
        <w:rPr>
          <w:rFonts w:ascii="Times New Roman" w:hAnsi="Times New Roman"/>
        </w:rPr>
        <w:t xml:space="preserve">Vadovaudamasis </w:t>
      </w:r>
      <w:r w:rsidR="006C513A">
        <w:rPr>
          <w:rFonts w:ascii="Times New Roman" w:hAnsi="Times New Roman"/>
        </w:rPr>
        <w:t>Šakių rajono savivaldybės administracijos nuostatų, patvirtintų Šakių rajono savivaldybės tarybos 202</w:t>
      </w:r>
      <w:r w:rsidR="00487302">
        <w:rPr>
          <w:rFonts w:ascii="Times New Roman" w:hAnsi="Times New Roman"/>
        </w:rPr>
        <w:t>4</w:t>
      </w:r>
      <w:r w:rsidR="006C513A">
        <w:rPr>
          <w:rFonts w:ascii="Times New Roman" w:hAnsi="Times New Roman"/>
        </w:rPr>
        <w:t xml:space="preserve"> m. </w:t>
      </w:r>
      <w:r w:rsidR="00487302">
        <w:rPr>
          <w:rFonts w:ascii="Times New Roman" w:hAnsi="Times New Roman"/>
        </w:rPr>
        <w:t>kovo</w:t>
      </w:r>
      <w:r w:rsidR="006C513A">
        <w:rPr>
          <w:rFonts w:ascii="Times New Roman" w:hAnsi="Times New Roman"/>
        </w:rPr>
        <w:t xml:space="preserve"> </w:t>
      </w:r>
      <w:r w:rsidR="00487302">
        <w:rPr>
          <w:rFonts w:ascii="Times New Roman" w:hAnsi="Times New Roman"/>
        </w:rPr>
        <w:t>15</w:t>
      </w:r>
      <w:r w:rsidR="006C513A">
        <w:rPr>
          <w:rFonts w:ascii="Times New Roman" w:hAnsi="Times New Roman"/>
        </w:rPr>
        <w:t xml:space="preserve"> d. sprendimu Nr. T-</w:t>
      </w:r>
      <w:r w:rsidR="00487302">
        <w:rPr>
          <w:rFonts w:ascii="Times New Roman" w:hAnsi="Times New Roman"/>
        </w:rPr>
        <w:t>58</w:t>
      </w:r>
      <w:r w:rsidR="006C513A">
        <w:rPr>
          <w:rFonts w:ascii="Times New Roman" w:hAnsi="Times New Roman"/>
        </w:rPr>
        <w:t xml:space="preserve"> ,,Dėl Šakių rajono savivaldybės administracijos nuostatų patvirtinimo“, </w:t>
      </w:r>
      <w:r w:rsidR="009A2F2B">
        <w:rPr>
          <w:rFonts w:ascii="Times New Roman" w:hAnsi="Times New Roman"/>
        </w:rPr>
        <w:t>2</w:t>
      </w:r>
      <w:r w:rsidR="00487302">
        <w:rPr>
          <w:rFonts w:ascii="Times New Roman" w:hAnsi="Times New Roman"/>
        </w:rPr>
        <w:t>2</w:t>
      </w:r>
      <w:r w:rsidR="009A2F2B">
        <w:rPr>
          <w:rFonts w:ascii="Times New Roman" w:hAnsi="Times New Roman"/>
        </w:rPr>
        <w:t>.</w:t>
      </w:r>
      <w:r w:rsidR="006C513A">
        <w:rPr>
          <w:rFonts w:ascii="Times New Roman" w:hAnsi="Times New Roman"/>
        </w:rPr>
        <w:t>12 papunkčiu</w:t>
      </w:r>
      <w:r w:rsidR="00C51BCF">
        <w:rPr>
          <w:rFonts w:ascii="Times New Roman" w:hAnsi="Times New Roman"/>
        </w:rPr>
        <w:t xml:space="preserve"> bei atsižvelgdamas į 202</w:t>
      </w:r>
      <w:r w:rsidR="00487302">
        <w:rPr>
          <w:rFonts w:ascii="Times New Roman" w:hAnsi="Times New Roman"/>
        </w:rPr>
        <w:t>4</w:t>
      </w:r>
      <w:r w:rsidR="00C51BCF">
        <w:rPr>
          <w:rFonts w:ascii="Times New Roman" w:hAnsi="Times New Roman"/>
        </w:rPr>
        <w:t xml:space="preserve"> m.</w:t>
      </w:r>
      <w:r w:rsidR="00487302">
        <w:rPr>
          <w:rFonts w:ascii="Times New Roman" w:hAnsi="Times New Roman"/>
        </w:rPr>
        <w:t xml:space="preserve"> birželio 11</w:t>
      </w:r>
      <w:r w:rsidR="00C51BCF">
        <w:rPr>
          <w:rFonts w:ascii="Times New Roman" w:hAnsi="Times New Roman"/>
        </w:rPr>
        <w:t xml:space="preserve"> d. pasirašytą su UAB „</w:t>
      </w:r>
      <w:r w:rsidR="00487302">
        <w:rPr>
          <w:rFonts w:ascii="Times New Roman" w:hAnsi="Times New Roman"/>
        </w:rPr>
        <w:t>Medžio projektas</w:t>
      </w:r>
      <w:r w:rsidR="00C51BCF">
        <w:rPr>
          <w:rFonts w:ascii="Times New Roman" w:hAnsi="Times New Roman"/>
        </w:rPr>
        <w:t>“ paslaugų sutartį</w:t>
      </w:r>
      <w:r w:rsidR="00B343FA">
        <w:rPr>
          <w:rFonts w:ascii="Times New Roman" w:hAnsi="Times New Roman"/>
        </w:rPr>
        <w:t xml:space="preserve"> Nr. VPS-</w:t>
      </w:r>
      <w:r w:rsidR="00D90916">
        <w:rPr>
          <w:rFonts w:ascii="Times New Roman" w:hAnsi="Times New Roman"/>
        </w:rPr>
        <w:t>1</w:t>
      </w:r>
      <w:r w:rsidR="00487302">
        <w:rPr>
          <w:rFonts w:ascii="Times New Roman" w:hAnsi="Times New Roman"/>
        </w:rPr>
        <w:t>16</w:t>
      </w:r>
      <w:r w:rsidR="00D90916">
        <w:rPr>
          <w:rFonts w:ascii="Times New Roman" w:hAnsi="Times New Roman"/>
        </w:rPr>
        <w:t xml:space="preserve"> d</w:t>
      </w:r>
      <w:r w:rsidR="00C51BCF">
        <w:rPr>
          <w:rFonts w:ascii="Times New Roman" w:hAnsi="Times New Roman"/>
        </w:rPr>
        <w:t xml:space="preserve">ėl Šakių r. sav. </w:t>
      </w:r>
      <w:r w:rsidR="00B343FA">
        <w:rPr>
          <w:rFonts w:ascii="Times New Roman" w:hAnsi="Times New Roman"/>
        </w:rPr>
        <w:t>v</w:t>
      </w:r>
      <w:r w:rsidR="00C51BCF">
        <w:rPr>
          <w:rFonts w:ascii="Times New Roman" w:hAnsi="Times New Roman"/>
        </w:rPr>
        <w:t xml:space="preserve">aldomo valstybinės reikšmės miško, esančio </w:t>
      </w:r>
      <w:proofErr w:type="spellStart"/>
      <w:r w:rsidR="00C51BCF">
        <w:rPr>
          <w:rFonts w:ascii="Times New Roman" w:hAnsi="Times New Roman"/>
        </w:rPr>
        <w:t>Daukantiškių</w:t>
      </w:r>
      <w:proofErr w:type="spellEnd"/>
      <w:r w:rsidR="00C51BCF">
        <w:rPr>
          <w:rFonts w:ascii="Times New Roman" w:hAnsi="Times New Roman"/>
        </w:rPr>
        <w:t xml:space="preserve"> k.</w:t>
      </w:r>
      <w:r w:rsidR="00CE6C52">
        <w:rPr>
          <w:rFonts w:ascii="Times New Roman" w:hAnsi="Times New Roman"/>
        </w:rPr>
        <w:t>,</w:t>
      </w:r>
      <w:r w:rsidR="00C51BCF">
        <w:rPr>
          <w:rFonts w:ascii="Times New Roman" w:hAnsi="Times New Roman"/>
        </w:rPr>
        <w:t xml:space="preserve"> Gelgaudiškio sen., sanitarinių kirtimų</w:t>
      </w:r>
      <w:r w:rsidR="00D90916">
        <w:rPr>
          <w:rFonts w:ascii="Times New Roman" w:hAnsi="Times New Roman"/>
        </w:rPr>
        <w:t xml:space="preserve"> (toliau</w:t>
      </w:r>
      <w:r w:rsidR="00CE6C52">
        <w:rPr>
          <w:rFonts w:ascii="Times New Roman" w:hAnsi="Times New Roman"/>
        </w:rPr>
        <w:t xml:space="preserve"> –</w:t>
      </w:r>
      <w:r w:rsidR="00D90916">
        <w:rPr>
          <w:rFonts w:ascii="Times New Roman" w:hAnsi="Times New Roman"/>
        </w:rPr>
        <w:t xml:space="preserve"> Sutartis)</w:t>
      </w:r>
      <w:r w:rsidR="009A51FA">
        <w:rPr>
          <w:rFonts w:ascii="Times New Roman" w:hAnsi="Times New Roman"/>
        </w:rPr>
        <w:t>:</w:t>
      </w:r>
    </w:p>
    <w:p w14:paraId="45D34A1F" w14:textId="4B492B25" w:rsidR="00C31E19" w:rsidRPr="00487302" w:rsidRDefault="009A2F2B" w:rsidP="00487302">
      <w:pPr>
        <w:pStyle w:val="Sraopastraipa"/>
        <w:numPr>
          <w:ilvl w:val="0"/>
          <w:numId w:val="2"/>
        </w:numPr>
        <w:tabs>
          <w:tab w:val="left" w:pos="567"/>
        </w:tabs>
        <w:spacing w:line="276" w:lineRule="auto"/>
        <w:ind w:left="0" w:firstLine="851"/>
        <w:jc w:val="both"/>
        <w:rPr>
          <w:rFonts w:ascii="Times New Roman" w:hAnsi="Times New Roman"/>
        </w:rPr>
      </w:pPr>
      <w:r w:rsidRPr="00487302">
        <w:rPr>
          <w:rFonts w:ascii="Times New Roman" w:hAnsi="Times New Roman"/>
        </w:rPr>
        <w:t>S u d a r a u</w:t>
      </w:r>
      <w:r w:rsidR="006C513A" w:rsidRPr="00487302">
        <w:rPr>
          <w:rFonts w:ascii="Times New Roman" w:hAnsi="Times New Roman"/>
        </w:rPr>
        <w:t xml:space="preserve"> komisiją dėl </w:t>
      </w:r>
      <w:r w:rsidR="00D90916" w:rsidRPr="00487302">
        <w:rPr>
          <w:rFonts w:ascii="Times New Roman" w:hAnsi="Times New Roman"/>
        </w:rPr>
        <w:t>Sutartyje numatyto miško sanitarinių kirtimų</w:t>
      </w:r>
      <w:r w:rsidR="000D5928" w:rsidRPr="00487302">
        <w:rPr>
          <w:rFonts w:ascii="Times New Roman" w:hAnsi="Times New Roman"/>
        </w:rPr>
        <w:t xml:space="preserve"> darbų eigos</w:t>
      </w:r>
      <w:r w:rsidR="00487302" w:rsidRPr="00487302">
        <w:rPr>
          <w:rFonts w:ascii="Times New Roman" w:hAnsi="Times New Roman"/>
        </w:rPr>
        <w:t xml:space="preserve"> </w:t>
      </w:r>
      <w:r w:rsidR="00D90916" w:rsidRPr="00487302">
        <w:rPr>
          <w:rFonts w:ascii="Times New Roman" w:hAnsi="Times New Roman"/>
        </w:rPr>
        <w:t>priežiūros</w:t>
      </w:r>
      <w:r w:rsidR="00E714C1" w:rsidRPr="00487302">
        <w:rPr>
          <w:rFonts w:ascii="Times New Roman" w:hAnsi="Times New Roman"/>
        </w:rPr>
        <w:t xml:space="preserve"> bei atliktų darbų priėmimo</w:t>
      </w:r>
      <w:r w:rsidR="00D90916" w:rsidRPr="00487302">
        <w:rPr>
          <w:rFonts w:ascii="Times New Roman" w:hAnsi="Times New Roman"/>
        </w:rPr>
        <w:t>:</w:t>
      </w:r>
    </w:p>
    <w:tbl>
      <w:tblPr>
        <w:tblStyle w:val="Lentelstinklelis"/>
        <w:tblW w:w="8930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953"/>
      </w:tblGrid>
      <w:tr w:rsidR="00AD734B" w14:paraId="1FEFD870" w14:textId="77777777" w:rsidTr="00F90CF1">
        <w:tc>
          <w:tcPr>
            <w:tcW w:w="2977" w:type="dxa"/>
          </w:tcPr>
          <w:p w14:paraId="0F21A7DE" w14:textId="1C42539E" w:rsidR="00AD734B" w:rsidRDefault="00AD734B" w:rsidP="00AD734B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Valdas Dumčius</w:t>
            </w:r>
          </w:p>
        </w:tc>
        <w:tc>
          <w:tcPr>
            <w:tcW w:w="5953" w:type="dxa"/>
          </w:tcPr>
          <w:p w14:paraId="1931A0BB" w14:textId="70C785E8" w:rsidR="00FD74A1" w:rsidRDefault="00AD734B" w:rsidP="00FD74A1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 rajono savivaldybės administracijos Gelgaudiškio seniūnijos seniūnas, komisijos pirmininkas;</w:t>
            </w:r>
          </w:p>
        </w:tc>
      </w:tr>
      <w:tr w:rsidR="00AD734B" w14:paraId="0A63D17F" w14:textId="77777777" w:rsidTr="00F90CF1">
        <w:tc>
          <w:tcPr>
            <w:tcW w:w="2977" w:type="dxa"/>
          </w:tcPr>
          <w:p w14:paraId="17131CA0" w14:textId="284FF2FC" w:rsidR="00AD734B" w:rsidRDefault="00487302" w:rsidP="00AD734B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Virgilijus Martinkevičius</w:t>
            </w:r>
          </w:p>
        </w:tc>
        <w:tc>
          <w:tcPr>
            <w:tcW w:w="5953" w:type="dxa"/>
          </w:tcPr>
          <w:p w14:paraId="533DF16D" w14:textId="211BE5F1" w:rsidR="00AD734B" w:rsidRDefault="00AD734B" w:rsidP="00AD734B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 rajono savivaldybės administracijos Ūkio ir investicijų skyriaus vyriausi</w:t>
            </w:r>
            <w:r w:rsidR="00487302">
              <w:rPr>
                <w:rFonts w:ascii="Times New Roman" w:hAnsi="Times New Roman"/>
              </w:rPr>
              <w:t>asis</w:t>
            </w:r>
            <w:r>
              <w:rPr>
                <w:rFonts w:ascii="Times New Roman" w:hAnsi="Times New Roman"/>
              </w:rPr>
              <w:t xml:space="preserve"> specialist</w:t>
            </w:r>
            <w:r w:rsidR="00487302">
              <w:rPr>
                <w:rFonts w:ascii="Times New Roman" w:hAnsi="Times New Roman"/>
              </w:rPr>
              <w:t>as</w:t>
            </w:r>
            <w:r>
              <w:rPr>
                <w:rFonts w:ascii="Times New Roman" w:hAnsi="Times New Roman"/>
              </w:rPr>
              <w:t>;</w:t>
            </w:r>
          </w:p>
        </w:tc>
      </w:tr>
      <w:tr w:rsidR="00AD734B" w14:paraId="246B72C4" w14:textId="77777777" w:rsidTr="00F90CF1">
        <w:tc>
          <w:tcPr>
            <w:tcW w:w="2977" w:type="dxa"/>
          </w:tcPr>
          <w:p w14:paraId="3268A205" w14:textId="5F04EBE6" w:rsidR="00AD734B" w:rsidRDefault="00487302" w:rsidP="00AD734B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Laimutis Kasparavičius</w:t>
            </w:r>
          </w:p>
        </w:tc>
        <w:tc>
          <w:tcPr>
            <w:tcW w:w="5953" w:type="dxa"/>
          </w:tcPr>
          <w:p w14:paraId="731C6C16" w14:textId="21063489" w:rsidR="00AD734B" w:rsidRPr="00487302" w:rsidRDefault="00487302" w:rsidP="00487302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 rajono savivaldybės administracijos Ūkio ir investicijų skyriaus vyriausiasis specialistas</w:t>
            </w:r>
            <w:r w:rsidR="00FD74A1">
              <w:rPr>
                <w:rFonts w:ascii="Times New Roman" w:hAnsi="Times New Roman"/>
              </w:rPr>
              <w:t>;</w:t>
            </w:r>
          </w:p>
        </w:tc>
      </w:tr>
      <w:tr w:rsidR="00AD734B" w14:paraId="66E8C479" w14:textId="77777777" w:rsidTr="00F90CF1">
        <w:tc>
          <w:tcPr>
            <w:tcW w:w="2977" w:type="dxa"/>
          </w:tcPr>
          <w:p w14:paraId="491E9CE6" w14:textId="67393D9B" w:rsidR="00AD734B" w:rsidRDefault="00FD74A1" w:rsidP="00AD734B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Remigijus Dumčius</w:t>
            </w:r>
          </w:p>
        </w:tc>
        <w:tc>
          <w:tcPr>
            <w:tcW w:w="5953" w:type="dxa"/>
          </w:tcPr>
          <w:p w14:paraId="3675F946" w14:textId="4B19CD95" w:rsidR="00AD734B" w:rsidRPr="00FD74A1" w:rsidRDefault="00FD74A1" w:rsidP="00FD74A1">
            <w:pPr>
              <w:tabs>
                <w:tab w:val="left" w:pos="567"/>
              </w:tabs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rajono savivaldybės administracijos </w:t>
            </w:r>
            <w:r>
              <w:rPr>
                <w:rFonts w:ascii="Times New Roman" w:hAnsi="Times New Roman"/>
              </w:rPr>
              <w:t>Teisės, personalo</w:t>
            </w:r>
            <w:r>
              <w:rPr>
                <w:rFonts w:ascii="Times New Roman" w:hAnsi="Times New Roman"/>
              </w:rPr>
              <w:t xml:space="preserve"> ir </w:t>
            </w:r>
            <w:r>
              <w:rPr>
                <w:rFonts w:ascii="Times New Roman" w:hAnsi="Times New Roman"/>
              </w:rPr>
              <w:t>civilinės metrikacijos</w:t>
            </w:r>
            <w:r>
              <w:rPr>
                <w:rFonts w:ascii="Times New Roman" w:hAnsi="Times New Roman"/>
              </w:rPr>
              <w:t xml:space="preserve"> skyriaus vyriausiasis specialistas</w:t>
            </w:r>
          </w:p>
        </w:tc>
      </w:tr>
      <w:tr w:rsidR="00FD74A1" w14:paraId="0DB9CF66" w14:textId="77777777" w:rsidTr="00F90CF1">
        <w:tc>
          <w:tcPr>
            <w:tcW w:w="2977" w:type="dxa"/>
          </w:tcPr>
          <w:p w14:paraId="2E4CB8F3" w14:textId="5AE9C43E" w:rsidR="00FD74A1" w:rsidRDefault="00FD74A1" w:rsidP="00FD74A1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Aušra Slidziauskienė</w:t>
            </w:r>
          </w:p>
        </w:tc>
        <w:tc>
          <w:tcPr>
            <w:tcW w:w="5953" w:type="dxa"/>
          </w:tcPr>
          <w:p w14:paraId="505FFEAB" w14:textId="24931D2B" w:rsidR="00FD74A1" w:rsidRPr="00BE6735" w:rsidRDefault="00FD74A1" w:rsidP="00FD74A1">
            <w:pPr>
              <w:pStyle w:val="Sraopastraipa"/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Times New Roman" w:hAnsi="Times New Roman"/>
              </w:rPr>
            </w:pPr>
            <w:r w:rsidRPr="00BE6735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Pr="00BE6735">
              <w:rPr>
                <w:rFonts w:ascii="Times New Roman" w:hAnsi="Times New Roman"/>
              </w:rPr>
              <w:t>rajono savivaldyb</w:t>
            </w:r>
            <w:r w:rsidRPr="00BE6735">
              <w:rPr>
                <w:rFonts w:ascii="Times New Roman" w:hAnsi="Times New Roman" w:hint="eastAsia"/>
              </w:rPr>
              <w:t>ė</w:t>
            </w:r>
            <w:r w:rsidRPr="00BE6735">
              <w:rPr>
                <w:rFonts w:ascii="Times New Roman" w:hAnsi="Times New Roman"/>
              </w:rPr>
              <w:t xml:space="preserve">s administracijos </w:t>
            </w:r>
            <w:r w:rsidRPr="00BE6735">
              <w:rPr>
                <w:rFonts w:ascii="Times New Roman" w:hAnsi="Times New Roman" w:hint="eastAsia"/>
              </w:rPr>
              <w:t>Ū</w:t>
            </w:r>
            <w:r w:rsidRPr="00BE6735">
              <w:rPr>
                <w:rFonts w:ascii="Times New Roman" w:hAnsi="Times New Roman"/>
              </w:rPr>
              <w:t>kio ir investicij</w:t>
            </w:r>
            <w:r w:rsidRPr="00BE6735">
              <w:rPr>
                <w:rFonts w:ascii="Times New Roman" w:hAnsi="Times New Roman" w:hint="eastAsia"/>
              </w:rPr>
              <w:t>ų</w:t>
            </w:r>
            <w:r w:rsidRPr="00BE6735">
              <w:rPr>
                <w:rFonts w:ascii="Times New Roman" w:hAnsi="Times New Roman"/>
              </w:rPr>
              <w:t xml:space="preserve"> skyriaus vyriausioji specialist</w:t>
            </w:r>
            <w:r w:rsidRPr="00BE6735">
              <w:rPr>
                <w:rFonts w:ascii="Times New Roman" w:hAnsi="Times New Roman" w:hint="eastAsia"/>
              </w:rPr>
              <w:t>ė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14:paraId="28F1B195" w14:textId="014DAD59" w:rsidR="00D90916" w:rsidRDefault="00FD74A1" w:rsidP="00FD74A1">
      <w:pPr>
        <w:tabs>
          <w:tab w:val="left" w:pos="851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A2F2B">
        <w:rPr>
          <w:rFonts w:ascii="Times New Roman" w:hAnsi="Times New Roman"/>
        </w:rPr>
        <w:t xml:space="preserve">2. </w:t>
      </w:r>
      <w:r w:rsidR="00CE6C52">
        <w:rPr>
          <w:rFonts w:ascii="Times New Roman" w:hAnsi="Times New Roman"/>
        </w:rPr>
        <w:t xml:space="preserve"> </w:t>
      </w:r>
      <w:r w:rsidR="009A2F2B">
        <w:rPr>
          <w:rFonts w:ascii="Times New Roman" w:hAnsi="Times New Roman"/>
        </w:rPr>
        <w:t>P a v e d u</w:t>
      </w:r>
      <w:r w:rsidR="00D90916">
        <w:rPr>
          <w:rFonts w:ascii="Times New Roman" w:hAnsi="Times New Roman"/>
        </w:rPr>
        <w:t>:</w:t>
      </w:r>
    </w:p>
    <w:p w14:paraId="000B52BD" w14:textId="3CE8BF6D" w:rsidR="00E2679B" w:rsidRDefault="00D90916" w:rsidP="00D90916">
      <w:pPr>
        <w:tabs>
          <w:tab w:val="left" w:pos="72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BE673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="00FD74A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2.1. </w:t>
      </w:r>
      <w:r w:rsidR="00E2679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komisijos pirmininkui pasirašyti visus sklandžiam Sutarties vykdymui reikalingus dokumentus bei, esant reikalui, inicijuoti papildomų dokumentų, </w:t>
      </w:r>
      <w:r w:rsidR="00BE6735">
        <w:rPr>
          <w:rFonts w:ascii="Times New Roman" w:hAnsi="Times New Roman"/>
        </w:rPr>
        <w:t xml:space="preserve">susijusių su Sutartyje nurodyto </w:t>
      </w:r>
      <w:r>
        <w:rPr>
          <w:rFonts w:ascii="Times New Roman" w:hAnsi="Times New Roman"/>
        </w:rPr>
        <w:t xml:space="preserve"> miško sanitarinia</w:t>
      </w:r>
      <w:r w:rsidR="00BE6735">
        <w:rPr>
          <w:rFonts w:ascii="Times New Roman" w:hAnsi="Times New Roman"/>
        </w:rPr>
        <w:t>i</w:t>
      </w:r>
      <w:r>
        <w:rPr>
          <w:rFonts w:ascii="Times New Roman" w:hAnsi="Times New Roman"/>
        </w:rPr>
        <w:t>s kirtima</w:t>
      </w:r>
      <w:r w:rsidR="00BE6735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s, </w:t>
      </w:r>
      <w:r w:rsidR="002945A9">
        <w:rPr>
          <w:rFonts w:ascii="Times New Roman" w:hAnsi="Times New Roman"/>
        </w:rPr>
        <w:t xml:space="preserve">rengimą bei </w:t>
      </w:r>
      <w:r>
        <w:rPr>
          <w:rFonts w:ascii="Times New Roman" w:hAnsi="Times New Roman"/>
        </w:rPr>
        <w:t>gavimą.</w:t>
      </w:r>
    </w:p>
    <w:p w14:paraId="3191BFF8" w14:textId="7033BE39" w:rsidR="00D90916" w:rsidRDefault="00D90916" w:rsidP="00D90916">
      <w:pPr>
        <w:tabs>
          <w:tab w:val="left" w:pos="72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BE6735">
        <w:rPr>
          <w:rFonts w:ascii="Times New Roman" w:hAnsi="Times New Roman"/>
        </w:rPr>
        <w:t xml:space="preserve"> </w:t>
      </w:r>
      <w:r w:rsidR="00FD74A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="000D592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2.2. 1 punktu sudarytai komisijai įvertinti Sutartyje nurodyto miško sanitarinių kirtimų metu pagamintą medieną bei kiekius. </w:t>
      </w:r>
    </w:p>
    <w:p w14:paraId="309658DA" w14:textId="381BDBFD" w:rsidR="00D56F32" w:rsidRPr="00C31E19" w:rsidRDefault="00E2679B" w:rsidP="000D5928">
      <w:pPr>
        <w:tabs>
          <w:tab w:val="left" w:pos="720"/>
        </w:tabs>
        <w:spacing w:line="276" w:lineRule="auto"/>
        <w:jc w:val="both"/>
        <w:rPr>
          <w:rStyle w:val="uficommentbody"/>
        </w:rPr>
      </w:pPr>
      <w:r>
        <w:rPr>
          <w:rFonts w:ascii="Times New Roman" w:hAnsi="Times New Roman"/>
        </w:rPr>
        <w:t xml:space="preserve">           </w:t>
      </w:r>
      <w:r w:rsidR="00073A54">
        <w:rPr>
          <w:rStyle w:val="uficommentbody"/>
          <w:color w:val="000000"/>
          <w:szCs w:val="24"/>
        </w:rPr>
        <w:t>Šis</w:t>
      </w:r>
      <w:r w:rsidR="00DE0F1A">
        <w:t xml:space="preserve"> </w:t>
      </w:r>
      <w:r w:rsidR="00D56F32">
        <w:rPr>
          <w:rStyle w:val="uficommentbody"/>
          <w:color w:val="000000"/>
          <w:szCs w:val="24"/>
        </w:rPr>
        <w:t>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2DB74A6" w14:textId="0EB92BBE" w:rsidR="00D56F32" w:rsidRDefault="00D56F32" w:rsidP="00B60DC1">
      <w:pPr>
        <w:tabs>
          <w:tab w:val="left" w:pos="1281"/>
          <w:tab w:val="left" w:pos="7371"/>
        </w:tabs>
        <w:jc w:val="both"/>
      </w:pPr>
    </w:p>
    <w:p w14:paraId="6989F15A" w14:textId="77777777" w:rsidR="00B60DC1" w:rsidRDefault="00B60DC1" w:rsidP="00B60DC1">
      <w:pPr>
        <w:tabs>
          <w:tab w:val="left" w:pos="1281"/>
          <w:tab w:val="left" w:pos="7371"/>
        </w:tabs>
        <w:jc w:val="both"/>
      </w:pPr>
    </w:p>
    <w:p w14:paraId="21A306AD" w14:textId="77777777" w:rsidR="00FD74A1" w:rsidRPr="009B4473" w:rsidRDefault="00FD74A1" w:rsidP="00FD74A1">
      <w:pPr>
        <w:rPr>
          <w:rFonts w:ascii="Times New Roman" w:hAnsi="Times New Roman"/>
          <w:bCs/>
          <w:szCs w:val="24"/>
        </w:rPr>
      </w:pPr>
      <w:r w:rsidRPr="009B4473">
        <w:rPr>
          <w:rFonts w:ascii="Times New Roman" w:hAnsi="Times New Roman"/>
          <w:bCs/>
          <w:szCs w:val="24"/>
        </w:rPr>
        <w:t>Teisės, personalo ir civilinės metrikacijos skyriaus</w:t>
      </w:r>
    </w:p>
    <w:p w14:paraId="0643E8DA" w14:textId="77777777" w:rsidR="00FD74A1" w:rsidRPr="009B4473" w:rsidRDefault="00FD74A1" w:rsidP="00FD74A1">
      <w:pPr>
        <w:rPr>
          <w:rFonts w:ascii="Times New Roman" w:hAnsi="Times New Roman"/>
          <w:bCs/>
          <w:szCs w:val="24"/>
        </w:rPr>
      </w:pPr>
      <w:r w:rsidRPr="009B4473">
        <w:rPr>
          <w:rFonts w:ascii="Times New Roman" w:hAnsi="Times New Roman"/>
          <w:bCs/>
          <w:szCs w:val="24"/>
        </w:rPr>
        <w:t xml:space="preserve">vyriausioji specialistė, </w:t>
      </w:r>
      <w:r>
        <w:rPr>
          <w:rFonts w:ascii="Times New Roman" w:hAnsi="Times New Roman"/>
          <w:bCs/>
          <w:szCs w:val="24"/>
        </w:rPr>
        <w:t>pavaduojanti</w:t>
      </w:r>
      <w:r w:rsidRPr="009B4473">
        <w:rPr>
          <w:rFonts w:ascii="Times New Roman" w:hAnsi="Times New Roman"/>
          <w:bCs/>
          <w:szCs w:val="24"/>
        </w:rPr>
        <w:t xml:space="preserve"> administracijos direktori</w:t>
      </w:r>
      <w:r>
        <w:rPr>
          <w:rFonts w:ascii="Times New Roman" w:hAnsi="Times New Roman"/>
          <w:bCs/>
          <w:szCs w:val="24"/>
        </w:rPr>
        <w:t>ų</w:t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 w:rsidRPr="009B4473">
        <w:rPr>
          <w:rFonts w:ascii="Times New Roman" w:hAnsi="Times New Roman"/>
          <w:bCs/>
          <w:szCs w:val="24"/>
        </w:rPr>
        <w:t xml:space="preserve">Felicita </w:t>
      </w:r>
      <w:proofErr w:type="spellStart"/>
      <w:r w:rsidRPr="009B4473">
        <w:rPr>
          <w:rFonts w:ascii="Times New Roman" w:hAnsi="Times New Roman"/>
          <w:bCs/>
          <w:szCs w:val="24"/>
        </w:rPr>
        <w:t>Totoraitienė</w:t>
      </w:r>
      <w:proofErr w:type="spellEnd"/>
    </w:p>
    <w:p w14:paraId="7648B58B" w14:textId="77777777" w:rsidR="00FD74A1" w:rsidRPr="009B4473" w:rsidRDefault="00FD74A1" w:rsidP="00FD74A1">
      <w:pPr>
        <w:rPr>
          <w:rFonts w:ascii="Times New Roman" w:hAnsi="Times New Roman"/>
          <w:bCs/>
          <w:szCs w:val="24"/>
        </w:rPr>
      </w:pPr>
    </w:p>
    <w:p w14:paraId="0079C540" w14:textId="231921D7" w:rsidR="00D56F32" w:rsidRDefault="00D56F32" w:rsidP="00FD74A1">
      <w:pPr>
        <w:tabs>
          <w:tab w:val="left" w:pos="720"/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14:paraId="07E9AF22" w14:textId="77777777" w:rsidR="00CE6C52" w:rsidRDefault="00376B81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Ūkio ir investicijų </w:t>
      </w:r>
      <w:r w:rsidR="009A2F2B">
        <w:rPr>
          <w:rFonts w:ascii="Times New Roman" w:hAnsi="Times New Roman"/>
        </w:rPr>
        <w:t>skyriaus</w:t>
      </w:r>
    </w:p>
    <w:p w14:paraId="01E884A5" w14:textId="0D6BC90A" w:rsidR="00D56F32" w:rsidRDefault="00376B81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vyriausi</w:t>
      </w:r>
      <w:r w:rsidR="00FD74A1">
        <w:rPr>
          <w:rFonts w:ascii="Times New Roman" w:hAnsi="Times New Roman"/>
        </w:rPr>
        <w:t>asis</w:t>
      </w:r>
      <w:r>
        <w:rPr>
          <w:rFonts w:ascii="Times New Roman" w:hAnsi="Times New Roman"/>
        </w:rPr>
        <w:t xml:space="preserve"> specialist</w:t>
      </w:r>
      <w:r w:rsidR="00FD74A1">
        <w:rPr>
          <w:rFonts w:ascii="Times New Roman" w:hAnsi="Times New Roman"/>
        </w:rPr>
        <w:t>as</w:t>
      </w:r>
    </w:p>
    <w:p w14:paraId="50355F18" w14:textId="77777777" w:rsidR="00D56F32" w:rsidRDefault="00D56F32" w:rsidP="00B60DC1">
      <w:pPr>
        <w:rPr>
          <w:rFonts w:ascii="Times New Roman" w:hAnsi="Times New Roman"/>
        </w:rPr>
      </w:pPr>
    </w:p>
    <w:p w14:paraId="2A8DFB8E" w14:textId="2960A3E1" w:rsidR="00D56F32" w:rsidRDefault="00FD74A1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Virgilijus Martinkevičius</w:t>
      </w:r>
    </w:p>
    <w:p w14:paraId="23F84D48" w14:textId="044582F0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F2DE9">
        <w:rPr>
          <w:rFonts w:ascii="Times New Roman" w:hAnsi="Times New Roman"/>
        </w:rPr>
        <w:t>2</w:t>
      </w:r>
      <w:r w:rsidR="00FD74A1">
        <w:rPr>
          <w:rFonts w:ascii="Times New Roman" w:hAnsi="Times New Roman"/>
        </w:rPr>
        <w:t>4-</w:t>
      </w:r>
      <w:r w:rsidR="008441D0">
        <w:rPr>
          <w:rFonts w:ascii="Times New Roman" w:hAnsi="Times New Roman"/>
        </w:rPr>
        <w:t>0</w:t>
      </w:r>
      <w:r w:rsidR="00FD74A1">
        <w:rPr>
          <w:rFonts w:ascii="Times New Roman" w:hAnsi="Times New Roman"/>
        </w:rPr>
        <w:t>6</w:t>
      </w:r>
      <w:r w:rsidR="00DE0F1A">
        <w:rPr>
          <w:rFonts w:ascii="Times New Roman" w:hAnsi="Times New Roman"/>
        </w:rPr>
        <w:t>-</w:t>
      </w:r>
      <w:r w:rsidR="00FD74A1">
        <w:rPr>
          <w:rFonts w:ascii="Times New Roman" w:hAnsi="Times New Roman"/>
        </w:rPr>
        <w:t>18</w:t>
      </w:r>
    </w:p>
    <w:sectPr w:rsidR="00D56F32" w:rsidSect="00287B26">
      <w:footerReference w:type="default" r:id="rId8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2A0D81" w14:textId="77777777" w:rsidR="00E260AE" w:rsidRDefault="00E260AE">
      <w:r>
        <w:separator/>
      </w:r>
    </w:p>
  </w:endnote>
  <w:endnote w:type="continuationSeparator" w:id="0">
    <w:p w14:paraId="6D5F849B" w14:textId="77777777" w:rsidR="00E260AE" w:rsidRDefault="00E2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54E4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FFCD4" w14:textId="77777777" w:rsidR="00E260AE" w:rsidRDefault="00E260AE">
      <w:r>
        <w:separator/>
      </w:r>
    </w:p>
  </w:footnote>
  <w:footnote w:type="continuationSeparator" w:id="0">
    <w:p w14:paraId="18008D1F" w14:textId="77777777" w:rsidR="00E260AE" w:rsidRDefault="00E26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32F3"/>
    <w:multiLevelType w:val="hybridMultilevel"/>
    <w:tmpl w:val="570E3830"/>
    <w:lvl w:ilvl="0" w:tplc="A8BCD06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29EF02E3"/>
    <w:multiLevelType w:val="multilevel"/>
    <w:tmpl w:val="CF08262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3FC52AD2"/>
    <w:multiLevelType w:val="hybridMultilevel"/>
    <w:tmpl w:val="5FC47710"/>
    <w:lvl w:ilvl="0" w:tplc="0054D3E4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2400A"/>
    <w:multiLevelType w:val="hybridMultilevel"/>
    <w:tmpl w:val="91EEDC3C"/>
    <w:lvl w:ilvl="0" w:tplc="047EBB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459758">
    <w:abstractNumId w:val="1"/>
  </w:num>
  <w:num w:numId="2" w16cid:durableId="848640259">
    <w:abstractNumId w:val="0"/>
  </w:num>
  <w:num w:numId="3" w16cid:durableId="1468476618">
    <w:abstractNumId w:val="2"/>
  </w:num>
  <w:num w:numId="4" w16cid:durableId="1215704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25F2"/>
    <w:rsid w:val="00040F10"/>
    <w:rsid w:val="00051C6E"/>
    <w:rsid w:val="00072F47"/>
    <w:rsid w:val="00073A54"/>
    <w:rsid w:val="00080CEE"/>
    <w:rsid w:val="00083E7E"/>
    <w:rsid w:val="00086A53"/>
    <w:rsid w:val="000A5ED8"/>
    <w:rsid w:val="000A612E"/>
    <w:rsid w:val="000B1BCE"/>
    <w:rsid w:val="000B5F01"/>
    <w:rsid w:val="000D5928"/>
    <w:rsid w:val="000E117A"/>
    <w:rsid w:val="000E1B64"/>
    <w:rsid w:val="000E2192"/>
    <w:rsid w:val="000E761C"/>
    <w:rsid w:val="00101BA0"/>
    <w:rsid w:val="001024A6"/>
    <w:rsid w:val="00115B95"/>
    <w:rsid w:val="00117499"/>
    <w:rsid w:val="00123314"/>
    <w:rsid w:val="00131AA2"/>
    <w:rsid w:val="001471CE"/>
    <w:rsid w:val="001519DD"/>
    <w:rsid w:val="00154CD2"/>
    <w:rsid w:val="00156ACA"/>
    <w:rsid w:val="00167F40"/>
    <w:rsid w:val="00173C62"/>
    <w:rsid w:val="00196791"/>
    <w:rsid w:val="001A179E"/>
    <w:rsid w:val="001B1421"/>
    <w:rsid w:val="001B350C"/>
    <w:rsid w:val="001B43CA"/>
    <w:rsid w:val="001B6B51"/>
    <w:rsid w:val="001D38EF"/>
    <w:rsid w:val="001D47D6"/>
    <w:rsid w:val="001D7123"/>
    <w:rsid w:val="001D7780"/>
    <w:rsid w:val="001E279F"/>
    <w:rsid w:val="001E7250"/>
    <w:rsid w:val="001F03E1"/>
    <w:rsid w:val="00202152"/>
    <w:rsid w:val="00207994"/>
    <w:rsid w:val="00210247"/>
    <w:rsid w:val="00215373"/>
    <w:rsid w:val="00223690"/>
    <w:rsid w:val="00226716"/>
    <w:rsid w:val="002277CA"/>
    <w:rsid w:val="00236A66"/>
    <w:rsid w:val="00246929"/>
    <w:rsid w:val="00255AD1"/>
    <w:rsid w:val="002615D4"/>
    <w:rsid w:val="00275838"/>
    <w:rsid w:val="002765E4"/>
    <w:rsid w:val="00286C13"/>
    <w:rsid w:val="0028720A"/>
    <w:rsid w:val="00287B26"/>
    <w:rsid w:val="002945A9"/>
    <w:rsid w:val="0029729F"/>
    <w:rsid w:val="002A1107"/>
    <w:rsid w:val="002D1093"/>
    <w:rsid w:val="002D14E5"/>
    <w:rsid w:val="002D3ABC"/>
    <w:rsid w:val="002D7A7B"/>
    <w:rsid w:val="002E1AB3"/>
    <w:rsid w:val="002F06E1"/>
    <w:rsid w:val="002F2ECD"/>
    <w:rsid w:val="002F45A9"/>
    <w:rsid w:val="00303943"/>
    <w:rsid w:val="00305274"/>
    <w:rsid w:val="00310302"/>
    <w:rsid w:val="00311C52"/>
    <w:rsid w:val="00313CF0"/>
    <w:rsid w:val="0032078E"/>
    <w:rsid w:val="00320B5C"/>
    <w:rsid w:val="00325802"/>
    <w:rsid w:val="00327130"/>
    <w:rsid w:val="00336D71"/>
    <w:rsid w:val="00342E29"/>
    <w:rsid w:val="0035741F"/>
    <w:rsid w:val="0036125B"/>
    <w:rsid w:val="003726BE"/>
    <w:rsid w:val="00376B81"/>
    <w:rsid w:val="00387EA2"/>
    <w:rsid w:val="003904F3"/>
    <w:rsid w:val="00393C53"/>
    <w:rsid w:val="003A0192"/>
    <w:rsid w:val="003A0C31"/>
    <w:rsid w:val="003A0FF4"/>
    <w:rsid w:val="003A1C5D"/>
    <w:rsid w:val="003B696D"/>
    <w:rsid w:val="003C1355"/>
    <w:rsid w:val="003D1F6D"/>
    <w:rsid w:val="003D32D6"/>
    <w:rsid w:val="003D46B5"/>
    <w:rsid w:val="003E57F3"/>
    <w:rsid w:val="003F2512"/>
    <w:rsid w:val="003F491F"/>
    <w:rsid w:val="003F4D27"/>
    <w:rsid w:val="003F5D3A"/>
    <w:rsid w:val="00414B3B"/>
    <w:rsid w:val="00432DF0"/>
    <w:rsid w:val="00434111"/>
    <w:rsid w:val="00435ADB"/>
    <w:rsid w:val="00441975"/>
    <w:rsid w:val="00442A5D"/>
    <w:rsid w:val="00450334"/>
    <w:rsid w:val="00450468"/>
    <w:rsid w:val="00452F76"/>
    <w:rsid w:val="004543DA"/>
    <w:rsid w:val="00456748"/>
    <w:rsid w:val="00472CCC"/>
    <w:rsid w:val="00474BCF"/>
    <w:rsid w:val="00476113"/>
    <w:rsid w:val="00480919"/>
    <w:rsid w:val="00487302"/>
    <w:rsid w:val="004A3C1B"/>
    <w:rsid w:val="004A5A02"/>
    <w:rsid w:val="004A6063"/>
    <w:rsid w:val="004A6462"/>
    <w:rsid w:val="004A67CE"/>
    <w:rsid w:val="004A6BC3"/>
    <w:rsid w:val="004B2C67"/>
    <w:rsid w:val="004C3F5F"/>
    <w:rsid w:val="004D26A7"/>
    <w:rsid w:val="004D44B3"/>
    <w:rsid w:val="004D5A5E"/>
    <w:rsid w:val="00502BAC"/>
    <w:rsid w:val="0050746C"/>
    <w:rsid w:val="00511DA2"/>
    <w:rsid w:val="0051622D"/>
    <w:rsid w:val="00521D86"/>
    <w:rsid w:val="00527240"/>
    <w:rsid w:val="005324CB"/>
    <w:rsid w:val="00542D29"/>
    <w:rsid w:val="0055220F"/>
    <w:rsid w:val="00554BAB"/>
    <w:rsid w:val="00574897"/>
    <w:rsid w:val="005815C2"/>
    <w:rsid w:val="00583E25"/>
    <w:rsid w:val="00594903"/>
    <w:rsid w:val="0059541A"/>
    <w:rsid w:val="005A6A36"/>
    <w:rsid w:val="005A78F5"/>
    <w:rsid w:val="005B3300"/>
    <w:rsid w:val="005D375C"/>
    <w:rsid w:val="005E1251"/>
    <w:rsid w:val="005E7E5C"/>
    <w:rsid w:val="005F0D5B"/>
    <w:rsid w:val="005F6C3A"/>
    <w:rsid w:val="005F6D23"/>
    <w:rsid w:val="005F7270"/>
    <w:rsid w:val="006065E4"/>
    <w:rsid w:val="00610881"/>
    <w:rsid w:val="006125BA"/>
    <w:rsid w:val="0061313C"/>
    <w:rsid w:val="00620DC2"/>
    <w:rsid w:val="00625E4A"/>
    <w:rsid w:val="006325B9"/>
    <w:rsid w:val="00635D61"/>
    <w:rsid w:val="00641417"/>
    <w:rsid w:val="00644B9A"/>
    <w:rsid w:val="006537CC"/>
    <w:rsid w:val="00653D2A"/>
    <w:rsid w:val="00656284"/>
    <w:rsid w:val="00666EB9"/>
    <w:rsid w:val="00670B43"/>
    <w:rsid w:val="00680888"/>
    <w:rsid w:val="00681997"/>
    <w:rsid w:val="00682FDF"/>
    <w:rsid w:val="00683181"/>
    <w:rsid w:val="00694CE4"/>
    <w:rsid w:val="006A2B7F"/>
    <w:rsid w:val="006A389E"/>
    <w:rsid w:val="006A3FF9"/>
    <w:rsid w:val="006A67C4"/>
    <w:rsid w:val="006A74EB"/>
    <w:rsid w:val="006A7F3F"/>
    <w:rsid w:val="006B112C"/>
    <w:rsid w:val="006B7B35"/>
    <w:rsid w:val="006C40C1"/>
    <w:rsid w:val="006C458F"/>
    <w:rsid w:val="006C513A"/>
    <w:rsid w:val="006C578C"/>
    <w:rsid w:val="006D36BB"/>
    <w:rsid w:val="006D4B93"/>
    <w:rsid w:val="006E57B0"/>
    <w:rsid w:val="006F2EBC"/>
    <w:rsid w:val="006F615E"/>
    <w:rsid w:val="0070001E"/>
    <w:rsid w:val="00706D60"/>
    <w:rsid w:val="00706EAA"/>
    <w:rsid w:val="00713ACC"/>
    <w:rsid w:val="00715251"/>
    <w:rsid w:val="007162A1"/>
    <w:rsid w:val="00720BC6"/>
    <w:rsid w:val="00725AE4"/>
    <w:rsid w:val="00744658"/>
    <w:rsid w:val="0074509C"/>
    <w:rsid w:val="0074578B"/>
    <w:rsid w:val="00745F18"/>
    <w:rsid w:val="007472B5"/>
    <w:rsid w:val="00751BB5"/>
    <w:rsid w:val="007618DA"/>
    <w:rsid w:val="00772D7C"/>
    <w:rsid w:val="00781C91"/>
    <w:rsid w:val="00785307"/>
    <w:rsid w:val="007A686C"/>
    <w:rsid w:val="007B6BE4"/>
    <w:rsid w:val="007C5167"/>
    <w:rsid w:val="007D2B24"/>
    <w:rsid w:val="007D3F6A"/>
    <w:rsid w:val="007D4C29"/>
    <w:rsid w:val="007F0576"/>
    <w:rsid w:val="0080028A"/>
    <w:rsid w:val="00804C4E"/>
    <w:rsid w:val="008165F3"/>
    <w:rsid w:val="00825DB2"/>
    <w:rsid w:val="00826E57"/>
    <w:rsid w:val="008300D6"/>
    <w:rsid w:val="0083723C"/>
    <w:rsid w:val="008441D0"/>
    <w:rsid w:val="00865E82"/>
    <w:rsid w:val="00870FEC"/>
    <w:rsid w:val="00874C90"/>
    <w:rsid w:val="00891F2E"/>
    <w:rsid w:val="00895984"/>
    <w:rsid w:val="008A27C5"/>
    <w:rsid w:val="008C1B78"/>
    <w:rsid w:val="008D09B3"/>
    <w:rsid w:val="008D1CF3"/>
    <w:rsid w:val="008D7148"/>
    <w:rsid w:val="008D7F02"/>
    <w:rsid w:val="008E055A"/>
    <w:rsid w:val="008E0C18"/>
    <w:rsid w:val="008E1429"/>
    <w:rsid w:val="008E237C"/>
    <w:rsid w:val="008E7781"/>
    <w:rsid w:val="008F16F6"/>
    <w:rsid w:val="008F4279"/>
    <w:rsid w:val="008F4809"/>
    <w:rsid w:val="008F659A"/>
    <w:rsid w:val="008F72B3"/>
    <w:rsid w:val="00900E2D"/>
    <w:rsid w:val="00904BA7"/>
    <w:rsid w:val="00910B13"/>
    <w:rsid w:val="00910CC5"/>
    <w:rsid w:val="00911183"/>
    <w:rsid w:val="00914B0C"/>
    <w:rsid w:val="009221D4"/>
    <w:rsid w:val="009245B0"/>
    <w:rsid w:val="00933F15"/>
    <w:rsid w:val="00935DD1"/>
    <w:rsid w:val="00936999"/>
    <w:rsid w:val="009514EB"/>
    <w:rsid w:val="009615BB"/>
    <w:rsid w:val="00963811"/>
    <w:rsid w:val="0097125F"/>
    <w:rsid w:val="00975CB6"/>
    <w:rsid w:val="0098205C"/>
    <w:rsid w:val="00984620"/>
    <w:rsid w:val="0099296F"/>
    <w:rsid w:val="0099417E"/>
    <w:rsid w:val="0099758C"/>
    <w:rsid w:val="009A12A7"/>
    <w:rsid w:val="009A2F2B"/>
    <w:rsid w:val="009A51FA"/>
    <w:rsid w:val="009A5B4A"/>
    <w:rsid w:val="009B2DF5"/>
    <w:rsid w:val="009B5500"/>
    <w:rsid w:val="009B7621"/>
    <w:rsid w:val="009B79CA"/>
    <w:rsid w:val="009C3299"/>
    <w:rsid w:val="009C3FC5"/>
    <w:rsid w:val="009C4EAB"/>
    <w:rsid w:val="009D4E75"/>
    <w:rsid w:val="009E0D6E"/>
    <w:rsid w:val="009E4919"/>
    <w:rsid w:val="009F065C"/>
    <w:rsid w:val="009F14ED"/>
    <w:rsid w:val="009F2306"/>
    <w:rsid w:val="009F7E31"/>
    <w:rsid w:val="00A07DB2"/>
    <w:rsid w:val="00A10D3E"/>
    <w:rsid w:val="00A12A64"/>
    <w:rsid w:val="00A13388"/>
    <w:rsid w:val="00A1658F"/>
    <w:rsid w:val="00A17C47"/>
    <w:rsid w:val="00A20F2C"/>
    <w:rsid w:val="00A376D7"/>
    <w:rsid w:val="00A46EB5"/>
    <w:rsid w:val="00A470E0"/>
    <w:rsid w:val="00A54C17"/>
    <w:rsid w:val="00A6241F"/>
    <w:rsid w:val="00A65A87"/>
    <w:rsid w:val="00A77C20"/>
    <w:rsid w:val="00A81F69"/>
    <w:rsid w:val="00A82DF2"/>
    <w:rsid w:val="00A91438"/>
    <w:rsid w:val="00A973FF"/>
    <w:rsid w:val="00AA0563"/>
    <w:rsid w:val="00AA3F53"/>
    <w:rsid w:val="00AB6D2C"/>
    <w:rsid w:val="00AB7C85"/>
    <w:rsid w:val="00AB7F5E"/>
    <w:rsid w:val="00AC1BEA"/>
    <w:rsid w:val="00AC5890"/>
    <w:rsid w:val="00AD26C0"/>
    <w:rsid w:val="00AD38AC"/>
    <w:rsid w:val="00AD734B"/>
    <w:rsid w:val="00AE0BA8"/>
    <w:rsid w:val="00AE0D2C"/>
    <w:rsid w:val="00AE13F3"/>
    <w:rsid w:val="00AE5708"/>
    <w:rsid w:val="00AE7378"/>
    <w:rsid w:val="00AF36CF"/>
    <w:rsid w:val="00AF4479"/>
    <w:rsid w:val="00AF5657"/>
    <w:rsid w:val="00B1684F"/>
    <w:rsid w:val="00B16F00"/>
    <w:rsid w:val="00B20627"/>
    <w:rsid w:val="00B221B2"/>
    <w:rsid w:val="00B307DA"/>
    <w:rsid w:val="00B32722"/>
    <w:rsid w:val="00B343FA"/>
    <w:rsid w:val="00B46A8C"/>
    <w:rsid w:val="00B473A6"/>
    <w:rsid w:val="00B556A4"/>
    <w:rsid w:val="00B60DC1"/>
    <w:rsid w:val="00B664E5"/>
    <w:rsid w:val="00B70CEC"/>
    <w:rsid w:val="00B71608"/>
    <w:rsid w:val="00B75F85"/>
    <w:rsid w:val="00B96C0E"/>
    <w:rsid w:val="00B97B6E"/>
    <w:rsid w:val="00BA679A"/>
    <w:rsid w:val="00BB1392"/>
    <w:rsid w:val="00BB4196"/>
    <w:rsid w:val="00BC580F"/>
    <w:rsid w:val="00BC71F8"/>
    <w:rsid w:val="00BD1C20"/>
    <w:rsid w:val="00BD47B1"/>
    <w:rsid w:val="00BE1E33"/>
    <w:rsid w:val="00BE4C6A"/>
    <w:rsid w:val="00BE6735"/>
    <w:rsid w:val="00BE6D25"/>
    <w:rsid w:val="00C05916"/>
    <w:rsid w:val="00C1461E"/>
    <w:rsid w:val="00C14B88"/>
    <w:rsid w:val="00C205B2"/>
    <w:rsid w:val="00C2075A"/>
    <w:rsid w:val="00C2225A"/>
    <w:rsid w:val="00C30151"/>
    <w:rsid w:val="00C30633"/>
    <w:rsid w:val="00C30A31"/>
    <w:rsid w:val="00C319AD"/>
    <w:rsid w:val="00C31E19"/>
    <w:rsid w:val="00C3388B"/>
    <w:rsid w:val="00C34AF9"/>
    <w:rsid w:val="00C34FB1"/>
    <w:rsid w:val="00C3525F"/>
    <w:rsid w:val="00C3691A"/>
    <w:rsid w:val="00C433A5"/>
    <w:rsid w:val="00C43D86"/>
    <w:rsid w:val="00C45673"/>
    <w:rsid w:val="00C51BCF"/>
    <w:rsid w:val="00C5292E"/>
    <w:rsid w:val="00C52B84"/>
    <w:rsid w:val="00C659AE"/>
    <w:rsid w:val="00C65C17"/>
    <w:rsid w:val="00C66CDD"/>
    <w:rsid w:val="00C73B21"/>
    <w:rsid w:val="00C76589"/>
    <w:rsid w:val="00C80957"/>
    <w:rsid w:val="00C82B91"/>
    <w:rsid w:val="00C838D9"/>
    <w:rsid w:val="00C84A75"/>
    <w:rsid w:val="00C8582B"/>
    <w:rsid w:val="00C8586A"/>
    <w:rsid w:val="00C86697"/>
    <w:rsid w:val="00C921BD"/>
    <w:rsid w:val="00C92925"/>
    <w:rsid w:val="00C94707"/>
    <w:rsid w:val="00C96684"/>
    <w:rsid w:val="00C966D3"/>
    <w:rsid w:val="00CA4A5A"/>
    <w:rsid w:val="00CA637F"/>
    <w:rsid w:val="00CA67DC"/>
    <w:rsid w:val="00CA6ECE"/>
    <w:rsid w:val="00CC3A0C"/>
    <w:rsid w:val="00CE03B1"/>
    <w:rsid w:val="00CE6C52"/>
    <w:rsid w:val="00CE7260"/>
    <w:rsid w:val="00CF1993"/>
    <w:rsid w:val="00CF3468"/>
    <w:rsid w:val="00CF437B"/>
    <w:rsid w:val="00D00EDB"/>
    <w:rsid w:val="00D04813"/>
    <w:rsid w:val="00D13902"/>
    <w:rsid w:val="00D233A6"/>
    <w:rsid w:val="00D23C04"/>
    <w:rsid w:val="00D27344"/>
    <w:rsid w:val="00D27397"/>
    <w:rsid w:val="00D274F4"/>
    <w:rsid w:val="00D319D4"/>
    <w:rsid w:val="00D32A0F"/>
    <w:rsid w:val="00D43C4F"/>
    <w:rsid w:val="00D44E8B"/>
    <w:rsid w:val="00D51522"/>
    <w:rsid w:val="00D56F32"/>
    <w:rsid w:val="00D85300"/>
    <w:rsid w:val="00D90916"/>
    <w:rsid w:val="00D90FA5"/>
    <w:rsid w:val="00D94B99"/>
    <w:rsid w:val="00D954BC"/>
    <w:rsid w:val="00D95B80"/>
    <w:rsid w:val="00DA10DD"/>
    <w:rsid w:val="00DA26DC"/>
    <w:rsid w:val="00DA45B7"/>
    <w:rsid w:val="00DA78BB"/>
    <w:rsid w:val="00DB08DB"/>
    <w:rsid w:val="00DB7896"/>
    <w:rsid w:val="00DC0AEE"/>
    <w:rsid w:val="00DC114C"/>
    <w:rsid w:val="00DD47CE"/>
    <w:rsid w:val="00DD5201"/>
    <w:rsid w:val="00DD5978"/>
    <w:rsid w:val="00DE01CB"/>
    <w:rsid w:val="00DE0F1A"/>
    <w:rsid w:val="00DE66C1"/>
    <w:rsid w:val="00DF00E0"/>
    <w:rsid w:val="00DF2DE9"/>
    <w:rsid w:val="00DF484B"/>
    <w:rsid w:val="00DF5C8E"/>
    <w:rsid w:val="00E01B54"/>
    <w:rsid w:val="00E07D72"/>
    <w:rsid w:val="00E239C4"/>
    <w:rsid w:val="00E260AE"/>
    <w:rsid w:val="00E2679B"/>
    <w:rsid w:val="00E311F4"/>
    <w:rsid w:val="00E34521"/>
    <w:rsid w:val="00E378E3"/>
    <w:rsid w:val="00E413AD"/>
    <w:rsid w:val="00E510C2"/>
    <w:rsid w:val="00E576EA"/>
    <w:rsid w:val="00E62C4C"/>
    <w:rsid w:val="00E64052"/>
    <w:rsid w:val="00E714C1"/>
    <w:rsid w:val="00E73C39"/>
    <w:rsid w:val="00E75271"/>
    <w:rsid w:val="00E905DB"/>
    <w:rsid w:val="00E90A12"/>
    <w:rsid w:val="00E90EC6"/>
    <w:rsid w:val="00E918BB"/>
    <w:rsid w:val="00EA4A11"/>
    <w:rsid w:val="00EB71FD"/>
    <w:rsid w:val="00EC6DD9"/>
    <w:rsid w:val="00ED07FE"/>
    <w:rsid w:val="00ED113F"/>
    <w:rsid w:val="00EE0E0B"/>
    <w:rsid w:val="00EE2CE3"/>
    <w:rsid w:val="00EE4E86"/>
    <w:rsid w:val="00EF1ADF"/>
    <w:rsid w:val="00EF1FAF"/>
    <w:rsid w:val="00EF3D0E"/>
    <w:rsid w:val="00EF6FC1"/>
    <w:rsid w:val="00F01EF6"/>
    <w:rsid w:val="00F06DB6"/>
    <w:rsid w:val="00F11354"/>
    <w:rsid w:val="00F13E54"/>
    <w:rsid w:val="00F14BDB"/>
    <w:rsid w:val="00F20D1A"/>
    <w:rsid w:val="00F26C0C"/>
    <w:rsid w:val="00F26EAF"/>
    <w:rsid w:val="00F40761"/>
    <w:rsid w:val="00F50690"/>
    <w:rsid w:val="00F51858"/>
    <w:rsid w:val="00F524DA"/>
    <w:rsid w:val="00F568DF"/>
    <w:rsid w:val="00F6044D"/>
    <w:rsid w:val="00F604B2"/>
    <w:rsid w:val="00F63ED2"/>
    <w:rsid w:val="00F63F69"/>
    <w:rsid w:val="00F66E51"/>
    <w:rsid w:val="00F73DD1"/>
    <w:rsid w:val="00F803E4"/>
    <w:rsid w:val="00F858BB"/>
    <w:rsid w:val="00F870D6"/>
    <w:rsid w:val="00F87FEA"/>
    <w:rsid w:val="00F90CF1"/>
    <w:rsid w:val="00FB3EFC"/>
    <w:rsid w:val="00FD6C96"/>
    <w:rsid w:val="00FD74A1"/>
    <w:rsid w:val="00FF1A3D"/>
    <w:rsid w:val="00FF2D65"/>
    <w:rsid w:val="00FF2EF0"/>
    <w:rsid w:val="00FF5A41"/>
    <w:rsid w:val="00FF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4939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uiPriority w:val="99"/>
    <w:rsid w:val="00D56F32"/>
    <w:rPr>
      <w:sz w:val="24"/>
    </w:rPr>
  </w:style>
  <w:style w:type="character" w:customStyle="1" w:styleId="uficommentbody">
    <w:name w:val="uficommentbody"/>
    <w:basedOn w:val="Numatytasispastraiposriftas"/>
    <w:uiPriority w:val="99"/>
    <w:rsid w:val="00D56F32"/>
    <w:rPr>
      <w:rFonts w:ascii="Times New Roman" w:hAnsi="Times New Roman" w:cs="Times New Roman" w:hint="defau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F0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F02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D85300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AD734B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AD7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5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05F5E1-2517-4C2C-AF28-03F7B67C70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46</TotalTime>
  <Pages>1</Pages>
  <Words>1451</Words>
  <Characters>828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2275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Slidziauskienė</cp:lastModifiedBy>
  <cp:revision>4</cp:revision>
  <cp:lastPrinted>2023-08-22T05:40:00Z</cp:lastPrinted>
  <dcterms:created xsi:type="dcterms:W3CDTF">2024-06-18T05:34:00Z</dcterms:created>
  <dcterms:modified xsi:type="dcterms:W3CDTF">2024-06-18T06:11:00Z</dcterms:modified>
</cp:coreProperties>
</file>