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1A26C94" w:rsidR="00097933" w:rsidRPr="00B10C1E" w:rsidRDefault="00F00EA0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B10C1E">
        <w:rPr>
          <w:rFonts w:ascii="Times New Roman" w:hAnsi="Times New Roman"/>
          <w:b/>
          <w:noProof/>
          <w:lang w:val="lt-LT" w:eastAsia="lt-LT"/>
        </w:rPr>
        <w:t xml:space="preserve"> </w:t>
      </w:r>
      <w:r w:rsidR="00B7658F" w:rsidRPr="00B10C1E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966E2E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966E2E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 w:rsidRPr="00966E2E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966E2E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966E2E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A064627" w14:textId="77777777" w:rsidR="00097933" w:rsidRPr="00966E2E" w:rsidRDefault="005D72B6">
      <w:pPr>
        <w:pStyle w:val="Antrat3"/>
        <w:rPr>
          <w:b/>
          <w:lang w:val="lt-LT"/>
        </w:rPr>
      </w:pPr>
      <w:r w:rsidRPr="00966E2E">
        <w:rPr>
          <w:b/>
          <w:lang w:val="lt-LT"/>
        </w:rPr>
        <w:t>SPRENDIMAS</w:t>
      </w:r>
    </w:p>
    <w:p w14:paraId="2D2C1617" w14:textId="2E04E1D6" w:rsidR="00EF1292" w:rsidRPr="00966E2E" w:rsidRDefault="00D94426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966E2E">
        <w:rPr>
          <w:rFonts w:ascii="Times New Roman" w:hAnsi="Times New Roman"/>
          <w:b/>
          <w:sz w:val="24"/>
          <w:lang w:val="lt-LT"/>
        </w:rPr>
        <w:t>DĖL ŠAKIŲ RAJONO GARBĖS PILIEČIO VARDO SUTEIKIMO KOMISIJOS SUDARYMO</w:t>
      </w:r>
    </w:p>
    <w:p w14:paraId="3ECCBEDF" w14:textId="77777777" w:rsidR="00D94426" w:rsidRPr="00966E2E" w:rsidRDefault="00D9442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0B79B98" w14:textId="1ABD5929" w:rsidR="00097933" w:rsidRPr="00966E2E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66E2E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966E2E">
        <w:rPr>
          <w:rFonts w:ascii="Times New Roman" w:hAnsi="Times New Roman"/>
          <w:sz w:val="24"/>
          <w:szCs w:val="24"/>
          <w:lang w:val="lt-LT"/>
        </w:rPr>
        <w:t>2</w:t>
      </w:r>
      <w:r w:rsidR="004F1C17" w:rsidRPr="00966E2E">
        <w:rPr>
          <w:rFonts w:ascii="Times New Roman" w:hAnsi="Times New Roman"/>
          <w:sz w:val="24"/>
          <w:szCs w:val="24"/>
          <w:lang w:val="lt-LT"/>
        </w:rPr>
        <w:t>4</w:t>
      </w:r>
      <w:r w:rsidRPr="00966E2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94426" w:rsidRPr="00966E2E">
        <w:rPr>
          <w:rFonts w:ascii="Times New Roman" w:hAnsi="Times New Roman"/>
          <w:sz w:val="24"/>
          <w:szCs w:val="24"/>
          <w:lang w:val="lt-LT"/>
        </w:rPr>
        <w:t>birželio</w:t>
      </w:r>
      <w:r w:rsidR="00B248F9" w:rsidRPr="00966E2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1C26" w:rsidRPr="00966E2E">
        <w:rPr>
          <w:rFonts w:ascii="Times New Roman" w:hAnsi="Times New Roman"/>
          <w:sz w:val="24"/>
          <w:szCs w:val="24"/>
          <w:lang w:val="lt-LT"/>
        </w:rPr>
        <w:t>2</w:t>
      </w:r>
      <w:r w:rsidR="00D94426" w:rsidRPr="00966E2E">
        <w:rPr>
          <w:rFonts w:ascii="Times New Roman" w:hAnsi="Times New Roman"/>
          <w:sz w:val="24"/>
          <w:szCs w:val="24"/>
          <w:lang w:val="lt-LT"/>
        </w:rPr>
        <w:t>1</w:t>
      </w:r>
      <w:r w:rsidR="00B248F9" w:rsidRPr="00966E2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66E2E">
        <w:rPr>
          <w:rFonts w:ascii="Times New Roman" w:hAnsi="Times New Roman"/>
          <w:sz w:val="24"/>
          <w:szCs w:val="24"/>
          <w:lang w:val="lt-LT"/>
        </w:rPr>
        <w:t>d.</w:t>
      </w:r>
      <w:r w:rsidRPr="00966E2E">
        <w:rPr>
          <w:rFonts w:ascii="Times New Roman" w:hAnsi="Times New Roman"/>
          <w:lang w:val="lt-LT"/>
        </w:rPr>
        <w:t xml:space="preserve"> </w:t>
      </w:r>
      <w:r w:rsidR="00434A6F" w:rsidRPr="00966E2E">
        <w:rPr>
          <w:rFonts w:ascii="Times New Roman" w:hAnsi="Times New Roman"/>
          <w:bCs/>
          <w:sz w:val="24"/>
          <w:lang w:val="lt-LT"/>
        </w:rPr>
        <w:t>Nr.</w:t>
      </w:r>
      <w:r w:rsidR="009B057B" w:rsidRPr="00966E2E">
        <w:rPr>
          <w:rFonts w:ascii="Times New Roman" w:hAnsi="Times New Roman"/>
          <w:bCs/>
          <w:sz w:val="24"/>
          <w:lang w:val="lt-LT"/>
        </w:rPr>
        <w:t xml:space="preserve"> </w:t>
      </w:r>
      <w:r w:rsidR="00A629E4" w:rsidRPr="00966E2E">
        <w:rPr>
          <w:rFonts w:ascii="Times New Roman" w:hAnsi="Times New Roman"/>
          <w:bCs/>
          <w:sz w:val="24"/>
          <w:lang w:val="lt-LT"/>
        </w:rPr>
        <w:t>T-</w:t>
      </w:r>
      <w:r w:rsidR="00811DCB">
        <w:rPr>
          <w:rFonts w:ascii="Times New Roman" w:hAnsi="Times New Roman"/>
          <w:bCs/>
          <w:sz w:val="24"/>
          <w:lang w:val="lt-LT"/>
        </w:rPr>
        <w:t>2</w:t>
      </w:r>
      <w:r w:rsidR="00120666">
        <w:rPr>
          <w:rFonts w:ascii="Times New Roman" w:hAnsi="Times New Roman"/>
          <w:bCs/>
          <w:sz w:val="24"/>
          <w:lang w:val="lt-LT"/>
        </w:rPr>
        <w:t>31</w:t>
      </w:r>
    </w:p>
    <w:p w14:paraId="5ED8E604" w14:textId="77777777" w:rsidR="00097933" w:rsidRPr="00966E2E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66E2E"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Pr="00966E2E" w:rsidRDefault="00E03CF9" w:rsidP="00DA70CF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A87BC48" w14:textId="0BF6E65C" w:rsidR="00BB7517" w:rsidRPr="00966E2E" w:rsidRDefault="00EF1292" w:rsidP="00120666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E2E">
        <w:rPr>
          <w:rFonts w:ascii="Times New Roman" w:hAnsi="Times New Roman"/>
          <w:sz w:val="24"/>
          <w:szCs w:val="24"/>
          <w:lang w:val="lt-LT"/>
        </w:rPr>
        <w:t xml:space="preserve">Vadovaudamasi Lietuvos Respublikos vietos savivaldos įstatymo 15 straipsnio </w:t>
      </w:r>
      <w:r w:rsidR="006A3E1B">
        <w:rPr>
          <w:rFonts w:ascii="Times New Roman" w:hAnsi="Times New Roman"/>
          <w:sz w:val="24"/>
          <w:szCs w:val="24"/>
          <w:lang w:val="lt-LT"/>
        </w:rPr>
        <w:t xml:space="preserve">2 dalies </w:t>
      </w:r>
      <w:r w:rsidRPr="00966E2E">
        <w:rPr>
          <w:rFonts w:ascii="Times New Roman" w:hAnsi="Times New Roman"/>
          <w:sz w:val="24"/>
          <w:szCs w:val="24"/>
          <w:lang w:val="lt-LT"/>
        </w:rPr>
        <w:t xml:space="preserve">4 dalimi, </w:t>
      </w:r>
      <w:r w:rsidR="00932940">
        <w:rPr>
          <w:rFonts w:ascii="Times New Roman" w:hAnsi="Times New Roman"/>
          <w:sz w:val="24"/>
          <w:szCs w:val="24"/>
          <w:lang w:val="lt-LT"/>
        </w:rPr>
        <w:t>Šakių rajono Garbės piliečio vardo suteikimo nuostatų, patvirtintų Šakių rajono savivaldybės tarybos 2016 m. rugsėjo 23 d. sprendimu Nr. T-274 „Dėl Šakių Garbės piliečio vardo suteikimo nuostatų patvirtinimo“ (su vėlesni</w:t>
      </w:r>
      <w:r w:rsidR="006A3E1B">
        <w:rPr>
          <w:rFonts w:ascii="Times New Roman" w:hAnsi="Times New Roman"/>
          <w:sz w:val="24"/>
          <w:szCs w:val="24"/>
          <w:lang w:val="lt-LT"/>
        </w:rPr>
        <w:t xml:space="preserve">u </w:t>
      </w:r>
      <w:r w:rsidR="00932940">
        <w:rPr>
          <w:rFonts w:ascii="Times New Roman" w:hAnsi="Times New Roman"/>
          <w:sz w:val="24"/>
          <w:szCs w:val="24"/>
          <w:lang w:val="lt-LT"/>
        </w:rPr>
        <w:t xml:space="preserve">2021 m. vasario 19 d. sprendimu Nr. T-71, 2024 m. gegužės 24 d. sprendimu Nr. T-195) </w:t>
      </w:r>
      <w:r w:rsidR="00D94426" w:rsidRPr="00966E2E">
        <w:rPr>
          <w:rFonts w:ascii="Times New Roman" w:hAnsi="Times New Roman"/>
          <w:sz w:val="24"/>
          <w:szCs w:val="24"/>
          <w:lang w:val="lt-LT"/>
        </w:rPr>
        <w:t xml:space="preserve">5 punktu, </w:t>
      </w:r>
      <w:r w:rsidRPr="00966E2E">
        <w:rPr>
          <w:rFonts w:ascii="Times New Roman" w:hAnsi="Times New Roman"/>
          <w:sz w:val="24"/>
          <w:szCs w:val="24"/>
          <w:lang w:val="lt-LT"/>
        </w:rPr>
        <w:t>Šakių rajono savivaldybės taryba n u s p r e n d ž i a:</w:t>
      </w:r>
    </w:p>
    <w:p w14:paraId="0BE6DBFE" w14:textId="42585C53" w:rsidR="00D94426" w:rsidRDefault="00D24A23" w:rsidP="00120666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D94426" w:rsidRPr="00966E2E">
        <w:rPr>
          <w:rFonts w:ascii="Times New Roman" w:hAnsi="Times New Roman"/>
          <w:sz w:val="24"/>
          <w:szCs w:val="24"/>
          <w:lang w:val="lt-LT"/>
        </w:rPr>
        <w:t>udaryti</w:t>
      </w:r>
      <w:r w:rsidR="00AA171A" w:rsidRPr="00966E2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94426" w:rsidRPr="00966E2E">
        <w:rPr>
          <w:rFonts w:ascii="Times New Roman" w:hAnsi="Times New Roman"/>
          <w:sz w:val="24"/>
          <w:szCs w:val="24"/>
          <w:lang w:val="lt-LT"/>
        </w:rPr>
        <w:t>Šakių rajono savivaldybės tarybos įgaliojimų laikui, Šakių rajono Garbės piliečio vardo suteikimo komisiją:</w:t>
      </w:r>
    </w:p>
    <w:p w14:paraId="43EBD807" w14:textId="466FA6DB" w:rsidR="00470BA4" w:rsidRPr="00BD55C8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966E2E">
        <w:rPr>
          <w:rFonts w:ascii="Times New Roman" w:hAnsi="Times New Roman"/>
          <w:szCs w:val="24"/>
        </w:rPr>
        <w:t xml:space="preserve">Vytautas </w:t>
      </w:r>
      <w:proofErr w:type="spellStart"/>
      <w:r w:rsidRPr="00966E2E">
        <w:rPr>
          <w:rFonts w:ascii="Times New Roman" w:hAnsi="Times New Roman"/>
          <w:szCs w:val="24"/>
        </w:rPr>
        <w:t>Andziulevičius</w:t>
      </w:r>
      <w:proofErr w:type="spellEnd"/>
      <w:r w:rsidR="00470BA4" w:rsidRPr="00BD55C8">
        <w:rPr>
          <w:rFonts w:ascii="Times New Roman" w:hAnsi="Times New Roman"/>
          <w:szCs w:val="24"/>
        </w:rPr>
        <w:tab/>
        <w:t xml:space="preserve">– </w:t>
      </w:r>
      <w:r w:rsidR="00470BA4" w:rsidRPr="00BD55C8">
        <w:rPr>
          <w:rFonts w:ascii="Times New Roman" w:hAnsi="Times New Roman"/>
          <w:szCs w:val="24"/>
        </w:rPr>
        <w:tab/>
      </w:r>
      <w:r w:rsidR="006A3E1B" w:rsidRPr="00966E2E">
        <w:rPr>
          <w:rFonts w:ascii="Times New Roman" w:hAnsi="Times New Roman"/>
          <w:szCs w:val="24"/>
        </w:rPr>
        <w:t>Šakių rajono savivaldybės administracijos</w:t>
      </w:r>
      <w:r w:rsidR="006A3E1B">
        <w:rPr>
          <w:rFonts w:ascii="Times New Roman" w:hAnsi="Times New Roman"/>
          <w:szCs w:val="24"/>
        </w:rPr>
        <w:t xml:space="preserve"> seniūnijų </w:t>
      </w:r>
      <w:r w:rsidRPr="00966E2E">
        <w:rPr>
          <w:rFonts w:ascii="Times New Roman" w:hAnsi="Times New Roman"/>
          <w:szCs w:val="24"/>
        </w:rPr>
        <w:t>seniūnų atstovas;</w:t>
      </w:r>
    </w:p>
    <w:p w14:paraId="49CB4C66" w14:textId="4BC3BE8B" w:rsidR="00470BA4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966E2E">
        <w:rPr>
          <w:rFonts w:ascii="Times New Roman" w:hAnsi="Times New Roman"/>
          <w:szCs w:val="24"/>
        </w:rPr>
        <w:t xml:space="preserve">Darius </w:t>
      </w:r>
      <w:proofErr w:type="spellStart"/>
      <w:r w:rsidRPr="00966E2E">
        <w:rPr>
          <w:rFonts w:ascii="Times New Roman" w:hAnsi="Times New Roman"/>
          <w:szCs w:val="24"/>
        </w:rPr>
        <w:t>Aštrauskas</w:t>
      </w:r>
      <w:proofErr w:type="spellEnd"/>
      <w:r w:rsidR="00470BA4" w:rsidRPr="00BD55C8">
        <w:rPr>
          <w:rFonts w:ascii="Times New Roman" w:hAnsi="Times New Roman"/>
          <w:szCs w:val="24"/>
        </w:rPr>
        <w:tab/>
        <w:t xml:space="preserve">– </w:t>
      </w:r>
      <w:r w:rsidR="00470BA4" w:rsidRPr="00BD55C8">
        <w:rPr>
          <w:rFonts w:ascii="Times New Roman" w:hAnsi="Times New Roman"/>
          <w:szCs w:val="24"/>
        </w:rPr>
        <w:tab/>
      </w:r>
      <w:r w:rsidRPr="00966E2E">
        <w:rPr>
          <w:rFonts w:ascii="Times New Roman" w:hAnsi="Times New Roman"/>
          <w:szCs w:val="24"/>
        </w:rPr>
        <w:t>Šakių rajono savivaldybės administracijos Švietimo, kultūros ir</w:t>
      </w:r>
      <w:r>
        <w:rPr>
          <w:rFonts w:ascii="Times New Roman" w:hAnsi="Times New Roman"/>
          <w:szCs w:val="24"/>
        </w:rPr>
        <w:t xml:space="preserve"> sporto skyriaus vedėjas;</w:t>
      </w:r>
    </w:p>
    <w:p w14:paraId="28CBE226" w14:textId="7B6A38D7" w:rsidR="00470BA4" w:rsidRPr="00BD55C8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966E2E">
        <w:rPr>
          <w:rFonts w:ascii="Times New Roman" w:hAnsi="Times New Roman"/>
          <w:szCs w:val="24"/>
        </w:rPr>
        <w:t xml:space="preserve">Kristina </w:t>
      </w:r>
      <w:proofErr w:type="spellStart"/>
      <w:r w:rsidRPr="00966E2E">
        <w:rPr>
          <w:rFonts w:ascii="Times New Roman" w:hAnsi="Times New Roman"/>
          <w:szCs w:val="24"/>
        </w:rPr>
        <w:t>Geršvaltaitienė</w:t>
      </w:r>
      <w:proofErr w:type="spellEnd"/>
      <w:r w:rsidR="00470BA4" w:rsidRPr="00BD55C8">
        <w:rPr>
          <w:rFonts w:ascii="Times New Roman" w:hAnsi="Times New Roman"/>
          <w:szCs w:val="24"/>
        </w:rPr>
        <w:tab/>
        <w:t>–</w:t>
      </w:r>
      <w:r w:rsidR="00470BA4" w:rsidRPr="00BD55C8">
        <w:rPr>
          <w:rFonts w:ascii="Times New Roman" w:hAnsi="Times New Roman"/>
          <w:szCs w:val="24"/>
        </w:rPr>
        <w:tab/>
      </w:r>
      <w:r w:rsidRPr="00966E2E">
        <w:rPr>
          <w:rFonts w:ascii="Times New Roman" w:hAnsi="Times New Roman"/>
          <w:szCs w:val="24"/>
        </w:rPr>
        <w:t>Šakių verslo klubo valdybos narė;</w:t>
      </w:r>
      <w:r w:rsidR="00470BA4" w:rsidRPr="00BD55C8">
        <w:rPr>
          <w:rFonts w:ascii="Times New Roman" w:hAnsi="Times New Roman"/>
          <w:szCs w:val="24"/>
        </w:rPr>
        <w:tab/>
      </w:r>
    </w:p>
    <w:p w14:paraId="30AF9443" w14:textId="1EADDFFF" w:rsidR="00470BA4" w:rsidRPr="00BD55C8" w:rsidRDefault="00DA70CF" w:rsidP="00120666">
      <w:pPr>
        <w:pStyle w:val="Pagrindinistekstas"/>
        <w:tabs>
          <w:tab w:val="left" w:pos="3402"/>
          <w:tab w:val="left" w:pos="3828"/>
        </w:tabs>
        <w:spacing w:after="0"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966E2E">
        <w:rPr>
          <w:rFonts w:ascii="Times New Roman" w:hAnsi="Times New Roman"/>
          <w:szCs w:val="24"/>
        </w:rPr>
        <w:t xml:space="preserve">Darius </w:t>
      </w:r>
      <w:proofErr w:type="spellStart"/>
      <w:r w:rsidRPr="00966E2E">
        <w:rPr>
          <w:rFonts w:ascii="Times New Roman" w:hAnsi="Times New Roman"/>
          <w:szCs w:val="24"/>
        </w:rPr>
        <w:t>Jakavičius</w:t>
      </w:r>
      <w:proofErr w:type="spellEnd"/>
      <w:r w:rsidRPr="00966E2E">
        <w:rPr>
          <w:rFonts w:ascii="Times New Roman" w:hAnsi="Times New Roman"/>
          <w:szCs w:val="24"/>
        </w:rPr>
        <w:t xml:space="preserve">       </w:t>
      </w:r>
      <w:r w:rsidR="00470BA4" w:rsidRPr="00BD55C8">
        <w:rPr>
          <w:rFonts w:ascii="Times New Roman" w:hAnsi="Times New Roman"/>
          <w:szCs w:val="24"/>
        </w:rPr>
        <w:tab/>
        <w:t>–</w:t>
      </w:r>
      <w:r w:rsidR="00470BA4" w:rsidRPr="00BD55C8">
        <w:rPr>
          <w:rFonts w:ascii="Times New Roman" w:hAnsi="Times New Roman"/>
          <w:szCs w:val="24"/>
        </w:rPr>
        <w:tab/>
      </w:r>
      <w:r w:rsidRPr="00966E2E">
        <w:rPr>
          <w:rFonts w:ascii="Times New Roman" w:hAnsi="Times New Roman"/>
          <w:szCs w:val="24"/>
        </w:rPr>
        <w:t>Šakių rajono savivaldybės vicemeras;</w:t>
      </w:r>
    </w:p>
    <w:p w14:paraId="3CA54A72" w14:textId="77777777" w:rsidR="00DA70CF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966E2E">
        <w:rPr>
          <w:rFonts w:ascii="Times New Roman" w:hAnsi="Times New Roman"/>
          <w:szCs w:val="24"/>
        </w:rPr>
        <w:t xml:space="preserve">Irena </w:t>
      </w:r>
      <w:proofErr w:type="spellStart"/>
      <w:r w:rsidRPr="00966E2E">
        <w:rPr>
          <w:rFonts w:ascii="Times New Roman" w:hAnsi="Times New Roman"/>
          <w:szCs w:val="24"/>
        </w:rPr>
        <w:t>Kerušauskienė</w:t>
      </w:r>
      <w:proofErr w:type="spellEnd"/>
      <w:r w:rsidRPr="00966E2E">
        <w:rPr>
          <w:rFonts w:ascii="Times New Roman" w:hAnsi="Times New Roman"/>
          <w:szCs w:val="24"/>
        </w:rPr>
        <w:t xml:space="preserve">   </w:t>
      </w:r>
      <w:r w:rsidR="00470BA4" w:rsidRPr="00BD55C8">
        <w:rPr>
          <w:rFonts w:ascii="Times New Roman" w:hAnsi="Times New Roman"/>
          <w:szCs w:val="24"/>
        </w:rPr>
        <w:tab/>
        <w:t>–</w:t>
      </w:r>
      <w:r w:rsidR="00470BA4" w:rsidRPr="00BD55C8">
        <w:rPr>
          <w:rFonts w:ascii="Times New Roman" w:hAnsi="Times New Roman"/>
          <w:szCs w:val="24"/>
        </w:rPr>
        <w:tab/>
      </w:r>
      <w:r w:rsidRPr="00966E2E">
        <w:rPr>
          <w:rFonts w:ascii="Times New Roman" w:hAnsi="Times New Roman"/>
          <w:szCs w:val="24"/>
        </w:rPr>
        <w:t>Šakių bendruomenių centrų asociacijos atstovė;</w:t>
      </w:r>
    </w:p>
    <w:p w14:paraId="1C5375CB" w14:textId="16528F4E" w:rsidR="00470BA4" w:rsidRPr="00BD55C8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966E2E">
        <w:rPr>
          <w:rFonts w:ascii="Times New Roman" w:hAnsi="Times New Roman"/>
          <w:szCs w:val="24"/>
        </w:rPr>
        <w:t xml:space="preserve">Rima Rauktienė         </w:t>
      </w:r>
      <w:r w:rsidR="00470BA4" w:rsidRPr="00BD55C8">
        <w:rPr>
          <w:rFonts w:ascii="Times New Roman" w:hAnsi="Times New Roman"/>
          <w:szCs w:val="24"/>
        </w:rPr>
        <w:tab/>
        <w:t xml:space="preserve">– </w:t>
      </w:r>
      <w:r w:rsidR="00470BA4" w:rsidRPr="00BD55C8">
        <w:rPr>
          <w:rFonts w:ascii="Times New Roman" w:hAnsi="Times New Roman"/>
          <w:szCs w:val="24"/>
        </w:rPr>
        <w:tab/>
      </w:r>
      <w:r w:rsidRPr="004420D3">
        <w:rPr>
          <w:rFonts w:ascii="Times New Roman" w:hAnsi="Times New Roman"/>
          <w:szCs w:val="24"/>
        </w:rPr>
        <w:t>Šakių rajono savivaldybės Kultūros ir meno tarybos pirmininkė;</w:t>
      </w:r>
    </w:p>
    <w:p w14:paraId="48DAB0C8" w14:textId="1098FF07" w:rsidR="00470BA4" w:rsidRPr="00BD55C8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 w:rsidRPr="00966E2E">
        <w:rPr>
          <w:rFonts w:ascii="Times New Roman" w:hAnsi="Times New Roman"/>
          <w:szCs w:val="24"/>
        </w:rPr>
        <w:t>Rimantas Sinkevičius</w:t>
      </w:r>
      <w:r w:rsidR="00470BA4" w:rsidRPr="00BD55C8">
        <w:rPr>
          <w:rFonts w:ascii="Times New Roman" w:hAnsi="Times New Roman"/>
          <w:szCs w:val="24"/>
        </w:rPr>
        <w:tab/>
        <w:t>–</w:t>
      </w:r>
      <w:r w:rsidR="00470BA4" w:rsidRPr="00BD55C8">
        <w:rPr>
          <w:rFonts w:ascii="Times New Roman" w:hAnsi="Times New Roman"/>
          <w:szCs w:val="24"/>
        </w:rPr>
        <w:tab/>
      </w:r>
      <w:r w:rsidRPr="00966E2E">
        <w:rPr>
          <w:rFonts w:ascii="Times New Roman" w:hAnsi="Times New Roman"/>
          <w:szCs w:val="24"/>
        </w:rPr>
        <w:t>Šakių rajono ūkininkų sąjungos atstovas;</w:t>
      </w:r>
    </w:p>
    <w:p w14:paraId="08BCBFCD" w14:textId="3B691FD3" w:rsidR="00470BA4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 w:rsidRPr="00966E2E">
        <w:rPr>
          <w:rFonts w:ascii="Times New Roman" w:hAnsi="Times New Roman"/>
          <w:szCs w:val="24"/>
        </w:rPr>
        <w:t>Valdas Stankūnas</w:t>
      </w:r>
      <w:r w:rsidR="00470BA4" w:rsidRPr="00BD55C8">
        <w:rPr>
          <w:rFonts w:ascii="Times New Roman" w:hAnsi="Times New Roman"/>
          <w:szCs w:val="24"/>
        </w:rPr>
        <w:tab/>
        <w:t>–</w:t>
      </w:r>
      <w:r w:rsidR="00470BA4" w:rsidRPr="00BD55C8">
        <w:rPr>
          <w:rFonts w:ascii="Times New Roman" w:hAnsi="Times New Roman"/>
          <w:szCs w:val="24"/>
        </w:rPr>
        <w:tab/>
      </w:r>
      <w:r w:rsidRPr="00966E2E">
        <w:rPr>
          <w:rFonts w:ascii="Times New Roman" w:hAnsi="Times New Roman"/>
          <w:szCs w:val="24"/>
        </w:rPr>
        <w:t>Šakių rajono savivaldybės Sporto tarybos atstovas;</w:t>
      </w:r>
    </w:p>
    <w:p w14:paraId="4C16D877" w14:textId="1DC4DAA5" w:rsidR="00470BA4" w:rsidRDefault="00DA70CF" w:rsidP="00120666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966E2E">
        <w:rPr>
          <w:rFonts w:ascii="Times New Roman" w:hAnsi="Times New Roman"/>
          <w:szCs w:val="24"/>
        </w:rPr>
        <w:t>Bernardinas Petras Vainius</w:t>
      </w:r>
      <w:r w:rsidR="00470BA4" w:rsidRPr="00BD55C8">
        <w:rPr>
          <w:rFonts w:ascii="Times New Roman" w:hAnsi="Times New Roman"/>
          <w:szCs w:val="24"/>
        </w:rPr>
        <w:tab/>
        <w:t>–</w:t>
      </w:r>
      <w:r w:rsidR="00470BA4" w:rsidRPr="00BD55C8">
        <w:rPr>
          <w:rFonts w:ascii="Times New Roman" w:hAnsi="Times New Roman"/>
          <w:szCs w:val="24"/>
        </w:rPr>
        <w:tab/>
      </w:r>
      <w:r w:rsidR="006A3E1B">
        <w:rPr>
          <w:rFonts w:ascii="Times New Roman" w:hAnsi="Times New Roman"/>
          <w:szCs w:val="24"/>
        </w:rPr>
        <w:t xml:space="preserve">Šakių rajono savivaldybės tarybos </w:t>
      </w:r>
      <w:r w:rsidRPr="00966E2E">
        <w:rPr>
          <w:rFonts w:ascii="Times New Roman" w:hAnsi="Times New Roman"/>
          <w:szCs w:val="24"/>
        </w:rPr>
        <w:t>Švietimo, kultūros ir sporto komiteto pirmininkas.</w:t>
      </w:r>
    </w:p>
    <w:p w14:paraId="2EF37A6B" w14:textId="0D7191EE" w:rsidR="005D72B6" w:rsidRPr="00966E2E" w:rsidRDefault="00917C6A" w:rsidP="00120666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966E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966E2E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966E2E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59F805C0" w14:textId="77777777" w:rsidR="00E62FD9" w:rsidRPr="006A3E1B" w:rsidRDefault="00E62FD9" w:rsidP="0016733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lang w:val="lt-LT"/>
        </w:rPr>
      </w:pPr>
    </w:p>
    <w:p w14:paraId="23D62471" w14:textId="74E6EBFC" w:rsidR="005D72B6" w:rsidRPr="00966E2E" w:rsidRDefault="005D72B6" w:rsidP="0016733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66E2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="008A79C2" w:rsidRPr="00966E2E">
        <w:rPr>
          <w:rFonts w:ascii="Times New Roman" w:hAnsi="Times New Roman"/>
          <w:sz w:val="24"/>
          <w:szCs w:val="24"/>
          <w:lang w:val="lt-LT"/>
        </w:rPr>
        <w:tab/>
      </w:r>
      <w:r w:rsidR="008A79C2" w:rsidRPr="00966E2E">
        <w:rPr>
          <w:rFonts w:ascii="Times New Roman" w:hAnsi="Times New Roman"/>
          <w:sz w:val="24"/>
          <w:szCs w:val="24"/>
          <w:lang w:val="lt-LT"/>
        </w:rPr>
        <w:tab/>
      </w:r>
      <w:r w:rsidR="006A6F46" w:rsidRPr="00966E2E">
        <w:rPr>
          <w:rFonts w:ascii="Times New Roman" w:hAnsi="Times New Roman"/>
          <w:sz w:val="24"/>
          <w:szCs w:val="24"/>
          <w:lang w:val="lt-LT"/>
        </w:rPr>
        <w:t>Raimondas Januševičius</w:t>
      </w:r>
    </w:p>
    <w:sectPr w:rsidR="005D72B6" w:rsidRPr="00966E2E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26560" w14:textId="77777777" w:rsidR="00363F29" w:rsidRDefault="00363F29">
      <w:r>
        <w:separator/>
      </w:r>
    </w:p>
  </w:endnote>
  <w:endnote w:type="continuationSeparator" w:id="0">
    <w:p w14:paraId="2049CB33" w14:textId="77777777" w:rsidR="00363F29" w:rsidRDefault="00363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545DE" w14:textId="77777777" w:rsidR="00363F29" w:rsidRDefault="00363F29">
      <w:r>
        <w:separator/>
      </w:r>
    </w:p>
  </w:footnote>
  <w:footnote w:type="continuationSeparator" w:id="0">
    <w:p w14:paraId="1FE15480" w14:textId="77777777" w:rsidR="00363F29" w:rsidRDefault="00363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698B"/>
    <w:multiLevelType w:val="hybridMultilevel"/>
    <w:tmpl w:val="80D61A8C"/>
    <w:lvl w:ilvl="0" w:tplc="9A287D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B233C4"/>
    <w:multiLevelType w:val="hybridMultilevel"/>
    <w:tmpl w:val="2F3A09D2"/>
    <w:lvl w:ilvl="0" w:tplc="1E482F5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6468B"/>
    <w:multiLevelType w:val="hybridMultilevel"/>
    <w:tmpl w:val="427050B8"/>
    <w:lvl w:ilvl="0" w:tplc="C010BC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4F1A"/>
    <w:rsid w:val="00037EFB"/>
    <w:rsid w:val="0004337E"/>
    <w:rsid w:val="00054D97"/>
    <w:rsid w:val="00093E2D"/>
    <w:rsid w:val="000959CA"/>
    <w:rsid w:val="00097933"/>
    <w:rsid w:val="000A395B"/>
    <w:rsid w:val="000B40E3"/>
    <w:rsid w:val="000C1C26"/>
    <w:rsid w:val="000F023C"/>
    <w:rsid w:val="000F02B9"/>
    <w:rsid w:val="000F1A0C"/>
    <w:rsid w:val="000F52C5"/>
    <w:rsid w:val="00116B32"/>
    <w:rsid w:val="00120666"/>
    <w:rsid w:val="001242BB"/>
    <w:rsid w:val="001257FD"/>
    <w:rsid w:val="00126FB7"/>
    <w:rsid w:val="00146E5A"/>
    <w:rsid w:val="00147CB8"/>
    <w:rsid w:val="00150EE3"/>
    <w:rsid w:val="001554C1"/>
    <w:rsid w:val="001612D2"/>
    <w:rsid w:val="0016396E"/>
    <w:rsid w:val="00163CA8"/>
    <w:rsid w:val="0016725E"/>
    <w:rsid w:val="0016733E"/>
    <w:rsid w:val="001700FB"/>
    <w:rsid w:val="00197134"/>
    <w:rsid w:val="001B7725"/>
    <w:rsid w:val="001D585A"/>
    <w:rsid w:val="00201367"/>
    <w:rsid w:val="00205343"/>
    <w:rsid w:val="00226FBA"/>
    <w:rsid w:val="002656B9"/>
    <w:rsid w:val="002673E0"/>
    <w:rsid w:val="00287D99"/>
    <w:rsid w:val="002B1EAB"/>
    <w:rsid w:val="00301690"/>
    <w:rsid w:val="003158C2"/>
    <w:rsid w:val="00357990"/>
    <w:rsid w:val="00361001"/>
    <w:rsid w:val="00363F29"/>
    <w:rsid w:val="00366D97"/>
    <w:rsid w:val="004078C8"/>
    <w:rsid w:val="00413B7B"/>
    <w:rsid w:val="0043411B"/>
    <w:rsid w:val="00434A6F"/>
    <w:rsid w:val="0043620F"/>
    <w:rsid w:val="004420D3"/>
    <w:rsid w:val="004513D5"/>
    <w:rsid w:val="00470BA4"/>
    <w:rsid w:val="00475FD9"/>
    <w:rsid w:val="00485D7C"/>
    <w:rsid w:val="004A15A3"/>
    <w:rsid w:val="004C1BBA"/>
    <w:rsid w:val="004F1C17"/>
    <w:rsid w:val="0051726F"/>
    <w:rsid w:val="0053157F"/>
    <w:rsid w:val="00534A3A"/>
    <w:rsid w:val="00536FF7"/>
    <w:rsid w:val="005411B5"/>
    <w:rsid w:val="00555FA4"/>
    <w:rsid w:val="00556C0D"/>
    <w:rsid w:val="00582FAC"/>
    <w:rsid w:val="00595CB9"/>
    <w:rsid w:val="005A4FF4"/>
    <w:rsid w:val="005A7B10"/>
    <w:rsid w:val="005B79A5"/>
    <w:rsid w:val="005C0709"/>
    <w:rsid w:val="005C2BAE"/>
    <w:rsid w:val="005C768F"/>
    <w:rsid w:val="005D0440"/>
    <w:rsid w:val="005D72B6"/>
    <w:rsid w:val="006177C8"/>
    <w:rsid w:val="006751DD"/>
    <w:rsid w:val="00680B34"/>
    <w:rsid w:val="006A1F80"/>
    <w:rsid w:val="006A3E1B"/>
    <w:rsid w:val="006A5E2B"/>
    <w:rsid w:val="006A6F46"/>
    <w:rsid w:val="00715F9B"/>
    <w:rsid w:val="0072407B"/>
    <w:rsid w:val="00724DA2"/>
    <w:rsid w:val="007546FB"/>
    <w:rsid w:val="007723FC"/>
    <w:rsid w:val="008103F3"/>
    <w:rsid w:val="00811DCB"/>
    <w:rsid w:val="00822D4D"/>
    <w:rsid w:val="008548B2"/>
    <w:rsid w:val="00882CB9"/>
    <w:rsid w:val="00890E6D"/>
    <w:rsid w:val="008A4C74"/>
    <w:rsid w:val="008A6DCD"/>
    <w:rsid w:val="008A79C2"/>
    <w:rsid w:val="008B0FFC"/>
    <w:rsid w:val="008C2C67"/>
    <w:rsid w:val="008F16B8"/>
    <w:rsid w:val="00917C6A"/>
    <w:rsid w:val="00932940"/>
    <w:rsid w:val="0093377D"/>
    <w:rsid w:val="009353BE"/>
    <w:rsid w:val="00944794"/>
    <w:rsid w:val="00947F0B"/>
    <w:rsid w:val="009525AC"/>
    <w:rsid w:val="0096102B"/>
    <w:rsid w:val="00966E2E"/>
    <w:rsid w:val="009804AE"/>
    <w:rsid w:val="009B057B"/>
    <w:rsid w:val="009B438E"/>
    <w:rsid w:val="009B770F"/>
    <w:rsid w:val="009C7059"/>
    <w:rsid w:val="009E5CB5"/>
    <w:rsid w:val="009F2416"/>
    <w:rsid w:val="00A2764B"/>
    <w:rsid w:val="00A43F68"/>
    <w:rsid w:val="00A45F8E"/>
    <w:rsid w:val="00A629E4"/>
    <w:rsid w:val="00A6764E"/>
    <w:rsid w:val="00A835C8"/>
    <w:rsid w:val="00AA171A"/>
    <w:rsid w:val="00AE4C34"/>
    <w:rsid w:val="00AE5F05"/>
    <w:rsid w:val="00AF6E71"/>
    <w:rsid w:val="00B10C1E"/>
    <w:rsid w:val="00B248F9"/>
    <w:rsid w:val="00B402AF"/>
    <w:rsid w:val="00B65C05"/>
    <w:rsid w:val="00B7658F"/>
    <w:rsid w:val="00B778D3"/>
    <w:rsid w:val="00B8115A"/>
    <w:rsid w:val="00BB7517"/>
    <w:rsid w:val="00BC63B2"/>
    <w:rsid w:val="00BD66AA"/>
    <w:rsid w:val="00BE2938"/>
    <w:rsid w:val="00C0398A"/>
    <w:rsid w:val="00C14CAE"/>
    <w:rsid w:val="00C812E4"/>
    <w:rsid w:val="00CA4D96"/>
    <w:rsid w:val="00CA5BCE"/>
    <w:rsid w:val="00CE2B0C"/>
    <w:rsid w:val="00D108A7"/>
    <w:rsid w:val="00D159F2"/>
    <w:rsid w:val="00D22FB0"/>
    <w:rsid w:val="00D24A23"/>
    <w:rsid w:val="00D36AFD"/>
    <w:rsid w:val="00D40C89"/>
    <w:rsid w:val="00D42E04"/>
    <w:rsid w:val="00D64ADF"/>
    <w:rsid w:val="00D64B19"/>
    <w:rsid w:val="00D70278"/>
    <w:rsid w:val="00D76880"/>
    <w:rsid w:val="00D94426"/>
    <w:rsid w:val="00D9461B"/>
    <w:rsid w:val="00DA70CF"/>
    <w:rsid w:val="00DB3D56"/>
    <w:rsid w:val="00DB486D"/>
    <w:rsid w:val="00DC38FD"/>
    <w:rsid w:val="00DF5397"/>
    <w:rsid w:val="00E03CF9"/>
    <w:rsid w:val="00E24F75"/>
    <w:rsid w:val="00E5705C"/>
    <w:rsid w:val="00E629E1"/>
    <w:rsid w:val="00E62FD9"/>
    <w:rsid w:val="00E7784E"/>
    <w:rsid w:val="00EE2814"/>
    <w:rsid w:val="00EE3C24"/>
    <w:rsid w:val="00EF1292"/>
    <w:rsid w:val="00F0046A"/>
    <w:rsid w:val="00F00EA0"/>
    <w:rsid w:val="00F05420"/>
    <w:rsid w:val="00F25C45"/>
    <w:rsid w:val="00F35E54"/>
    <w:rsid w:val="00F36C7E"/>
    <w:rsid w:val="00F40802"/>
    <w:rsid w:val="00F7277C"/>
    <w:rsid w:val="00FC7B57"/>
    <w:rsid w:val="00FD4539"/>
    <w:rsid w:val="00FD5C86"/>
    <w:rsid w:val="00FD5CF6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Sraopastraipa">
    <w:name w:val="List Paragraph"/>
    <w:basedOn w:val="prastasis"/>
    <w:uiPriority w:val="34"/>
    <w:qFormat/>
    <w:rsid w:val="008A4C74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917C6A"/>
  </w:style>
  <w:style w:type="table" w:styleId="Lentelstinklelis">
    <w:name w:val="Table Grid"/>
    <w:basedOn w:val="prastojilentel"/>
    <w:uiPriority w:val="39"/>
    <w:rsid w:val="00966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470BA4"/>
    <w:pPr>
      <w:suppressAutoHyphens/>
      <w:spacing w:after="140" w:line="288" w:lineRule="auto"/>
    </w:pPr>
    <w:rPr>
      <w:color w:val="00000A"/>
      <w:kern w:val="1"/>
      <w:sz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70B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EFAE1A-875B-4722-9E1E-BF284498CA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2024-06-06T13:23:00Z</cp:lastPrinted>
  <dcterms:created xsi:type="dcterms:W3CDTF">2024-06-11T10:39:00Z</dcterms:created>
  <dcterms:modified xsi:type="dcterms:W3CDTF">2024-06-21T10:43:00Z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764de2852a9fb2f5bf999ec7949f761009435c3b614cbddd92f47205068cd7ca</vt:lpwstr>
  </property>
</Properties>
</file>