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FFBA9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ACDB100" wp14:editId="600C1155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14407A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1D57D697" w14:textId="77777777" w:rsidR="00DD47CE" w:rsidRPr="000E508A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0E508A">
        <w:rPr>
          <w:rFonts w:ascii="Times New Roman" w:hAnsi="Times New Roman"/>
          <w:b/>
          <w:szCs w:val="24"/>
        </w:rPr>
        <w:t>DĖL</w:t>
      </w:r>
      <w:r w:rsidR="003A0C31" w:rsidRPr="000E508A">
        <w:rPr>
          <w:rFonts w:ascii="Times New Roman" w:hAnsi="Times New Roman"/>
          <w:b/>
          <w:szCs w:val="24"/>
        </w:rPr>
        <w:t xml:space="preserve"> </w:t>
      </w:r>
      <w:r w:rsidR="0035744C" w:rsidRPr="000E508A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0E508A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115F8805" w:rsidR="00DD47CE" w:rsidRPr="000E508A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F4357">
        <w:rPr>
          <w:rFonts w:ascii="Times New Roman" w:hAnsi="Times New Roman"/>
          <w:szCs w:val="24"/>
        </w:rPr>
        <w:t>20</w:t>
      </w:r>
      <w:r w:rsidR="00E26599" w:rsidRPr="00BF4357">
        <w:rPr>
          <w:rFonts w:ascii="Times New Roman" w:hAnsi="Times New Roman"/>
          <w:szCs w:val="24"/>
        </w:rPr>
        <w:t>2</w:t>
      </w:r>
      <w:r w:rsidR="009465D6">
        <w:rPr>
          <w:rFonts w:ascii="Times New Roman" w:hAnsi="Times New Roman"/>
          <w:szCs w:val="24"/>
        </w:rPr>
        <w:t>4</w:t>
      </w:r>
      <w:r w:rsidRPr="00BF4357">
        <w:rPr>
          <w:rFonts w:ascii="Times New Roman" w:hAnsi="Times New Roman"/>
          <w:szCs w:val="24"/>
        </w:rPr>
        <w:t xml:space="preserve"> m. </w:t>
      </w:r>
      <w:r w:rsidR="0096016F">
        <w:rPr>
          <w:rFonts w:ascii="Times New Roman" w:hAnsi="Times New Roman"/>
          <w:szCs w:val="24"/>
        </w:rPr>
        <w:t>liepos</w:t>
      </w:r>
      <w:r w:rsidR="002839DB">
        <w:rPr>
          <w:rFonts w:ascii="Times New Roman" w:hAnsi="Times New Roman"/>
          <w:szCs w:val="24"/>
        </w:rPr>
        <w:t xml:space="preserve"> </w:t>
      </w:r>
      <w:r w:rsidR="00085667">
        <w:rPr>
          <w:rFonts w:ascii="Times New Roman" w:hAnsi="Times New Roman"/>
          <w:szCs w:val="24"/>
        </w:rPr>
        <w:t xml:space="preserve">     </w:t>
      </w:r>
      <w:r w:rsidR="002839DB">
        <w:rPr>
          <w:rFonts w:ascii="Times New Roman" w:hAnsi="Times New Roman"/>
          <w:szCs w:val="24"/>
        </w:rPr>
        <w:t xml:space="preserve"> </w:t>
      </w:r>
      <w:r w:rsidRPr="000E508A">
        <w:rPr>
          <w:rFonts w:ascii="Times New Roman" w:hAnsi="Times New Roman"/>
          <w:szCs w:val="24"/>
        </w:rPr>
        <w:t xml:space="preserve">d. </w:t>
      </w:r>
      <w:r w:rsidR="00BE6D25" w:rsidRPr="000E508A">
        <w:rPr>
          <w:rFonts w:ascii="Times New Roman" w:hAnsi="Times New Roman"/>
          <w:szCs w:val="24"/>
        </w:rPr>
        <w:t xml:space="preserve"> Nr.</w:t>
      </w:r>
      <w:r w:rsidR="003E13CC" w:rsidRPr="000E508A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0E508A" w:rsidRDefault="00BE6D25">
      <w:pPr>
        <w:pStyle w:val="Antrat1"/>
        <w:ind w:left="0" w:firstLine="0"/>
        <w:jc w:val="center"/>
        <w:rPr>
          <w:szCs w:val="24"/>
        </w:rPr>
      </w:pPr>
      <w:r w:rsidRPr="000E508A">
        <w:rPr>
          <w:szCs w:val="24"/>
        </w:rPr>
        <w:t>Šakiai</w:t>
      </w:r>
    </w:p>
    <w:p w14:paraId="2590002B" w14:textId="5902F57E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6D78E496" w:rsidR="0035744C" w:rsidRPr="006F3818" w:rsidRDefault="003E13CC" w:rsidP="00304CEC">
      <w:pPr>
        <w:widowControl w:val="0"/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 w:rsidRPr="006F3818">
        <w:rPr>
          <w:rFonts w:ascii="Times New Roman" w:hAnsi="Times New Roman"/>
          <w:szCs w:val="24"/>
        </w:rPr>
        <w:tab/>
        <w:t xml:space="preserve">Vadovaudamasi </w:t>
      </w:r>
      <w:r w:rsidR="0035744C" w:rsidRPr="006F3818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6F3818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6F3818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6F3818">
        <w:rPr>
          <w:rFonts w:ascii="Times New Roman" w:hAnsi="Times New Roman"/>
          <w:color w:val="000000"/>
          <w:szCs w:val="24"/>
        </w:rPr>
        <w:t>apunkčiu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6F3818">
        <w:rPr>
          <w:rFonts w:ascii="Times New Roman" w:hAnsi="Times New Roman"/>
          <w:szCs w:val="24"/>
        </w:rPr>
        <w:t xml:space="preserve">rajono savivaldybės tarybos </w:t>
      </w:r>
      <w:r w:rsidR="004C6317" w:rsidRPr="008B740B">
        <w:rPr>
          <w:rFonts w:ascii="Times New Roman" w:hAnsi="Times New Roman"/>
        </w:rPr>
        <w:t>202</w:t>
      </w:r>
      <w:r w:rsidR="004C6317">
        <w:rPr>
          <w:rFonts w:ascii="Times New Roman" w:hAnsi="Times New Roman"/>
        </w:rPr>
        <w:t>4</w:t>
      </w:r>
      <w:r w:rsidR="004C6317" w:rsidRPr="008B740B">
        <w:rPr>
          <w:rFonts w:ascii="Times New Roman" w:hAnsi="Times New Roman"/>
        </w:rPr>
        <w:t xml:space="preserve"> m. </w:t>
      </w:r>
      <w:r w:rsidR="004C6317">
        <w:rPr>
          <w:rFonts w:ascii="Times New Roman" w:hAnsi="Times New Roman"/>
        </w:rPr>
        <w:t>kovo 15</w:t>
      </w:r>
      <w:r w:rsidR="004C6317" w:rsidRPr="008B740B">
        <w:rPr>
          <w:rFonts w:ascii="Times New Roman" w:hAnsi="Times New Roman"/>
          <w:color w:val="000000"/>
        </w:rPr>
        <w:t xml:space="preserve"> d. sprendimu Nr. T-</w:t>
      </w:r>
      <w:r w:rsidR="004C6317">
        <w:rPr>
          <w:rFonts w:ascii="Times New Roman" w:hAnsi="Times New Roman"/>
          <w:color w:val="000000"/>
        </w:rPr>
        <w:t>58</w:t>
      </w:r>
      <w:r w:rsidR="004C6317" w:rsidRPr="008B740B">
        <w:rPr>
          <w:rFonts w:ascii="Times New Roman" w:hAnsi="Times New Roman"/>
          <w:color w:val="000000"/>
        </w:rPr>
        <w:t xml:space="preserve"> </w:t>
      </w:r>
      <w:r w:rsidR="0035744C" w:rsidRPr="006F3818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6F3818">
        <w:rPr>
          <w:rFonts w:ascii="Times New Roman" w:hAnsi="Times New Roman"/>
          <w:szCs w:val="24"/>
        </w:rPr>
        <w:t>2</w:t>
      </w:r>
      <w:r w:rsidR="00363CEE">
        <w:rPr>
          <w:rFonts w:ascii="Times New Roman" w:hAnsi="Times New Roman"/>
          <w:szCs w:val="24"/>
        </w:rPr>
        <w:t>2</w:t>
      </w:r>
      <w:r w:rsidR="0035744C" w:rsidRPr="006F3818">
        <w:rPr>
          <w:rFonts w:ascii="Times New Roman" w:hAnsi="Times New Roman"/>
          <w:szCs w:val="24"/>
        </w:rPr>
        <w:t>.</w:t>
      </w:r>
      <w:r w:rsidR="0015406F" w:rsidRPr="006F3818">
        <w:rPr>
          <w:rFonts w:ascii="Times New Roman" w:hAnsi="Times New Roman"/>
          <w:szCs w:val="24"/>
        </w:rPr>
        <w:t>1</w:t>
      </w:r>
      <w:r w:rsidR="0035744C" w:rsidRPr="006F3818">
        <w:rPr>
          <w:rFonts w:ascii="Times New Roman" w:hAnsi="Times New Roman"/>
          <w:szCs w:val="24"/>
        </w:rPr>
        <w:t>2 p</w:t>
      </w:r>
      <w:r w:rsidR="001B1E4E" w:rsidRPr="006F3818">
        <w:rPr>
          <w:rFonts w:ascii="Times New Roman" w:hAnsi="Times New Roman"/>
          <w:szCs w:val="24"/>
        </w:rPr>
        <w:t>apunkčiu</w:t>
      </w:r>
      <w:r w:rsidR="00537581" w:rsidRPr="006F3818">
        <w:rPr>
          <w:rFonts w:ascii="Times New Roman" w:hAnsi="Times New Roman"/>
          <w:szCs w:val="24"/>
        </w:rPr>
        <w:t>,</w:t>
      </w:r>
      <w:r w:rsidR="00D919E3" w:rsidRPr="006F3818">
        <w:rPr>
          <w:rFonts w:ascii="Times New Roman" w:hAnsi="Times New Roman"/>
          <w:szCs w:val="24"/>
        </w:rPr>
        <w:t xml:space="preserve"> </w:t>
      </w:r>
      <w:r w:rsidR="0035744C" w:rsidRPr="006F3818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6F3818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6F3818">
        <w:rPr>
          <w:rFonts w:ascii="Times New Roman" w:hAnsi="Times New Roman"/>
          <w:color w:val="000000"/>
          <w:szCs w:val="24"/>
        </w:rPr>
        <w:t>punkt</w:t>
      </w:r>
      <w:r w:rsidR="00A112A8" w:rsidRPr="006F3818">
        <w:rPr>
          <w:rFonts w:ascii="Times New Roman" w:hAnsi="Times New Roman"/>
          <w:color w:val="000000"/>
          <w:szCs w:val="24"/>
        </w:rPr>
        <w:t>ais</w:t>
      </w:r>
      <w:r w:rsidR="0035744C" w:rsidRPr="006F3818">
        <w:rPr>
          <w:rFonts w:ascii="Times New Roman" w:hAnsi="Times New Roman"/>
          <w:color w:val="000000"/>
          <w:szCs w:val="24"/>
        </w:rPr>
        <w:t>,</w:t>
      </w:r>
      <w:r w:rsidR="00085667" w:rsidRPr="00085667">
        <w:rPr>
          <w:rFonts w:ascii="Times New Roman" w:hAnsi="Times New Roman"/>
          <w:szCs w:val="24"/>
        </w:rPr>
        <w:t xml:space="preserve"> </w:t>
      </w:r>
      <w:r w:rsidR="00085667" w:rsidRPr="0096010E">
        <w:rPr>
          <w:rFonts w:ascii="Times New Roman" w:hAnsi="Times New Roman"/>
          <w:szCs w:val="24"/>
        </w:rPr>
        <w:t>Šakių rajono savivaldybės mero 2024 m. birželio 17 d. potvarkio Nr. MP-55 „Dėl pavedimo vykdyti Šakių rajono savivaldybės administracijos direktoriaus pareigas“ 1 punktu</w:t>
      </w:r>
      <w:r w:rsidR="00085667">
        <w:rPr>
          <w:rFonts w:ascii="Times New Roman" w:hAnsi="Times New Roman"/>
          <w:szCs w:val="24"/>
        </w:rPr>
        <w:t>,</w:t>
      </w:r>
    </w:p>
    <w:p w14:paraId="169BA15E" w14:textId="51E65237" w:rsidR="0035744C" w:rsidRDefault="0035744C" w:rsidP="00AF54DB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 w:rsidRPr="00377111">
        <w:rPr>
          <w:color w:val="000000"/>
        </w:rPr>
        <w:tab/>
      </w:r>
      <w:r w:rsidRPr="00377111">
        <w:rPr>
          <w:color w:val="000000"/>
          <w:spacing w:val="60"/>
        </w:rPr>
        <w:t>tvirtinu</w:t>
      </w:r>
      <w:r w:rsidRPr="00377111">
        <w:rPr>
          <w:color w:val="000000"/>
        </w:rPr>
        <w:t xml:space="preserve"> pridedamas Šakių rajono savivaldybės nekilnojamųjų daiktų pardavimo viešame aukcione sąlygas:</w:t>
      </w:r>
    </w:p>
    <w:p w14:paraId="73D074C0" w14:textId="5EE9B0C4" w:rsidR="00085667" w:rsidRDefault="00AF54DB" w:rsidP="00AF54DB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1. </w:t>
      </w:r>
      <w:r w:rsidR="00085667">
        <w:rPr>
          <w:szCs w:val="24"/>
        </w:rPr>
        <w:t>48/100 dalių Administracinės patalpos</w:t>
      </w:r>
      <w:r w:rsidR="00085667" w:rsidRPr="00E175A3">
        <w:rPr>
          <w:szCs w:val="24"/>
        </w:rPr>
        <w:t xml:space="preserve"> </w:t>
      </w:r>
      <w:r w:rsidR="00085667">
        <w:rPr>
          <w:szCs w:val="24"/>
        </w:rPr>
        <w:t xml:space="preserve">su rūsiu 152,28 kv. m </w:t>
      </w:r>
      <w:r w:rsidR="00085667" w:rsidRPr="00E175A3">
        <w:rPr>
          <w:szCs w:val="24"/>
        </w:rPr>
        <w:t xml:space="preserve">(unikalus </w:t>
      </w:r>
      <w:r w:rsidR="00085667">
        <w:rPr>
          <w:szCs w:val="24"/>
        </w:rPr>
        <w:t>Nr.</w:t>
      </w:r>
      <w:r w:rsidR="00085667" w:rsidRPr="00E175A3">
        <w:rPr>
          <w:szCs w:val="24"/>
        </w:rPr>
        <w:t xml:space="preserve"> 849</w:t>
      </w:r>
      <w:r w:rsidR="00085667">
        <w:rPr>
          <w:szCs w:val="24"/>
        </w:rPr>
        <w:t>7</w:t>
      </w:r>
      <w:r w:rsidR="00085667" w:rsidRPr="00E175A3">
        <w:rPr>
          <w:szCs w:val="24"/>
        </w:rPr>
        <w:t>-</w:t>
      </w:r>
      <w:r w:rsidR="00085667">
        <w:rPr>
          <w:szCs w:val="24"/>
        </w:rPr>
        <w:t>4012</w:t>
      </w:r>
      <w:r w:rsidR="00085667" w:rsidRPr="00E175A3">
        <w:rPr>
          <w:szCs w:val="24"/>
        </w:rPr>
        <w:t>-</w:t>
      </w:r>
      <w:r w:rsidR="00085667">
        <w:rPr>
          <w:szCs w:val="24"/>
        </w:rPr>
        <w:t>2011</w:t>
      </w:r>
      <w:r w:rsidR="00085667" w:rsidRPr="00E175A3">
        <w:rPr>
          <w:szCs w:val="24"/>
        </w:rPr>
        <w:t>:000</w:t>
      </w:r>
      <w:r w:rsidR="00085667">
        <w:rPr>
          <w:szCs w:val="24"/>
        </w:rPr>
        <w:t>1</w:t>
      </w:r>
      <w:r w:rsidR="00085667" w:rsidRPr="00E175A3">
        <w:rPr>
          <w:szCs w:val="24"/>
        </w:rPr>
        <w:t xml:space="preserve">, bendras plotas </w:t>
      </w:r>
      <w:r w:rsidR="00085667">
        <w:rPr>
          <w:szCs w:val="24"/>
        </w:rPr>
        <w:t>162,59</w:t>
      </w:r>
      <w:r w:rsidR="00085667" w:rsidRPr="00E175A3">
        <w:rPr>
          <w:szCs w:val="24"/>
        </w:rPr>
        <w:t xml:space="preserve"> kv. m), </w:t>
      </w:r>
      <w:r w:rsidR="00085667">
        <w:rPr>
          <w:szCs w:val="24"/>
        </w:rPr>
        <w:t>Bažnyčios</w:t>
      </w:r>
      <w:r w:rsidR="00085667" w:rsidRPr="00E175A3">
        <w:rPr>
          <w:szCs w:val="24"/>
        </w:rPr>
        <w:t xml:space="preserve"> g. </w:t>
      </w:r>
      <w:r w:rsidR="00085667">
        <w:rPr>
          <w:szCs w:val="24"/>
        </w:rPr>
        <w:t>3-3, Šakiai</w:t>
      </w:r>
      <w:r w:rsidR="00085667" w:rsidRPr="00E175A3">
        <w:rPr>
          <w:szCs w:val="24"/>
        </w:rPr>
        <w:t>.</w:t>
      </w:r>
    </w:p>
    <w:p w14:paraId="0BECEE69" w14:textId="4CE3BD0A" w:rsidR="00085667" w:rsidRDefault="00AF54DB" w:rsidP="00AF54DB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 w:line="360" w:lineRule="auto"/>
        <w:jc w:val="both"/>
        <w:rPr>
          <w:color w:val="000000"/>
        </w:rPr>
      </w:pPr>
      <w:r>
        <w:tab/>
        <w:t xml:space="preserve">2. </w:t>
      </w:r>
      <w:r w:rsidRPr="006F3818">
        <w:t xml:space="preserve">Mokyklos (unikalus </w:t>
      </w:r>
      <w:r>
        <w:t>Nr.</w:t>
      </w:r>
      <w:r w:rsidRPr="006F3818">
        <w:t xml:space="preserve"> 8495-6016-1012, bendras plotas 422,24 kv. m), Kiemo statinių (unikalus </w:t>
      </w:r>
      <w:r>
        <w:t>Nr.</w:t>
      </w:r>
      <w:r w:rsidRPr="006F3818">
        <w:t xml:space="preserve"> 4400-0563-1118); 0,3498 ha ploto žemės sklypo (kadastro Nr. 8410/0003:190, unikalus </w:t>
      </w:r>
      <w:r>
        <w:t>Nr.</w:t>
      </w:r>
      <w:r w:rsidRPr="006F3818">
        <w:t xml:space="preserve"> 4400-1839-2184), Briedžių g. 11, Prancų k., Šakių sen., Šakių r. sav.</w:t>
      </w:r>
    </w:p>
    <w:p w14:paraId="09D5983B" w14:textId="420BD2D3" w:rsidR="00AF54DB" w:rsidRPr="006F3818" w:rsidRDefault="00AF54DB" w:rsidP="00AF54DB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3. </w:t>
      </w:r>
      <w:r w:rsidRPr="006F3818">
        <w:rPr>
          <w:rFonts w:ascii="Times New Roman" w:hAnsi="Times New Roman"/>
          <w:szCs w:val="24"/>
        </w:rPr>
        <w:t xml:space="preserve">Vaikų darželio (unikalus </w:t>
      </w:r>
      <w:r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4400-0842-5138, bendras plotas 607,65 kv. m), Kiemo statinių (unikalus </w:t>
      </w:r>
      <w:r>
        <w:rPr>
          <w:rFonts w:ascii="Times New Roman" w:hAnsi="Times New Roman"/>
          <w:szCs w:val="24"/>
        </w:rPr>
        <w:t>Nr.</w:t>
      </w:r>
      <w:r w:rsidRPr="006F3818">
        <w:rPr>
          <w:rFonts w:ascii="Times New Roman" w:hAnsi="Times New Roman"/>
          <w:szCs w:val="24"/>
        </w:rPr>
        <w:t xml:space="preserve"> 4400-0842-5216); 0,4020 ha ploto žemės sklypo (kadastro Nr. 8470/0001:34, unikalus Nr. 4400-2684-7192), Juozo Lingio g. 1, Panovių k., Kudirkos Naumiesčio sen., Šakių r. sav.</w:t>
      </w:r>
    </w:p>
    <w:p w14:paraId="623DB62B" w14:textId="71469A70" w:rsidR="00AF54DB" w:rsidRPr="00862161" w:rsidRDefault="00AF54DB" w:rsidP="00AF54DB">
      <w:pPr>
        <w:spacing w:line="360" w:lineRule="auto"/>
        <w:jc w:val="both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4. </w:t>
      </w:r>
      <w:r w:rsidRPr="00862161">
        <w:rPr>
          <w:rFonts w:ascii="Times New Roman" w:hAnsi="Times New Roman"/>
          <w:szCs w:val="24"/>
        </w:rPr>
        <w:t xml:space="preserve">Sporto komplekso (nebaigtas statyti, </w:t>
      </w:r>
      <w:r w:rsidRPr="00224050">
        <w:rPr>
          <w:rFonts w:ascii="Times New Roman" w:hAnsi="Times New Roman"/>
          <w:szCs w:val="24"/>
        </w:rPr>
        <w:t>faktinis baigtumas – 91 proc., įregistruotas baigtumo procentas – 68 proc.</w:t>
      </w:r>
      <w:r w:rsidRPr="00862161">
        <w:rPr>
          <w:rFonts w:ascii="Times New Roman" w:hAnsi="Times New Roman"/>
          <w:szCs w:val="24"/>
        </w:rPr>
        <w:t>) (unikalus Nr. 8499-3005-0013, bendras plotas 1266,69 kv. m); 0,6706 ha žemės sklypo (kadastro Nr. 8468/0002:165, unikalus Nr. 8468-0002-0165), Sporto g. 2, Paluobių k., Griškabūdžio sen., Šakių r. sav.</w:t>
      </w:r>
    </w:p>
    <w:p w14:paraId="2C54CD45" w14:textId="61E3C5EA" w:rsidR="00AF54DB" w:rsidRPr="00E80891" w:rsidRDefault="00AF54DB" w:rsidP="00AF54DB">
      <w:pPr>
        <w:jc w:val="both"/>
        <w:rPr>
          <w:rFonts w:ascii="Times New Roman" w:hAnsi="Times New Roman"/>
          <w:szCs w:val="24"/>
        </w:rPr>
      </w:pPr>
      <w:r w:rsidRPr="00E80891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5. </w:t>
      </w:r>
      <w:r w:rsidRPr="00E80891">
        <w:rPr>
          <w:rFonts w:ascii="Times New Roman" w:hAnsi="Times New Roman"/>
          <w:szCs w:val="24"/>
        </w:rPr>
        <w:t>Buto (unikalus Nr. 8494-9008-5010:0005, bendras plotas 36,83 kv. m), Kęstučio g. 28-6, Šakiai.</w:t>
      </w:r>
    </w:p>
    <w:p w14:paraId="0C80466F" w14:textId="3F96EB67" w:rsidR="00C15BD6" w:rsidRPr="00377111" w:rsidRDefault="00C15BD6" w:rsidP="00304CEC">
      <w:pPr>
        <w:widowControl w:val="0"/>
        <w:tabs>
          <w:tab w:val="left" w:pos="720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377111">
        <w:rPr>
          <w:rFonts w:ascii="Times New Roman" w:hAnsi="Times New Roman"/>
          <w:szCs w:val="24"/>
        </w:rPr>
        <w:lastRenderedPageBreak/>
        <w:tab/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301AB9E9" w14:textId="77777777" w:rsidR="003E13CC" w:rsidRPr="006F3818" w:rsidRDefault="003E13CC" w:rsidP="00471806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79364E80" w14:textId="77777777" w:rsidR="009465D6" w:rsidRPr="006F3818" w:rsidRDefault="009465D6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34C59CC3" w14:textId="77777777" w:rsidR="00304CEC" w:rsidRDefault="00304CEC" w:rsidP="00471806">
      <w:pPr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  <w:lang w:val="pt-BR"/>
        </w:rPr>
      </w:pPr>
    </w:p>
    <w:p w14:paraId="41C5DE02" w14:textId="77777777" w:rsidR="00085667" w:rsidRPr="00E01DEF" w:rsidRDefault="00085667" w:rsidP="00085667">
      <w:pPr>
        <w:rPr>
          <w:color w:val="000000"/>
        </w:rPr>
      </w:pPr>
      <w:r w:rsidRPr="00E01DEF">
        <w:rPr>
          <w:color w:val="000000"/>
        </w:rPr>
        <w:t xml:space="preserve">Teisės, personalo ir civilinės metrikacijos </w:t>
      </w:r>
    </w:p>
    <w:p w14:paraId="5EE2D867" w14:textId="77777777" w:rsidR="00085667" w:rsidRPr="00E01DEF" w:rsidRDefault="00085667" w:rsidP="00085667">
      <w:pPr>
        <w:rPr>
          <w:color w:val="000000"/>
        </w:rPr>
      </w:pPr>
      <w:r w:rsidRPr="00E01DEF">
        <w:rPr>
          <w:color w:val="000000"/>
        </w:rPr>
        <w:t xml:space="preserve">skyriaus vyriausioji specialistė, pavaduojanti </w:t>
      </w:r>
    </w:p>
    <w:p w14:paraId="3F94D3EA" w14:textId="6A2D5705" w:rsidR="00085667" w:rsidRPr="00E01DEF" w:rsidRDefault="00085667" w:rsidP="00085667">
      <w:r w:rsidRPr="00E01DEF">
        <w:rPr>
          <w:color w:val="000000"/>
        </w:rPr>
        <w:t>administracijos direktorių</w:t>
      </w:r>
      <w:r w:rsidRPr="00E01DEF">
        <w:rPr>
          <w:color w:val="000000"/>
        </w:rPr>
        <w:tab/>
      </w:r>
      <w:r w:rsidRPr="00E01DEF">
        <w:rPr>
          <w:color w:val="000000"/>
        </w:rPr>
        <w:tab/>
      </w:r>
      <w:r w:rsidRPr="00E01DEF">
        <w:rPr>
          <w:color w:val="000000"/>
        </w:rPr>
        <w:tab/>
      </w:r>
      <w:r w:rsidRPr="00E01DEF"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 w:rsidRPr="00E01DEF">
        <w:rPr>
          <w:color w:val="000000"/>
        </w:rPr>
        <w:t xml:space="preserve">Felicita Totoraitienė </w:t>
      </w:r>
    </w:p>
    <w:p w14:paraId="5826975A" w14:textId="77777777" w:rsidR="00364805" w:rsidRPr="006F3818" w:rsidRDefault="00364805" w:rsidP="0047180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709A8E5A" w14:textId="77777777" w:rsidR="0098156C" w:rsidRPr="006F3818" w:rsidRDefault="0098156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CB74A2D" w14:textId="77777777" w:rsidR="00304CEC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2F61401" w14:textId="77777777" w:rsidR="00304CEC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8F26EA0" w14:textId="77777777" w:rsidR="00304CEC" w:rsidRDefault="00304CEC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756A4553" w:rsidR="00364805" w:rsidRPr="006F3818" w:rsidRDefault="00364805" w:rsidP="0047180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6F3818">
        <w:rPr>
          <w:rFonts w:ascii="Times New Roman" w:hAnsi="Times New Roman"/>
          <w:szCs w:val="24"/>
        </w:rPr>
        <w:t>Parengė</w:t>
      </w:r>
      <w:r w:rsidRPr="006F3818">
        <w:rPr>
          <w:rFonts w:ascii="Times New Roman" w:hAnsi="Times New Roman"/>
          <w:szCs w:val="24"/>
        </w:rPr>
        <w:tab/>
      </w:r>
    </w:p>
    <w:p w14:paraId="033182FE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6F3818" w:rsidRDefault="00364805" w:rsidP="00471806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ab/>
      </w:r>
    </w:p>
    <w:p w14:paraId="122F6321" w14:textId="77777777" w:rsidR="00364805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Irmunda Čepulionienė</w:t>
      </w:r>
    </w:p>
    <w:p w14:paraId="5FB5633D" w14:textId="513CFADD" w:rsidR="00D66FAA" w:rsidRPr="006F3818" w:rsidRDefault="00364805" w:rsidP="00471806">
      <w:pPr>
        <w:overflowPunct w:val="0"/>
        <w:rPr>
          <w:rFonts w:ascii="Times New Roman" w:hAnsi="Times New Roman"/>
          <w:szCs w:val="24"/>
        </w:rPr>
      </w:pPr>
      <w:r w:rsidRPr="006F3818">
        <w:rPr>
          <w:rFonts w:ascii="Times New Roman" w:hAnsi="Times New Roman"/>
          <w:szCs w:val="24"/>
        </w:rPr>
        <w:t>20</w:t>
      </w:r>
      <w:r w:rsidR="00E26599" w:rsidRPr="006F3818">
        <w:rPr>
          <w:rFonts w:ascii="Times New Roman" w:hAnsi="Times New Roman"/>
          <w:szCs w:val="24"/>
        </w:rPr>
        <w:t>2</w:t>
      </w:r>
      <w:r w:rsidR="009465D6" w:rsidRPr="006F3818">
        <w:rPr>
          <w:rFonts w:ascii="Times New Roman" w:hAnsi="Times New Roman"/>
          <w:szCs w:val="24"/>
        </w:rPr>
        <w:t>4</w:t>
      </w:r>
      <w:r w:rsidRPr="006F3818">
        <w:rPr>
          <w:rFonts w:ascii="Times New Roman" w:hAnsi="Times New Roman"/>
          <w:szCs w:val="24"/>
        </w:rPr>
        <w:t>-</w:t>
      </w:r>
      <w:r w:rsidR="00973FEF" w:rsidRPr="006F3818">
        <w:rPr>
          <w:rFonts w:ascii="Times New Roman" w:hAnsi="Times New Roman"/>
          <w:szCs w:val="24"/>
        </w:rPr>
        <w:t>0</w:t>
      </w:r>
      <w:r w:rsidR="0096016F">
        <w:rPr>
          <w:rFonts w:ascii="Times New Roman" w:hAnsi="Times New Roman"/>
          <w:szCs w:val="24"/>
        </w:rPr>
        <w:t>7-02</w:t>
      </w:r>
    </w:p>
    <w:sectPr w:rsidR="00D66FAA" w:rsidRPr="006F3818">
      <w:headerReference w:type="even" r:id="rId8"/>
      <w:head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7B61FD" w14:textId="77777777" w:rsidR="007473FB" w:rsidRDefault="007473FB">
      <w:r>
        <w:separator/>
      </w:r>
    </w:p>
  </w:endnote>
  <w:endnote w:type="continuationSeparator" w:id="0">
    <w:p w14:paraId="3236C0DD" w14:textId="77777777" w:rsidR="007473FB" w:rsidRDefault="00747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DB40A" w14:textId="77777777" w:rsidR="007473FB" w:rsidRDefault="007473FB">
      <w:r>
        <w:separator/>
      </w:r>
    </w:p>
  </w:footnote>
  <w:footnote w:type="continuationSeparator" w:id="0">
    <w:p w14:paraId="78FCD5A4" w14:textId="77777777" w:rsidR="007473FB" w:rsidRDefault="00747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1695D"/>
    <w:rsid w:val="0003031D"/>
    <w:rsid w:val="000354C9"/>
    <w:rsid w:val="0004569E"/>
    <w:rsid w:val="000473B3"/>
    <w:rsid w:val="00050D84"/>
    <w:rsid w:val="0005105F"/>
    <w:rsid w:val="00051D05"/>
    <w:rsid w:val="00056B66"/>
    <w:rsid w:val="0007247C"/>
    <w:rsid w:val="00072595"/>
    <w:rsid w:val="00073131"/>
    <w:rsid w:val="00085667"/>
    <w:rsid w:val="00085F52"/>
    <w:rsid w:val="000948B3"/>
    <w:rsid w:val="000A3EA9"/>
    <w:rsid w:val="000C6D5B"/>
    <w:rsid w:val="000E18D0"/>
    <w:rsid w:val="000E508A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406F"/>
    <w:rsid w:val="001605B3"/>
    <w:rsid w:val="00162CFF"/>
    <w:rsid w:val="00182F30"/>
    <w:rsid w:val="00194AC3"/>
    <w:rsid w:val="001A1D9F"/>
    <w:rsid w:val="001A4536"/>
    <w:rsid w:val="001A4A41"/>
    <w:rsid w:val="001B1E4E"/>
    <w:rsid w:val="001B5445"/>
    <w:rsid w:val="001C0EE5"/>
    <w:rsid w:val="001D38EF"/>
    <w:rsid w:val="001E7250"/>
    <w:rsid w:val="001F03C7"/>
    <w:rsid w:val="001F256F"/>
    <w:rsid w:val="00200812"/>
    <w:rsid w:val="00206935"/>
    <w:rsid w:val="00224050"/>
    <w:rsid w:val="00234B20"/>
    <w:rsid w:val="00271EC3"/>
    <w:rsid w:val="00274ADB"/>
    <w:rsid w:val="002765E4"/>
    <w:rsid w:val="002839DB"/>
    <w:rsid w:val="00283CBA"/>
    <w:rsid w:val="00285382"/>
    <w:rsid w:val="0028720A"/>
    <w:rsid w:val="00295D3D"/>
    <w:rsid w:val="0029752C"/>
    <w:rsid w:val="002A45DA"/>
    <w:rsid w:val="002A7646"/>
    <w:rsid w:val="002B2036"/>
    <w:rsid w:val="002C030E"/>
    <w:rsid w:val="002C0DA1"/>
    <w:rsid w:val="002D3ABC"/>
    <w:rsid w:val="002F4ED6"/>
    <w:rsid w:val="002F788F"/>
    <w:rsid w:val="00304CEC"/>
    <w:rsid w:val="00313CF0"/>
    <w:rsid w:val="003217CF"/>
    <w:rsid w:val="003225B3"/>
    <w:rsid w:val="00323C14"/>
    <w:rsid w:val="00336D3D"/>
    <w:rsid w:val="00342E29"/>
    <w:rsid w:val="00344709"/>
    <w:rsid w:val="00346591"/>
    <w:rsid w:val="0034696A"/>
    <w:rsid w:val="00346D02"/>
    <w:rsid w:val="00354629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E13CC"/>
    <w:rsid w:val="003F491F"/>
    <w:rsid w:val="003F5800"/>
    <w:rsid w:val="00401CBB"/>
    <w:rsid w:val="00413F5B"/>
    <w:rsid w:val="004211C1"/>
    <w:rsid w:val="00423FC4"/>
    <w:rsid w:val="00424FAC"/>
    <w:rsid w:val="00424FBA"/>
    <w:rsid w:val="004262BA"/>
    <w:rsid w:val="00434111"/>
    <w:rsid w:val="00435ADB"/>
    <w:rsid w:val="00470285"/>
    <w:rsid w:val="00471806"/>
    <w:rsid w:val="00490B3F"/>
    <w:rsid w:val="00494529"/>
    <w:rsid w:val="004B5EBF"/>
    <w:rsid w:val="004B6824"/>
    <w:rsid w:val="004C0E96"/>
    <w:rsid w:val="004C6317"/>
    <w:rsid w:val="004D0039"/>
    <w:rsid w:val="004E5C0F"/>
    <w:rsid w:val="00504E4F"/>
    <w:rsid w:val="00510241"/>
    <w:rsid w:val="00517718"/>
    <w:rsid w:val="00520A5A"/>
    <w:rsid w:val="00521D86"/>
    <w:rsid w:val="00534E47"/>
    <w:rsid w:val="00537581"/>
    <w:rsid w:val="005623A3"/>
    <w:rsid w:val="00563CEA"/>
    <w:rsid w:val="00583E25"/>
    <w:rsid w:val="005A0031"/>
    <w:rsid w:val="005A3D1C"/>
    <w:rsid w:val="005A4799"/>
    <w:rsid w:val="005A5BDC"/>
    <w:rsid w:val="005B3498"/>
    <w:rsid w:val="005C13FB"/>
    <w:rsid w:val="005C7F5C"/>
    <w:rsid w:val="005E6E9D"/>
    <w:rsid w:val="005F0930"/>
    <w:rsid w:val="00601B91"/>
    <w:rsid w:val="00602415"/>
    <w:rsid w:val="00604B0C"/>
    <w:rsid w:val="00606A60"/>
    <w:rsid w:val="00610881"/>
    <w:rsid w:val="00613D86"/>
    <w:rsid w:val="006306B1"/>
    <w:rsid w:val="00635856"/>
    <w:rsid w:val="006417F9"/>
    <w:rsid w:val="00650D2E"/>
    <w:rsid w:val="006530AA"/>
    <w:rsid w:val="00677460"/>
    <w:rsid w:val="00685E47"/>
    <w:rsid w:val="00695BA2"/>
    <w:rsid w:val="006B500E"/>
    <w:rsid w:val="006C67B2"/>
    <w:rsid w:val="006D6A42"/>
    <w:rsid w:val="006E27AB"/>
    <w:rsid w:val="006E2ED2"/>
    <w:rsid w:val="006E3504"/>
    <w:rsid w:val="006F3818"/>
    <w:rsid w:val="0070001E"/>
    <w:rsid w:val="00715932"/>
    <w:rsid w:val="0072545F"/>
    <w:rsid w:val="007264F5"/>
    <w:rsid w:val="00730A8F"/>
    <w:rsid w:val="00736939"/>
    <w:rsid w:val="00736C45"/>
    <w:rsid w:val="007473FB"/>
    <w:rsid w:val="007614AB"/>
    <w:rsid w:val="00762E9B"/>
    <w:rsid w:val="007729E0"/>
    <w:rsid w:val="0077572B"/>
    <w:rsid w:val="007768B4"/>
    <w:rsid w:val="007B1537"/>
    <w:rsid w:val="007C097A"/>
    <w:rsid w:val="007C4708"/>
    <w:rsid w:val="007C5BE6"/>
    <w:rsid w:val="007D2CC7"/>
    <w:rsid w:val="007D3708"/>
    <w:rsid w:val="00810DDF"/>
    <w:rsid w:val="00812196"/>
    <w:rsid w:val="0081754F"/>
    <w:rsid w:val="008227F4"/>
    <w:rsid w:val="00824AAA"/>
    <w:rsid w:val="00831590"/>
    <w:rsid w:val="008318EA"/>
    <w:rsid w:val="00835D63"/>
    <w:rsid w:val="0084205D"/>
    <w:rsid w:val="00843209"/>
    <w:rsid w:val="00847C26"/>
    <w:rsid w:val="00851179"/>
    <w:rsid w:val="00862161"/>
    <w:rsid w:val="00865BFE"/>
    <w:rsid w:val="00871904"/>
    <w:rsid w:val="0088449E"/>
    <w:rsid w:val="008903E0"/>
    <w:rsid w:val="00893E51"/>
    <w:rsid w:val="00895A48"/>
    <w:rsid w:val="008A2211"/>
    <w:rsid w:val="008B70E7"/>
    <w:rsid w:val="008C1B78"/>
    <w:rsid w:val="008C35D7"/>
    <w:rsid w:val="008D1625"/>
    <w:rsid w:val="008D7A2A"/>
    <w:rsid w:val="008E587F"/>
    <w:rsid w:val="008F4809"/>
    <w:rsid w:val="008F4954"/>
    <w:rsid w:val="008F7807"/>
    <w:rsid w:val="00900770"/>
    <w:rsid w:val="0092086C"/>
    <w:rsid w:val="00922C91"/>
    <w:rsid w:val="00927D47"/>
    <w:rsid w:val="009465D6"/>
    <w:rsid w:val="0096016F"/>
    <w:rsid w:val="009618E7"/>
    <w:rsid w:val="00961A00"/>
    <w:rsid w:val="0096706B"/>
    <w:rsid w:val="0096743E"/>
    <w:rsid w:val="00971089"/>
    <w:rsid w:val="00973FEF"/>
    <w:rsid w:val="0098156C"/>
    <w:rsid w:val="0098205C"/>
    <w:rsid w:val="00997869"/>
    <w:rsid w:val="009A10B0"/>
    <w:rsid w:val="009A13B0"/>
    <w:rsid w:val="009B63E9"/>
    <w:rsid w:val="009C4EAB"/>
    <w:rsid w:val="009F065C"/>
    <w:rsid w:val="00A02346"/>
    <w:rsid w:val="00A10224"/>
    <w:rsid w:val="00A112A8"/>
    <w:rsid w:val="00A20643"/>
    <w:rsid w:val="00A60DCC"/>
    <w:rsid w:val="00A64040"/>
    <w:rsid w:val="00A65BC4"/>
    <w:rsid w:val="00A70021"/>
    <w:rsid w:val="00A742D1"/>
    <w:rsid w:val="00A84F37"/>
    <w:rsid w:val="00A91B5C"/>
    <w:rsid w:val="00A9681A"/>
    <w:rsid w:val="00A97891"/>
    <w:rsid w:val="00AA20FD"/>
    <w:rsid w:val="00AA36C4"/>
    <w:rsid w:val="00AA6523"/>
    <w:rsid w:val="00AB3C9C"/>
    <w:rsid w:val="00AD0062"/>
    <w:rsid w:val="00AD7994"/>
    <w:rsid w:val="00AE2550"/>
    <w:rsid w:val="00AE7378"/>
    <w:rsid w:val="00AF3954"/>
    <w:rsid w:val="00AF50D2"/>
    <w:rsid w:val="00AF54DB"/>
    <w:rsid w:val="00AF5C9C"/>
    <w:rsid w:val="00AF6548"/>
    <w:rsid w:val="00B02514"/>
    <w:rsid w:val="00B03E2C"/>
    <w:rsid w:val="00B1045F"/>
    <w:rsid w:val="00B16499"/>
    <w:rsid w:val="00B16DC7"/>
    <w:rsid w:val="00B25790"/>
    <w:rsid w:val="00B27941"/>
    <w:rsid w:val="00B43809"/>
    <w:rsid w:val="00B4632F"/>
    <w:rsid w:val="00B47628"/>
    <w:rsid w:val="00B521F6"/>
    <w:rsid w:val="00B65869"/>
    <w:rsid w:val="00B75F85"/>
    <w:rsid w:val="00B80F03"/>
    <w:rsid w:val="00BE0C0F"/>
    <w:rsid w:val="00BE1E33"/>
    <w:rsid w:val="00BE4C6A"/>
    <w:rsid w:val="00BE6D25"/>
    <w:rsid w:val="00BE7423"/>
    <w:rsid w:val="00BF3FB2"/>
    <w:rsid w:val="00BF4357"/>
    <w:rsid w:val="00C0023F"/>
    <w:rsid w:val="00C0539E"/>
    <w:rsid w:val="00C06667"/>
    <w:rsid w:val="00C15BD6"/>
    <w:rsid w:val="00C2225A"/>
    <w:rsid w:val="00C321FC"/>
    <w:rsid w:val="00C431E6"/>
    <w:rsid w:val="00C63314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D6221"/>
    <w:rsid w:val="00CD66E6"/>
    <w:rsid w:val="00CF1968"/>
    <w:rsid w:val="00D06C2D"/>
    <w:rsid w:val="00D1135D"/>
    <w:rsid w:val="00D2409A"/>
    <w:rsid w:val="00D3403E"/>
    <w:rsid w:val="00D40BEC"/>
    <w:rsid w:val="00D42C7F"/>
    <w:rsid w:val="00D6212B"/>
    <w:rsid w:val="00D66FAA"/>
    <w:rsid w:val="00D70E96"/>
    <w:rsid w:val="00D878C0"/>
    <w:rsid w:val="00D91818"/>
    <w:rsid w:val="00D919E3"/>
    <w:rsid w:val="00DB6167"/>
    <w:rsid w:val="00DB7B32"/>
    <w:rsid w:val="00DC6BA1"/>
    <w:rsid w:val="00DC6EB3"/>
    <w:rsid w:val="00DD32F1"/>
    <w:rsid w:val="00DD47CE"/>
    <w:rsid w:val="00DD5EA3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60C7A"/>
    <w:rsid w:val="00E6344F"/>
    <w:rsid w:val="00E7496B"/>
    <w:rsid w:val="00E80537"/>
    <w:rsid w:val="00E80891"/>
    <w:rsid w:val="00E80946"/>
    <w:rsid w:val="00E83393"/>
    <w:rsid w:val="00E9172A"/>
    <w:rsid w:val="00E918BB"/>
    <w:rsid w:val="00E93B25"/>
    <w:rsid w:val="00E958F2"/>
    <w:rsid w:val="00EA0BD5"/>
    <w:rsid w:val="00EA270D"/>
    <w:rsid w:val="00EA363E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6AAE"/>
    <w:rsid w:val="00EF79C6"/>
    <w:rsid w:val="00F01EF6"/>
    <w:rsid w:val="00F17E38"/>
    <w:rsid w:val="00F36D75"/>
    <w:rsid w:val="00F411FF"/>
    <w:rsid w:val="00F44CDE"/>
    <w:rsid w:val="00F54422"/>
    <w:rsid w:val="00F8160A"/>
    <w:rsid w:val="00F83E50"/>
    <w:rsid w:val="00F946B1"/>
    <w:rsid w:val="00FB10ED"/>
    <w:rsid w:val="00FC1E95"/>
    <w:rsid w:val="00FC1FDF"/>
    <w:rsid w:val="00FC76D1"/>
    <w:rsid w:val="00FD04A1"/>
    <w:rsid w:val="00FD3B4F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64</TotalTime>
  <Pages>2</Pages>
  <Words>1918</Words>
  <Characters>1094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3006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2022-05-04T07:27:00Z</cp:lastPrinted>
  <dcterms:created xsi:type="dcterms:W3CDTF">2024-06-25T08:01:00Z</dcterms:created>
  <dcterms:modified xsi:type="dcterms:W3CDTF">2024-07-01T12:26:00Z</dcterms:modified>
</cp:coreProperties>
</file>