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758BE10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E43E7">
        <w:rPr>
          <w:rFonts w:ascii="Times New Roman" w:hAnsi="Times New Roman"/>
          <w:sz w:val="24"/>
          <w:szCs w:val="24"/>
          <w:lang w:val="lt-LT"/>
        </w:rPr>
        <w:t>liepos</w:t>
      </w:r>
      <w:r w:rsidR="00A4738A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Pr="00326B85">
        <w:rPr>
          <w:rFonts w:ascii="Times New Roman" w:hAnsi="Times New Roman"/>
          <w:sz w:val="24"/>
          <w:szCs w:val="24"/>
          <w:lang w:val="lt-LT"/>
        </w:rPr>
        <w:t>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130DAD62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A4738A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meno mokyklos</w:t>
      </w:r>
      <w:r w:rsidR="0049652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777A5107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8E193D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193D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4AFAADB4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FE43E7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</w:t>
      </w:r>
      <w:r w:rsidR="00FE43E7">
        <w:rPr>
          <w:rFonts w:ascii="Times New Roman" w:hAnsi="Times New Roman"/>
          <w:sz w:val="24"/>
          <w:szCs w:val="24"/>
        </w:rPr>
        <w:t>22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0C5026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8F2BD" w14:textId="77777777" w:rsidR="00E94D92" w:rsidRDefault="00E94D92">
      <w:r>
        <w:separator/>
      </w:r>
    </w:p>
  </w:endnote>
  <w:endnote w:type="continuationSeparator" w:id="0">
    <w:p w14:paraId="7264D089" w14:textId="77777777" w:rsidR="00E94D92" w:rsidRDefault="00E94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973C4F" w14:textId="77777777" w:rsidR="00E94D92" w:rsidRDefault="00E94D92">
      <w:r>
        <w:separator/>
      </w:r>
    </w:p>
  </w:footnote>
  <w:footnote w:type="continuationSeparator" w:id="0">
    <w:p w14:paraId="40DC1076" w14:textId="77777777" w:rsidR="00E94D92" w:rsidRDefault="00E94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C5026"/>
    <w:rsid w:val="000D2AC7"/>
    <w:rsid w:val="000D4001"/>
    <w:rsid w:val="000D64BF"/>
    <w:rsid w:val="000E742E"/>
    <w:rsid w:val="000F0106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928A1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C4F71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193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4738A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4D92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E43E7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87</Words>
  <Characters>628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2023-04-28T04:53:00Z</cp:lastPrinted>
  <dcterms:created xsi:type="dcterms:W3CDTF">2024-07-22T07:28:00Z</dcterms:created>
  <dcterms:modified xsi:type="dcterms:W3CDTF">2024-07-22T07:57:00Z</dcterms:modified>
</cp:coreProperties>
</file>