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3F4894" w:rsidRDefault="00093E2D">
      <w:pPr>
        <w:jc w:val="center"/>
        <w:rPr>
          <w:rFonts w:ascii="Times New Roman" w:hAnsi="Times New Roman"/>
          <w:b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47FFDFE6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5D7318">
        <w:rPr>
          <w:b/>
          <w:lang w:val="lt-LT"/>
        </w:rPr>
        <w:t xml:space="preserve">SAVIVALDYBĖS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 xml:space="preserve">2024 METAIS </w:t>
      </w:r>
      <w:r w:rsidR="00686711">
        <w:rPr>
          <w:b/>
          <w:lang w:val="lt-LT"/>
        </w:rPr>
        <w:t xml:space="preserve">PATVIRTINIMO </w:t>
      </w:r>
    </w:p>
    <w:p w14:paraId="6002FA18" w14:textId="77777777" w:rsidR="003F4894" w:rsidRPr="003F4894" w:rsidRDefault="003F4894" w:rsidP="003F4894">
      <w:pPr>
        <w:rPr>
          <w:lang w:val="lt-LT"/>
        </w:rPr>
      </w:pPr>
    </w:p>
    <w:p w14:paraId="39BD145F" w14:textId="1BA9AABB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01F8F">
        <w:rPr>
          <w:rFonts w:ascii="Times New Roman" w:hAnsi="Times New Roman"/>
          <w:sz w:val="24"/>
          <w:szCs w:val="24"/>
          <w:lang w:val="lt-LT"/>
        </w:rPr>
        <w:t>rugpjūčio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3AB4782F" w:rsidR="00000C8B" w:rsidRPr="003F4894" w:rsidRDefault="00000C8B" w:rsidP="003F48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 w:rsidRPr="003F4894">
        <w:rPr>
          <w:rFonts w:ascii="Times New Roman" w:hAnsi="Times New Roman"/>
          <w:sz w:val="24"/>
          <w:lang w:val="lt-LT"/>
        </w:rPr>
        <w:t xml:space="preserve">Vadovaudamasis </w:t>
      </w:r>
      <w:r w:rsidR="00A65CA6" w:rsidRPr="003F4894">
        <w:rPr>
          <w:rFonts w:ascii="Times New Roman" w:hAnsi="Times New Roman"/>
          <w:sz w:val="24"/>
          <w:lang w:val="lt-LT"/>
        </w:rPr>
        <w:t>Lietuvos Respublikos vietos savivaldos įstatymo 25 straipsnio 5 dalimi,</w:t>
      </w:r>
      <w:r w:rsidR="005D7318">
        <w:rPr>
          <w:rFonts w:ascii="Times New Roman" w:hAnsi="Times New Roman"/>
          <w:sz w:val="24"/>
          <w:lang w:val="lt-LT"/>
        </w:rPr>
        <w:t xml:space="preserve"> 30 straipsnio 2 dalimi, </w:t>
      </w:r>
      <w:r w:rsidR="00A65CA6" w:rsidRPr="003F4894">
        <w:rPr>
          <w:rFonts w:ascii="Times New Roman" w:hAnsi="Times New Roman"/>
          <w:sz w:val="24"/>
          <w:lang w:val="lt-LT"/>
        </w:rPr>
        <w:t xml:space="preserve"> </w:t>
      </w:r>
      <w:r w:rsidRPr="003F4894">
        <w:rPr>
          <w:rFonts w:ascii="Times New Roman" w:hAnsi="Times New Roman"/>
          <w:sz w:val="24"/>
          <w:lang w:val="lt-LT"/>
        </w:rPr>
        <w:t xml:space="preserve">Šakių rajono savivaldybės tarybos 2024 m. vasario 9 d. sprendimu Nr. </w:t>
      </w:r>
      <w:r w:rsidR="003F4894" w:rsidRPr="003F4894">
        <w:rPr>
          <w:rFonts w:ascii="Times New Roman" w:hAnsi="Times New Roman"/>
          <w:sz w:val="24"/>
          <w:lang w:val="lt-LT"/>
        </w:rPr>
        <w:t>T-</w:t>
      </w:r>
      <w:r w:rsidRPr="003F4894">
        <w:rPr>
          <w:rFonts w:ascii="Times New Roman" w:hAnsi="Times New Roman"/>
          <w:sz w:val="24"/>
          <w:lang w:val="lt-LT"/>
        </w:rPr>
        <w:t>36 „Dėl Šakių rajono savivaldybės 2024 metų biudžeto patvirtinimo“</w:t>
      </w:r>
      <w:r w:rsidR="003F4894" w:rsidRPr="003F4894">
        <w:rPr>
          <w:rFonts w:ascii="Times New Roman" w:hAnsi="Times New Roman"/>
          <w:sz w:val="24"/>
          <w:lang w:val="lt-LT"/>
        </w:rPr>
        <w:t xml:space="preserve">, </w:t>
      </w:r>
      <w:r w:rsidR="003F4894" w:rsidRPr="003F4894">
        <w:rPr>
          <w:rFonts w:ascii="Times New Roman" w:hAnsi="Times New Roman"/>
          <w:sz w:val="24"/>
          <w:szCs w:val="24"/>
          <w:lang w:val="lt-LT" w:eastAsia="lt-LT"/>
        </w:rPr>
        <w:t>Šakių rajono savivaldybės mero 2024 m. liepos 23 d. potvarkio Nr. MAK-80 ,,Dėl kasmetinių atostogų suteikimo Raimondui Januševičiui“ 2.1 papunkčiu</w:t>
      </w:r>
      <w:r w:rsidR="00E82EA9" w:rsidRPr="003F4894">
        <w:rPr>
          <w:rFonts w:ascii="Times New Roman" w:hAnsi="Times New Roman"/>
          <w:sz w:val="24"/>
          <w:lang w:val="lt-LT"/>
        </w:rPr>
        <w:t>:</w:t>
      </w:r>
      <w:r w:rsidRPr="003F4894"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2C071A37" w:rsidR="00637721" w:rsidRPr="003F4894" w:rsidRDefault="00C54CA2" w:rsidP="003F4894">
      <w:pPr>
        <w:tabs>
          <w:tab w:val="left" w:pos="851"/>
          <w:tab w:val="left" w:pos="6804"/>
        </w:tabs>
        <w:ind w:left="720"/>
        <w:jc w:val="both"/>
        <w:rPr>
          <w:rFonts w:ascii="Times New Roman" w:hAnsi="Times New Roman"/>
          <w:sz w:val="24"/>
          <w:lang w:val="lt-LT"/>
        </w:rPr>
      </w:pPr>
      <w:r w:rsidRPr="003F4894">
        <w:rPr>
          <w:rFonts w:ascii="Times New Roman" w:hAnsi="Times New Roman"/>
          <w:sz w:val="24"/>
          <w:lang w:val="lt-LT"/>
        </w:rPr>
        <w:t xml:space="preserve">1. </w:t>
      </w:r>
      <w:r w:rsidRPr="003F4894">
        <w:rPr>
          <w:rFonts w:ascii="Times New Roman" w:hAnsi="Times New Roman"/>
          <w:spacing w:val="60"/>
          <w:sz w:val="24"/>
          <w:lang w:val="lt-LT"/>
        </w:rPr>
        <w:t>T</w:t>
      </w:r>
      <w:r w:rsidR="00000C8B" w:rsidRPr="003F4894">
        <w:rPr>
          <w:rFonts w:ascii="Times New Roman" w:hAnsi="Times New Roman"/>
          <w:spacing w:val="60"/>
          <w:sz w:val="24"/>
          <w:lang w:val="lt-LT"/>
        </w:rPr>
        <w:t>virtinu</w:t>
      </w:r>
      <w:r w:rsidR="00000C8B" w:rsidRPr="003F4894">
        <w:rPr>
          <w:rFonts w:ascii="Times New Roman" w:hAnsi="Times New Roman"/>
          <w:sz w:val="24"/>
          <w:lang w:val="lt-LT"/>
        </w:rPr>
        <w:t xml:space="preserve"> </w:t>
      </w:r>
      <w:r w:rsidR="00637721" w:rsidRPr="003F4894">
        <w:rPr>
          <w:rFonts w:ascii="Times New Roman" w:hAnsi="Times New Roman"/>
          <w:sz w:val="24"/>
          <w:lang w:val="lt-LT"/>
        </w:rPr>
        <w:t xml:space="preserve">darbo užmokesčio fondą </w:t>
      </w:r>
      <w:r w:rsidR="005D7318">
        <w:rPr>
          <w:rFonts w:ascii="Times New Roman" w:hAnsi="Times New Roman"/>
          <w:sz w:val="24"/>
          <w:lang w:val="lt-LT"/>
        </w:rPr>
        <w:t xml:space="preserve">savivaldybės </w:t>
      </w:r>
      <w:r w:rsidR="00637721" w:rsidRPr="003F4894">
        <w:rPr>
          <w:rFonts w:ascii="Times New Roman" w:hAnsi="Times New Roman"/>
          <w:sz w:val="24"/>
          <w:lang w:val="lt-LT"/>
        </w:rPr>
        <w:t>biudžetinėms įstaigoms</w:t>
      </w:r>
      <w:r w:rsidR="005D7318">
        <w:rPr>
          <w:rFonts w:ascii="Times New Roman" w:hAnsi="Times New Roman"/>
          <w:sz w:val="24"/>
          <w:lang w:val="lt-LT"/>
        </w:rPr>
        <w:t xml:space="preserve"> 2024 metams</w:t>
      </w:r>
      <w:r w:rsidR="00637721" w:rsidRPr="003F4894">
        <w:rPr>
          <w:rFonts w:ascii="Times New Roman" w:hAnsi="Times New Roman"/>
          <w:sz w:val="24"/>
          <w:lang w:val="lt-LT"/>
        </w:rPr>
        <w:t>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:rsidRPr="003F4894" w14:paraId="185EFD3D" w14:textId="77777777" w:rsidTr="00822D44">
        <w:tc>
          <w:tcPr>
            <w:tcW w:w="556" w:type="dxa"/>
          </w:tcPr>
          <w:p w14:paraId="4A1DA079" w14:textId="048836BF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</w:p>
        </w:tc>
      </w:tr>
      <w:tr w:rsidR="00C75813" w:rsidRPr="003F4894" w14:paraId="128E3238" w14:textId="77777777" w:rsidTr="00822D44">
        <w:tc>
          <w:tcPr>
            <w:tcW w:w="556" w:type="dxa"/>
          </w:tcPr>
          <w:p w14:paraId="0F25DD30" w14:textId="2EBFEED8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6EDCC40E" w:rsidR="007F70F8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6380,47193</w:t>
            </w:r>
          </w:p>
        </w:tc>
      </w:tr>
      <w:tr w:rsidR="007F70F8" w:rsidRPr="003F4894" w14:paraId="2AF06F95" w14:textId="77777777" w:rsidTr="00822D44">
        <w:tc>
          <w:tcPr>
            <w:tcW w:w="556" w:type="dxa"/>
          </w:tcPr>
          <w:p w14:paraId="7429578C" w14:textId="32D7E260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90,0</w:t>
            </w:r>
          </w:p>
        </w:tc>
      </w:tr>
      <w:tr w:rsidR="007F70F8" w:rsidRPr="003F4894" w14:paraId="36051CB4" w14:textId="77777777" w:rsidTr="00822D44">
        <w:tc>
          <w:tcPr>
            <w:tcW w:w="556" w:type="dxa"/>
          </w:tcPr>
          <w:p w14:paraId="64F56205" w14:textId="754509F6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3730F7EE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1453,</w:t>
            </w:r>
            <w:r w:rsidR="006F2CC6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617</w:t>
            </w:r>
          </w:p>
        </w:tc>
      </w:tr>
      <w:tr w:rsidR="007F70F8" w:rsidRPr="003F4894" w14:paraId="00993075" w14:textId="77777777" w:rsidTr="00822D44">
        <w:tc>
          <w:tcPr>
            <w:tcW w:w="556" w:type="dxa"/>
          </w:tcPr>
          <w:p w14:paraId="7D2AEDC5" w14:textId="575073D0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56C8FFAB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212,818</w:t>
            </w:r>
          </w:p>
        </w:tc>
      </w:tr>
      <w:tr w:rsidR="007F70F8" w:rsidRPr="003F4894" w14:paraId="7336458C" w14:textId="77777777" w:rsidTr="00822D44">
        <w:tc>
          <w:tcPr>
            <w:tcW w:w="556" w:type="dxa"/>
          </w:tcPr>
          <w:p w14:paraId="0FE4AFA8" w14:textId="1A067F40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0CD08F91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761,624</w:t>
            </w:r>
          </w:p>
        </w:tc>
      </w:tr>
      <w:tr w:rsidR="007F70F8" w:rsidRPr="003F4894" w14:paraId="1B8BF394" w14:textId="77777777" w:rsidTr="00822D44">
        <w:tc>
          <w:tcPr>
            <w:tcW w:w="556" w:type="dxa"/>
          </w:tcPr>
          <w:p w14:paraId="0416FAFB" w14:textId="4B3CADF9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6. </w:t>
            </w:r>
          </w:p>
        </w:tc>
        <w:tc>
          <w:tcPr>
            <w:tcW w:w="7523" w:type="dxa"/>
          </w:tcPr>
          <w:p w14:paraId="00A7310D" w14:textId="6AD01183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4B1C8639" w:rsidR="007F70F8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1069,352</w:t>
            </w:r>
          </w:p>
        </w:tc>
      </w:tr>
      <w:tr w:rsidR="007F70F8" w:rsidRPr="003F4894" w14:paraId="3FEF5F77" w14:textId="77777777" w:rsidTr="00822D44">
        <w:tc>
          <w:tcPr>
            <w:tcW w:w="556" w:type="dxa"/>
          </w:tcPr>
          <w:p w14:paraId="630C2355" w14:textId="53FAEA02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1B2B7A53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4B10898D" w:rsidR="007F70F8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1699,841</w:t>
            </w:r>
          </w:p>
        </w:tc>
      </w:tr>
      <w:tr w:rsidR="007F70F8" w:rsidRPr="003F4894" w14:paraId="770AFF7B" w14:textId="77777777" w:rsidTr="00822D44">
        <w:tc>
          <w:tcPr>
            <w:tcW w:w="556" w:type="dxa"/>
          </w:tcPr>
          <w:p w14:paraId="5D2E3597" w14:textId="0D98DF5D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6EA25730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386CA40B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1734,8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75</w:t>
            </w:r>
          </w:p>
        </w:tc>
      </w:tr>
      <w:tr w:rsidR="007F70F8" w:rsidRPr="003F4894" w14:paraId="4F9E49FF" w14:textId="77777777" w:rsidTr="00822D44">
        <w:tc>
          <w:tcPr>
            <w:tcW w:w="556" w:type="dxa"/>
          </w:tcPr>
          <w:p w14:paraId="7BF7F7BC" w14:textId="4E80ED1B" w:rsidR="007F70F8" w:rsidRPr="003F4894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9. </w:t>
            </w:r>
          </w:p>
        </w:tc>
        <w:tc>
          <w:tcPr>
            <w:tcW w:w="7523" w:type="dxa"/>
          </w:tcPr>
          <w:p w14:paraId="72E7D06B" w14:textId="70F88566" w:rsidR="007F70F8" w:rsidRPr="003F4894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021D197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1435,54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</w:p>
        </w:tc>
      </w:tr>
      <w:tr w:rsidR="007F70F8" w:rsidRPr="003F4894" w14:paraId="50208E73" w14:textId="77777777" w:rsidTr="00822D44">
        <w:tc>
          <w:tcPr>
            <w:tcW w:w="556" w:type="dxa"/>
          </w:tcPr>
          <w:p w14:paraId="06898C6A" w14:textId="1E79E2DA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10. </w:t>
            </w:r>
          </w:p>
        </w:tc>
        <w:tc>
          <w:tcPr>
            <w:tcW w:w="7523" w:type="dxa"/>
          </w:tcPr>
          <w:p w14:paraId="65DC6AA3" w14:textId="65A91877" w:rsidR="007F70F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7C3D056B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1142,175</w:t>
            </w:r>
          </w:p>
        </w:tc>
      </w:tr>
      <w:tr w:rsidR="007F70F8" w:rsidRPr="003F4894" w14:paraId="24F15AB8" w14:textId="77777777" w:rsidTr="00822D44">
        <w:tc>
          <w:tcPr>
            <w:tcW w:w="556" w:type="dxa"/>
          </w:tcPr>
          <w:p w14:paraId="0C05A1A8" w14:textId="7F4D8BC2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11. </w:t>
            </w:r>
          </w:p>
        </w:tc>
        <w:tc>
          <w:tcPr>
            <w:tcW w:w="7523" w:type="dxa"/>
          </w:tcPr>
          <w:p w14:paraId="4F174F45" w14:textId="078500D6" w:rsidR="007F70F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623CA898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264</w:t>
            </w:r>
            <w:r w:rsidR="00D73D37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D73D37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35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</w:tr>
      <w:tr w:rsidR="007F70F8" w:rsidRPr="003F4894" w14:paraId="34382C98" w14:textId="77777777" w:rsidTr="00822D44">
        <w:tc>
          <w:tcPr>
            <w:tcW w:w="556" w:type="dxa"/>
          </w:tcPr>
          <w:p w14:paraId="5A32189D" w14:textId="38E083A1" w:rsidR="007F70F8" w:rsidRPr="003F4894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4EE71BB9" w14:textId="035DCD15" w:rsidR="007F70F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3A903AD1" w:rsidR="007F70F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2393,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605</w:t>
            </w:r>
          </w:p>
        </w:tc>
      </w:tr>
      <w:tr w:rsidR="00880A58" w:rsidRPr="003F4894" w14:paraId="0D48B75E" w14:textId="77777777" w:rsidTr="00822D44">
        <w:tc>
          <w:tcPr>
            <w:tcW w:w="556" w:type="dxa"/>
          </w:tcPr>
          <w:p w14:paraId="4686A951" w14:textId="22DC9757" w:rsidR="00880A58" w:rsidRPr="003F4894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371A6B1B" w14:textId="31855952" w:rsidR="00880A5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1FA934E1" w:rsidR="00880A5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975,077</w:t>
            </w:r>
          </w:p>
        </w:tc>
      </w:tr>
      <w:tr w:rsidR="00880A58" w:rsidRPr="003F4894" w14:paraId="579AAFB8" w14:textId="77777777" w:rsidTr="00822D44">
        <w:tc>
          <w:tcPr>
            <w:tcW w:w="556" w:type="dxa"/>
          </w:tcPr>
          <w:p w14:paraId="7622731C" w14:textId="74FB3B70" w:rsidR="00880A58" w:rsidRPr="003F4894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14. </w:t>
            </w:r>
          </w:p>
        </w:tc>
        <w:tc>
          <w:tcPr>
            <w:tcW w:w="7523" w:type="dxa"/>
          </w:tcPr>
          <w:p w14:paraId="22A6EDEA" w14:textId="71A8D4DE" w:rsidR="00880A5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4BEEC141" w:rsidR="00880A58" w:rsidRPr="003F4894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976,21</w:t>
            </w:r>
          </w:p>
        </w:tc>
      </w:tr>
      <w:tr w:rsidR="00880A58" w:rsidRPr="003F4894" w14:paraId="155D2FDF" w14:textId="77777777" w:rsidTr="00822D44">
        <w:tc>
          <w:tcPr>
            <w:tcW w:w="556" w:type="dxa"/>
          </w:tcPr>
          <w:p w14:paraId="4F9DB135" w14:textId="280D1427" w:rsidR="00880A58" w:rsidRPr="003F4894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15. </w:t>
            </w:r>
          </w:p>
        </w:tc>
        <w:tc>
          <w:tcPr>
            <w:tcW w:w="7523" w:type="dxa"/>
          </w:tcPr>
          <w:p w14:paraId="6FA41817" w14:textId="24461F1D" w:rsidR="00880A5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Gelgaudiškio „Šal</w:t>
            </w:r>
            <w:r w:rsidR="00E82EA9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t</w:t>
            </w: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207F20CD" w:rsidR="00880A58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1418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118</w:t>
            </w:r>
          </w:p>
        </w:tc>
      </w:tr>
      <w:tr w:rsidR="00880A58" w:rsidRPr="003F4894" w14:paraId="18A95AD4" w14:textId="77777777" w:rsidTr="00822D44">
        <w:tc>
          <w:tcPr>
            <w:tcW w:w="556" w:type="dxa"/>
          </w:tcPr>
          <w:p w14:paraId="2C255B4C" w14:textId="6B160592" w:rsidR="00880A58" w:rsidRPr="003F4894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16. </w:t>
            </w:r>
          </w:p>
        </w:tc>
        <w:tc>
          <w:tcPr>
            <w:tcW w:w="7523" w:type="dxa"/>
          </w:tcPr>
          <w:p w14:paraId="302C34B3" w14:textId="5BBED3EE" w:rsidR="00880A58" w:rsidRPr="003F4894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7DD6ADB0" w:rsidR="00880A58" w:rsidRPr="003F489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785,178</w:t>
            </w:r>
          </w:p>
        </w:tc>
      </w:tr>
      <w:tr w:rsidR="00880A58" w:rsidRPr="003F4894" w14:paraId="55E08A56" w14:textId="77777777" w:rsidTr="00822D44">
        <w:tc>
          <w:tcPr>
            <w:tcW w:w="556" w:type="dxa"/>
          </w:tcPr>
          <w:p w14:paraId="5150FE83" w14:textId="4228069D" w:rsidR="00880A58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17. </w:t>
            </w:r>
          </w:p>
        </w:tc>
        <w:tc>
          <w:tcPr>
            <w:tcW w:w="7523" w:type="dxa"/>
          </w:tcPr>
          <w:p w14:paraId="2B40CF38" w14:textId="13E72C72" w:rsidR="00880A58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43A978C8" w:rsidR="00880A58" w:rsidRPr="003F4894" w:rsidRDefault="00453B6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1968,3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73</w:t>
            </w:r>
          </w:p>
        </w:tc>
      </w:tr>
      <w:tr w:rsidR="00822D44" w:rsidRPr="003F4894" w14:paraId="299ED6D8" w14:textId="77777777" w:rsidTr="00822D44">
        <w:tc>
          <w:tcPr>
            <w:tcW w:w="556" w:type="dxa"/>
          </w:tcPr>
          <w:p w14:paraId="39DB390E" w14:textId="01220B99" w:rsidR="00822D44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2A289E69" w14:textId="62BB916B" w:rsidR="00822D44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7C2DE246" w:rsidR="00822D44" w:rsidRPr="003F489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647,952</w:t>
            </w:r>
          </w:p>
        </w:tc>
      </w:tr>
      <w:tr w:rsidR="00801052" w:rsidRPr="003F4894" w14:paraId="052D93A2" w14:textId="77777777" w:rsidTr="00822D44">
        <w:tc>
          <w:tcPr>
            <w:tcW w:w="556" w:type="dxa"/>
          </w:tcPr>
          <w:p w14:paraId="63AA4B2D" w14:textId="748D1E4E" w:rsidR="00822D44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1712FC5B" w14:textId="0DC15C1B" w:rsidR="00822D44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</w:t>
            </w:r>
            <w:r w:rsidR="00E82EA9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</w:t>
            </w: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4E90942B" w:rsidR="00822D44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295,65701</w:t>
            </w:r>
          </w:p>
        </w:tc>
      </w:tr>
      <w:tr w:rsidR="00C54CA2" w:rsidRPr="003F4894" w14:paraId="010A6CEF" w14:textId="77777777" w:rsidTr="00822D44">
        <w:tc>
          <w:tcPr>
            <w:tcW w:w="556" w:type="dxa"/>
          </w:tcPr>
          <w:p w14:paraId="122BC997" w14:textId="5BF1010B" w:rsidR="00822D44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34E16206" w14:textId="78C178BC" w:rsidR="00822D44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3856C80E" w:rsidR="00822D44" w:rsidRPr="003F4894" w:rsidRDefault="00796A6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579,693</w:t>
            </w:r>
          </w:p>
        </w:tc>
      </w:tr>
      <w:tr w:rsidR="00822D44" w:rsidRPr="003F4894" w14:paraId="4543EE1B" w14:textId="77777777" w:rsidTr="00822D44">
        <w:tc>
          <w:tcPr>
            <w:tcW w:w="556" w:type="dxa"/>
          </w:tcPr>
          <w:p w14:paraId="3A830669" w14:textId="2A73ECE0" w:rsidR="00822D44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21.</w:t>
            </w:r>
          </w:p>
        </w:tc>
        <w:tc>
          <w:tcPr>
            <w:tcW w:w="7523" w:type="dxa"/>
          </w:tcPr>
          <w:p w14:paraId="4F99C0FC" w14:textId="6D6DB4C4" w:rsidR="00822D44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6A3441BC" w:rsidR="00822D44" w:rsidRPr="003F4894" w:rsidRDefault="00D73D3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1977</w:t>
            </w:r>
            <w:r w:rsidR="00C54CA2" w:rsidRPr="003F489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18849</w:t>
            </w:r>
          </w:p>
        </w:tc>
      </w:tr>
      <w:tr w:rsidR="00822D44" w:rsidRPr="003F4894" w14:paraId="1CFD3055" w14:textId="77777777" w:rsidTr="00822D44">
        <w:tc>
          <w:tcPr>
            <w:tcW w:w="556" w:type="dxa"/>
          </w:tcPr>
          <w:p w14:paraId="6B57D542" w14:textId="7FEB67F3" w:rsidR="00822D44" w:rsidRPr="003F489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22.</w:t>
            </w:r>
          </w:p>
        </w:tc>
        <w:tc>
          <w:tcPr>
            <w:tcW w:w="7523" w:type="dxa"/>
          </w:tcPr>
          <w:p w14:paraId="239D4337" w14:textId="29A25519" w:rsidR="00822D44" w:rsidRPr="003F489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842BFE8" w:rsidR="00822D44" w:rsidRPr="003F489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309,2</w:t>
            </w:r>
          </w:p>
        </w:tc>
      </w:tr>
      <w:tr w:rsidR="00822D44" w:rsidRPr="003F489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Pr="003F489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0F968872" w:rsidR="00822D44" w:rsidRPr="003F4894" w:rsidRDefault="00AA32E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F489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</w:t>
            </w:r>
            <w:r w:rsidR="00D73D37" w:rsidRPr="003F489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0948,92543</w:t>
            </w:r>
          </w:p>
        </w:tc>
      </w:tr>
    </w:tbl>
    <w:p w14:paraId="7BC6A779" w14:textId="77777777" w:rsidR="003F4894" w:rsidRDefault="003F4894" w:rsidP="003F48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</w:p>
    <w:p w14:paraId="06EDBC39" w14:textId="6630DE22" w:rsidR="00C54CA2" w:rsidRDefault="00C54CA2" w:rsidP="003F48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2. </w:t>
      </w:r>
      <w:r w:rsidRPr="003F4894">
        <w:rPr>
          <w:rFonts w:ascii="Times New Roman" w:hAnsi="Times New Roman"/>
          <w:spacing w:val="60"/>
          <w:sz w:val="24"/>
          <w:lang w:val="lt-LT"/>
        </w:rPr>
        <w:t>Pripažįstu</w:t>
      </w:r>
      <w:r>
        <w:rPr>
          <w:rFonts w:ascii="Times New Roman" w:hAnsi="Times New Roman"/>
          <w:sz w:val="24"/>
          <w:lang w:val="lt-LT"/>
        </w:rPr>
        <w:t xml:space="preserve"> netekusiu galios Šakių rajono </w:t>
      </w:r>
      <w:r w:rsidR="003F4894">
        <w:rPr>
          <w:rFonts w:ascii="Times New Roman" w:hAnsi="Times New Roman"/>
          <w:sz w:val="24"/>
          <w:lang w:val="lt-LT"/>
        </w:rPr>
        <w:t xml:space="preserve">savivaldybės </w:t>
      </w:r>
      <w:r>
        <w:rPr>
          <w:rFonts w:ascii="Times New Roman" w:hAnsi="Times New Roman"/>
          <w:sz w:val="24"/>
          <w:lang w:val="lt-LT"/>
        </w:rPr>
        <w:t xml:space="preserve">mero 2024 m. </w:t>
      </w:r>
      <w:r w:rsidR="00101F8F">
        <w:rPr>
          <w:rFonts w:ascii="Times New Roman" w:hAnsi="Times New Roman"/>
          <w:sz w:val="24"/>
          <w:lang w:val="lt-LT"/>
        </w:rPr>
        <w:t>gegužės</w:t>
      </w:r>
      <w:r>
        <w:rPr>
          <w:rFonts w:ascii="Times New Roman" w:hAnsi="Times New Roman"/>
          <w:sz w:val="24"/>
          <w:lang w:val="lt-LT"/>
        </w:rPr>
        <w:t xml:space="preserve"> </w:t>
      </w:r>
      <w:r w:rsidR="00101F8F">
        <w:rPr>
          <w:rFonts w:ascii="Times New Roman" w:hAnsi="Times New Roman"/>
          <w:sz w:val="24"/>
          <w:lang w:val="lt-LT"/>
        </w:rPr>
        <w:t>29</w:t>
      </w:r>
      <w:r>
        <w:rPr>
          <w:rFonts w:ascii="Times New Roman" w:hAnsi="Times New Roman"/>
          <w:sz w:val="24"/>
          <w:lang w:val="lt-LT"/>
        </w:rPr>
        <w:t xml:space="preserve"> d. potvarkį Nr. MT-</w:t>
      </w:r>
      <w:r w:rsidR="000B24DC">
        <w:rPr>
          <w:rFonts w:ascii="Times New Roman" w:hAnsi="Times New Roman"/>
          <w:sz w:val="24"/>
          <w:lang w:val="lt-LT"/>
        </w:rPr>
        <w:t>266</w:t>
      </w:r>
      <w:r w:rsidR="00686711">
        <w:rPr>
          <w:rFonts w:ascii="Times New Roman" w:hAnsi="Times New Roman"/>
          <w:sz w:val="24"/>
          <w:lang w:val="lt-LT"/>
        </w:rPr>
        <w:t xml:space="preserve"> ,,Dėl biudžetinių įstaigų darbo užmokesčio fondo</w:t>
      </w:r>
      <w:r w:rsidR="000B24DC">
        <w:rPr>
          <w:rFonts w:ascii="Times New Roman" w:hAnsi="Times New Roman"/>
          <w:sz w:val="24"/>
          <w:lang w:val="lt-LT"/>
        </w:rPr>
        <w:t xml:space="preserve"> patvirtinimo</w:t>
      </w:r>
      <w:r w:rsidR="00686711">
        <w:rPr>
          <w:rFonts w:ascii="Times New Roman" w:hAnsi="Times New Roman"/>
          <w:sz w:val="24"/>
          <w:lang w:val="lt-LT"/>
        </w:rPr>
        <w:t>“</w:t>
      </w:r>
      <w:r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E5A849" w14:textId="6975BD4D" w:rsidR="00BA5B05" w:rsidRDefault="00880A5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BA5B05">
        <w:rPr>
          <w:rFonts w:ascii="Times New Roman" w:hAnsi="Times New Roman"/>
          <w:sz w:val="24"/>
          <w:szCs w:val="24"/>
          <w:lang w:val="lt-LT"/>
        </w:rPr>
        <w:t>o pavaduotojas,</w:t>
      </w:r>
    </w:p>
    <w:p w14:paraId="41DAB1E7" w14:textId="0AF2F65B" w:rsidR="00D76CA6" w:rsidRPr="00D76CA6" w:rsidRDefault="00BA5B05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="003F4894">
        <w:rPr>
          <w:rFonts w:ascii="Times New Roman" w:hAnsi="Times New Roman"/>
          <w:sz w:val="24"/>
          <w:szCs w:val="24"/>
          <w:lang w:val="lt-LT"/>
        </w:rPr>
        <w:tab/>
      </w:r>
      <w:r w:rsidR="003F4894">
        <w:rPr>
          <w:rFonts w:ascii="Times New Roman" w:hAnsi="Times New Roman"/>
          <w:sz w:val="24"/>
          <w:szCs w:val="24"/>
          <w:lang w:val="lt-LT"/>
        </w:rPr>
        <w:tab/>
      </w:r>
      <w:r w:rsidR="003F4894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0269B0">
        <w:rPr>
          <w:rFonts w:ascii="Times New Roman" w:hAnsi="Times New Roman"/>
          <w:sz w:val="24"/>
          <w:szCs w:val="24"/>
          <w:lang w:val="lt-LT"/>
        </w:rPr>
        <w:t>Darius Jakavičius</w:t>
      </w:r>
    </w:p>
    <w:p w14:paraId="165F6EF8" w14:textId="77777777" w:rsidR="003F4894" w:rsidRDefault="003F489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2D6923E" w14:textId="18DAA101" w:rsidR="00AA32E2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77777777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Biudžeto, turto ir strateginio planavimo skyriaus </w:t>
      </w:r>
      <w:r w:rsidR="000269B0">
        <w:rPr>
          <w:rFonts w:ascii="Times New Roman" w:hAnsi="Times New Roman"/>
          <w:sz w:val="24"/>
          <w:lang w:val="lt-LT"/>
        </w:rPr>
        <w:t xml:space="preserve">vyriausioji specialistė, </w:t>
      </w:r>
    </w:p>
    <w:p w14:paraId="54E20F65" w14:textId="69B34E9C" w:rsidR="00DC7F35" w:rsidRDefault="000269B0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atliekanti skyriaus vedėjo funkcijas</w:t>
      </w:r>
    </w:p>
    <w:p w14:paraId="1EDBB0F5" w14:textId="77777777" w:rsidR="002466FB" w:rsidRPr="00DC7F35" w:rsidRDefault="002466FB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104DD34" w14:textId="77777777" w:rsidR="000269B0" w:rsidRDefault="000269B0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2C1D9ED1" w14:textId="02481B91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2024-0</w:t>
      </w:r>
      <w:r w:rsidR="000269B0">
        <w:rPr>
          <w:rFonts w:ascii="Times New Roman" w:hAnsi="Times New Roman"/>
          <w:sz w:val="24"/>
          <w:lang w:val="lt-LT"/>
        </w:rPr>
        <w:t>8</w:t>
      </w:r>
      <w:r>
        <w:rPr>
          <w:rFonts w:ascii="Times New Roman" w:hAnsi="Times New Roman"/>
          <w:sz w:val="24"/>
          <w:lang w:val="lt-LT"/>
        </w:rPr>
        <w:t>-</w:t>
      </w:r>
      <w:r w:rsidR="000269B0">
        <w:rPr>
          <w:rFonts w:ascii="Times New Roman" w:hAnsi="Times New Roman"/>
          <w:sz w:val="24"/>
          <w:lang w:val="lt-LT"/>
        </w:rPr>
        <w:t>07</w:t>
      </w:r>
    </w:p>
    <w:sectPr w:rsidR="00DC7F35" w:rsidRPr="00D76CA6" w:rsidSect="003F48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FB0B2" w14:textId="77777777" w:rsidR="00B4741E" w:rsidRDefault="00B4741E">
      <w:r>
        <w:separator/>
      </w:r>
    </w:p>
  </w:endnote>
  <w:endnote w:type="continuationSeparator" w:id="0">
    <w:p w14:paraId="7A830CC1" w14:textId="77777777" w:rsidR="00B4741E" w:rsidRDefault="00B4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2AEE4" w14:textId="77777777" w:rsidR="00B4741E" w:rsidRDefault="00B4741E">
      <w:r>
        <w:separator/>
      </w:r>
    </w:p>
  </w:footnote>
  <w:footnote w:type="continuationSeparator" w:id="0">
    <w:p w14:paraId="48035235" w14:textId="77777777" w:rsidR="00B4741E" w:rsidRDefault="00B47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5A3D"/>
    <w:rsid w:val="000421D9"/>
    <w:rsid w:val="00050D4B"/>
    <w:rsid w:val="00070E6A"/>
    <w:rsid w:val="00084591"/>
    <w:rsid w:val="00093E2D"/>
    <w:rsid w:val="00097933"/>
    <w:rsid w:val="000B24DC"/>
    <w:rsid w:val="000B6FC7"/>
    <w:rsid w:val="000E4D28"/>
    <w:rsid w:val="00101F8F"/>
    <w:rsid w:val="001033E5"/>
    <w:rsid w:val="00115C38"/>
    <w:rsid w:val="00146E5A"/>
    <w:rsid w:val="00155142"/>
    <w:rsid w:val="0015765E"/>
    <w:rsid w:val="001849ED"/>
    <w:rsid w:val="001A6D19"/>
    <w:rsid w:val="002466FB"/>
    <w:rsid w:val="002501AB"/>
    <w:rsid w:val="00267E8F"/>
    <w:rsid w:val="002846F8"/>
    <w:rsid w:val="002D752A"/>
    <w:rsid w:val="003227C2"/>
    <w:rsid w:val="003A7236"/>
    <w:rsid w:val="003B4B30"/>
    <w:rsid w:val="003F1902"/>
    <w:rsid w:val="003F4894"/>
    <w:rsid w:val="00417F3A"/>
    <w:rsid w:val="00423AA7"/>
    <w:rsid w:val="00434A6F"/>
    <w:rsid w:val="00453B64"/>
    <w:rsid w:val="00486DAB"/>
    <w:rsid w:val="004A19BB"/>
    <w:rsid w:val="004B6726"/>
    <w:rsid w:val="004B73CC"/>
    <w:rsid w:val="00517811"/>
    <w:rsid w:val="0057282C"/>
    <w:rsid w:val="00595CB9"/>
    <w:rsid w:val="005B30D1"/>
    <w:rsid w:val="005D7318"/>
    <w:rsid w:val="005E2F91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65D6E"/>
    <w:rsid w:val="00A65CA6"/>
    <w:rsid w:val="00A7611D"/>
    <w:rsid w:val="00AA32E2"/>
    <w:rsid w:val="00AB0B1A"/>
    <w:rsid w:val="00AB5CEA"/>
    <w:rsid w:val="00AD7CBF"/>
    <w:rsid w:val="00AE16F5"/>
    <w:rsid w:val="00AE35AD"/>
    <w:rsid w:val="00B4741E"/>
    <w:rsid w:val="00B477F7"/>
    <w:rsid w:val="00B51D4C"/>
    <w:rsid w:val="00BA5B05"/>
    <w:rsid w:val="00BA7E5B"/>
    <w:rsid w:val="00BE284E"/>
    <w:rsid w:val="00C54CA2"/>
    <w:rsid w:val="00C75813"/>
    <w:rsid w:val="00C82CB8"/>
    <w:rsid w:val="00CB6197"/>
    <w:rsid w:val="00CD311D"/>
    <w:rsid w:val="00D42E04"/>
    <w:rsid w:val="00D73D37"/>
    <w:rsid w:val="00D76CA6"/>
    <w:rsid w:val="00D83449"/>
    <w:rsid w:val="00D96CF7"/>
    <w:rsid w:val="00DA27CC"/>
    <w:rsid w:val="00DC7F35"/>
    <w:rsid w:val="00E538D5"/>
    <w:rsid w:val="00E55706"/>
    <w:rsid w:val="00E82EA9"/>
    <w:rsid w:val="00E86265"/>
    <w:rsid w:val="00E945D5"/>
    <w:rsid w:val="00ED3C3C"/>
    <w:rsid w:val="00F36C7E"/>
    <w:rsid w:val="00F413A6"/>
    <w:rsid w:val="00F63707"/>
    <w:rsid w:val="00F7030D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56</TotalTime>
  <Pages>2</Pages>
  <Words>273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2024-08-07T07:13:00Z</cp:lastPrinted>
  <dcterms:created xsi:type="dcterms:W3CDTF">2024-08-07T10:11:00Z</dcterms:created>
  <dcterms:modified xsi:type="dcterms:W3CDTF">2024-08-07T13:02:00Z</dcterms:modified>
</cp:coreProperties>
</file>