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676F5" w14:textId="77777777" w:rsidR="00097933" w:rsidRPr="00A64F0C" w:rsidRDefault="00545C1C" w:rsidP="002D5137">
      <w:pPr>
        <w:jc w:val="center"/>
        <w:rPr>
          <w:rFonts w:ascii="Times New Roman" w:hAnsi="Times New Roman"/>
          <w:b/>
          <w:lang w:val="lt-LT" w:eastAsia="lt-LT"/>
        </w:rPr>
      </w:pPr>
      <w:r w:rsidRPr="00A64F0C">
        <w:rPr>
          <w:noProof/>
          <w:lang w:val="lt-LT" w:eastAsia="lt-LT"/>
        </w:rPr>
        <w:drawing>
          <wp:inline distT="0" distB="0" distL="0" distR="0" wp14:anchorId="00C09E19" wp14:editId="787DD6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E4C28" w14:textId="77777777" w:rsidR="00545C1C" w:rsidRPr="00A64F0C" w:rsidRDefault="00545C1C" w:rsidP="002D5137">
      <w:pPr>
        <w:jc w:val="center"/>
        <w:rPr>
          <w:rFonts w:ascii="Times New Roman" w:hAnsi="Times New Roman"/>
          <w:b/>
          <w:lang w:val="lt-LT" w:eastAsia="lt-LT"/>
        </w:rPr>
      </w:pPr>
    </w:p>
    <w:p w14:paraId="216C4205" w14:textId="77777777" w:rsidR="00093E2D" w:rsidRPr="00A64F0C" w:rsidRDefault="00093E2D" w:rsidP="002D5137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12D8917" w14:textId="77777777" w:rsidR="00097933" w:rsidRPr="00A64F0C" w:rsidRDefault="00434A6F" w:rsidP="002D5137">
      <w:pPr>
        <w:jc w:val="center"/>
        <w:rPr>
          <w:rFonts w:ascii="Times New Roman" w:hAnsi="Times New Roman"/>
          <w:b/>
          <w:sz w:val="24"/>
          <w:lang w:val="lt-LT"/>
        </w:rPr>
      </w:pPr>
      <w:r w:rsidRPr="00A64F0C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5AF117F0" w14:textId="77777777" w:rsidR="00A67242" w:rsidRPr="00A64F0C" w:rsidRDefault="00A67242" w:rsidP="002D5137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E303132" w14:textId="77777777" w:rsidR="00D76CA6" w:rsidRPr="00A64F0C" w:rsidRDefault="00A67242" w:rsidP="002D5137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A64F0C">
        <w:rPr>
          <w:rFonts w:ascii="Times New Roman" w:hAnsi="Times New Roman"/>
          <w:b/>
          <w:sz w:val="24"/>
          <w:lang w:val="lt-LT"/>
        </w:rPr>
        <w:t>POTVARKIS</w:t>
      </w:r>
    </w:p>
    <w:p w14:paraId="49DC314B" w14:textId="77777777" w:rsidR="00A67242" w:rsidRPr="00A64F0C" w:rsidRDefault="00A67242" w:rsidP="002D5137">
      <w:pPr>
        <w:pStyle w:val="Heading1"/>
        <w:jc w:val="center"/>
        <w:rPr>
          <w:b/>
          <w:lang w:val="lt-LT"/>
        </w:rPr>
      </w:pPr>
      <w:r w:rsidRPr="00A64F0C">
        <w:rPr>
          <w:b/>
          <w:lang w:val="lt-LT"/>
        </w:rPr>
        <w:t>D</w:t>
      </w:r>
      <w:r w:rsidR="00780BFD" w:rsidRPr="00A64F0C">
        <w:rPr>
          <w:b/>
          <w:lang w:val="lt-LT"/>
        </w:rPr>
        <w:t>ĖL PRASTOVOS PASKELBIMO</w:t>
      </w:r>
    </w:p>
    <w:p w14:paraId="1F5BD3E7" w14:textId="77777777" w:rsidR="00A67242" w:rsidRPr="00A64F0C" w:rsidRDefault="00A67242" w:rsidP="002D5137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20DD0D9A" w14:textId="77777777" w:rsidR="00A67242" w:rsidRPr="00A64F0C" w:rsidRDefault="00780BFD" w:rsidP="002D513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A64F0C">
        <w:rPr>
          <w:rFonts w:ascii="Times New Roman" w:hAnsi="Times New Roman"/>
          <w:sz w:val="24"/>
          <w:lang w:val="lt-LT"/>
        </w:rPr>
        <w:t>2020 m. kovo</w:t>
      </w:r>
      <w:r w:rsidR="0005478A" w:rsidRPr="00A64F0C">
        <w:rPr>
          <w:rFonts w:ascii="Times New Roman" w:hAnsi="Times New Roman"/>
          <w:sz w:val="24"/>
          <w:lang w:val="lt-LT"/>
        </w:rPr>
        <w:t xml:space="preserve"> </w:t>
      </w:r>
      <w:r w:rsidR="00126579" w:rsidRPr="00A64F0C">
        <w:rPr>
          <w:rFonts w:ascii="Times New Roman" w:hAnsi="Times New Roman"/>
          <w:sz w:val="24"/>
          <w:lang w:val="lt-LT"/>
        </w:rPr>
        <w:t xml:space="preserve">  d.</w:t>
      </w:r>
      <w:r w:rsidR="00A67242" w:rsidRPr="00A64F0C">
        <w:rPr>
          <w:rFonts w:ascii="Times New Roman" w:hAnsi="Times New Roman"/>
          <w:sz w:val="24"/>
          <w:lang w:val="lt-LT"/>
        </w:rPr>
        <w:t xml:space="preserve"> Nr.</w:t>
      </w:r>
      <w:r w:rsidR="009D3087" w:rsidRPr="00A64F0C">
        <w:rPr>
          <w:rFonts w:ascii="Times New Roman" w:hAnsi="Times New Roman"/>
          <w:sz w:val="24"/>
          <w:lang w:val="lt-LT"/>
        </w:rPr>
        <w:t xml:space="preserve"> MT</w:t>
      </w:r>
      <w:r w:rsidR="004029C2" w:rsidRPr="00A64F0C">
        <w:rPr>
          <w:rFonts w:ascii="Times New Roman" w:hAnsi="Times New Roman"/>
          <w:sz w:val="24"/>
          <w:lang w:val="lt-LT"/>
        </w:rPr>
        <w:t>-</w:t>
      </w:r>
    </w:p>
    <w:p w14:paraId="5B5F87C3" w14:textId="77777777" w:rsidR="00A67242" w:rsidRPr="00A64F0C" w:rsidRDefault="00A67242" w:rsidP="002D513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A64F0C">
        <w:rPr>
          <w:rFonts w:ascii="Times New Roman" w:hAnsi="Times New Roman"/>
          <w:sz w:val="24"/>
          <w:lang w:val="lt-LT"/>
        </w:rPr>
        <w:t>Šakiai</w:t>
      </w:r>
    </w:p>
    <w:p w14:paraId="7AE8343B" w14:textId="77777777" w:rsidR="00C9506F" w:rsidRPr="00A64F0C" w:rsidRDefault="00C9506F" w:rsidP="00A64F0C">
      <w:pPr>
        <w:tabs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</w:p>
    <w:p w14:paraId="3928A6F5" w14:textId="77777777" w:rsidR="009D3087" w:rsidRPr="00A64F0C" w:rsidRDefault="009D3087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Vadovaudamasis</w:t>
      </w:r>
      <w:r w:rsidR="00C82624" w:rsidRPr="00A64F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26579" w:rsidRPr="00A64F0C">
        <w:rPr>
          <w:rFonts w:ascii="Times New Roman" w:hAnsi="Times New Roman"/>
          <w:kern w:val="1"/>
          <w:sz w:val="24"/>
          <w:szCs w:val="24"/>
          <w:lang w:val="lt-LT"/>
        </w:rPr>
        <w:t>Lietuvos Respublikos vietos sav</w:t>
      </w:r>
      <w:r w:rsidR="00C0045A">
        <w:rPr>
          <w:rFonts w:ascii="Times New Roman" w:hAnsi="Times New Roman"/>
          <w:kern w:val="1"/>
          <w:sz w:val="24"/>
          <w:szCs w:val="24"/>
          <w:lang w:val="lt-LT"/>
        </w:rPr>
        <w:t>ivaldos įstatymo 20 straipsnio 4</w:t>
      </w:r>
      <w:r w:rsidR="00126579" w:rsidRPr="00A64F0C">
        <w:rPr>
          <w:rFonts w:ascii="Times New Roman" w:hAnsi="Times New Roman"/>
          <w:kern w:val="1"/>
          <w:sz w:val="24"/>
          <w:szCs w:val="24"/>
          <w:lang w:val="lt-LT"/>
        </w:rPr>
        <w:t xml:space="preserve"> dalimi,</w:t>
      </w:r>
      <w:r w:rsidR="00780BFD" w:rsidRPr="00A64F0C">
        <w:rPr>
          <w:rFonts w:ascii="Times New Roman" w:hAnsi="Times New Roman"/>
          <w:kern w:val="1"/>
          <w:sz w:val="24"/>
          <w:szCs w:val="24"/>
          <w:lang w:val="lt-LT"/>
        </w:rPr>
        <w:t xml:space="preserve"> Lietuvos Respublikos Vyriausybės 2020 m. vasario 26 d. nutarimu Nr. 152 ,,Dėl valstybės lygio ekstremalios situacijos paskelbimo”, Lietuvos Respublikos Vyriausybės</w:t>
      </w:r>
      <w:r w:rsidR="00C0045A">
        <w:rPr>
          <w:rFonts w:ascii="Times New Roman" w:hAnsi="Times New Roman"/>
          <w:kern w:val="1"/>
          <w:sz w:val="24"/>
          <w:szCs w:val="24"/>
          <w:lang w:val="lt-LT"/>
        </w:rPr>
        <w:t xml:space="preserve"> 2020 m. kovo 25 d.nutarimu Nr. 264 ,,Dėl Lietuvos Respublikos Vyriausybės 2020 m. kovo 14 d. nutarimo</w:t>
      </w:r>
      <w:r w:rsidR="00780BFD" w:rsidRPr="00A64F0C">
        <w:rPr>
          <w:rFonts w:ascii="Times New Roman" w:hAnsi="Times New Roman"/>
          <w:kern w:val="1"/>
          <w:sz w:val="24"/>
          <w:szCs w:val="24"/>
          <w:lang w:val="lt-LT"/>
        </w:rPr>
        <w:t xml:space="preserve"> Nr. 207 ,,Dėl karantino Lietuvos Respublikos teritorijoje paskelbimo”</w:t>
      </w:r>
      <w:r w:rsidR="00C0045A">
        <w:rPr>
          <w:rFonts w:ascii="Times New Roman" w:hAnsi="Times New Roman"/>
          <w:kern w:val="1"/>
          <w:sz w:val="24"/>
          <w:szCs w:val="24"/>
          <w:lang w:val="lt-LT"/>
        </w:rPr>
        <w:t xml:space="preserve"> pakeitimo“</w:t>
      </w:r>
      <w:r w:rsidR="00780BFD" w:rsidRPr="00A64F0C">
        <w:rPr>
          <w:rFonts w:ascii="Times New Roman" w:hAnsi="Times New Roman"/>
          <w:kern w:val="1"/>
          <w:sz w:val="24"/>
          <w:szCs w:val="24"/>
          <w:lang w:val="lt-LT"/>
        </w:rPr>
        <w:t>, Lietuvos Respublikos darbo kodekso 47 straipsniu</w:t>
      </w:r>
      <w:r w:rsidR="005418D2">
        <w:rPr>
          <w:rFonts w:ascii="Times New Roman" w:hAnsi="Times New Roman"/>
          <w:sz w:val="24"/>
          <w:szCs w:val="24"/>
          <w:lang w:val="lt-LT"/>
        </w:rPr>
        <w:t>:</w:t>
      </w:r>
    </w:p>
    <w:p w14:paraId="6799D1A7" w14:textId="77777777" w:rsidR="00780BFD" w:rsidRPr="00A64F0C" w:rsidRDefault="00780BFD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1.</w:t>
      </w:r>
      <w:r w:rsidR="0055274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E2034" w:rsidRPr="00A64F0C">
        <w:rPr>
          <w:rFonts w:ascii="Times New Roman" w:hAnsi="Times New Roman"/>
          <w:sz w:val="24"/>
          <w:szCs w:val="24"/>
          <w:lang w:val="lt-LT"/>
        </w:rPr>
        <w:t xml:space="preserve">N u r o d a </w:t>
      </w:r>
      <w:r w:rsidRPr="00A64F0C">
        <w:rPr>
          <w:rFonts w:ascii="Times New Roman" w:hAnsi="Times New Roman"/>
          <w:sz w:val="24"/>
          <w:szCs w:val="24"/>
          <w:lang w:val="lt-LT"/>
        </w:rPr>
        <w:t xml:space="preserve">u nuo 2020 m. balandžio </w:t>
      </w:r>
      <w:r w:rsidR="00325E9A" w:rsidRPr="00A64F0C">
        <w:rPr>
          <w:rFonts w:ascii="Times New Roman" w:hAnsi="Times New Roman"/>
          <w:sz w:val="24"/>
          <w:szCs w:val="24"/>
          <w:lang w:val="lt-LT"/>
        </w:rPr>
        <w:t>1 d. iki bus atšauktas karantinas</w:t>
      </w:r>
      <w:r w:rsidRPr="00A64F0C">
        <w:rPr>
          <w:rFonts w:ascii="Times New Roman" w:hAnsi="Times New Roman"/>
          <w:sz w:val="24"/>
          <w:szCs w:val="24"/>
          <w:lang w:val="lt-LT"/>
        </w:rPr>
        <w:t xml:space="preserve"> biudžetinių įstaigų, kurių steigėja yra Šakių rajono savivaldybė, vadovams</w:t>
      </w:r>
      <w:r w:rsidR="00BE6540" w:rsidRPr="00A64F0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64F0C">
        <w:rPr>
          <w:rFonts w:ascii="Times New Roman" w:hAnsi="Times New Roman"/>
          <w:sz w:val="24"/>
          <w:szCs w:val="24"/>
          <w:lang w:val="lt-LT"/>
        </w:rPr>
        <w:t>skelbti prastovą</w:t>
      </w:r>
      <w:r w:rsidR="00BE6540" w:rsidRPr="00A64F0C">
        <w:rPr>
          <w:rFonts w:ascii="Times New Roman" w:hAnsi="Times New Roman"/>
          <w:sz w:val="24"/>
          <w:szCs w:val="24"/>
          <w:lang w:val="lt-LT"/>
        </w:rPr>
        <w:t xml:space="preserve"> įstaigų darbuotojams, išskyrus 2 punkte nurodytas išimtis;</w:t>
      </w:r>
    </w:p>
    <w:p w14:paraId="130CECE8" w14:textId="77777777" w:rsidR="00BE6540" w:rsidRPr="00A64F0C" w:rsidRDefault="00BE6540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2. N u s t a t a u, kad prastova neskelbiama:</w:t>
      </w:r>
    </w:p>
    <w:p w14:paraId="71E92FB5" w14:textId="77777777" w:rsidR="00BE6540" w:rsidRPr="00A64F0C" w:rsidRDefault="00BE6540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2.1. Šakių rajono savivaldybės visuomenės sveikatos biuro darbuotojams;</w:t>
      </w:r>
    </w:p>
    <w:p w14:paraId="19D83222" w14:textId="77777777" w:rsidR="00BE6540" w:rsidRPr="00A64F0C" w:rsidRDefault="00BE6540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2.2. Viešosios įstaigos ,,Šakių priešgaisrinė tarnyba” darbuotojams;</w:t>
      </w:r>
    </w:p>
    <w:p w14:paraId="1608141A" w14:textId="77777777" w:rsidR="00BE6540" w:rsidRPr="00A64F0C" w:rsidRDefault="00EA77B4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 xml:space="preserve">2.3. Kukarskės </w:t>
      </w:r>
      <w:r w:rsidR="00BE6540" w:rsidRPr="00A64F0C">
        <w:rPr>
          <w:rFonts w:ascii="Times New Roman" w:hAnsi="Times New Roman"/>
          <w:sz w:val="24"/>
          <w:szCs w:val="24"/>
          <w:lang w:val="lt-LT"/>
        </w:rPr>
        <w:t xml:space="preserve"> globos namų darbuotojams;</w:t>
      </w:r>
    </w:p>
    <w:p w14:paraId="4EF7E370" w14:textId="77777777" w:rsidR="00BE6540" w:rsidRPr="00A64F0C" w:rsidRDefault="00BE6540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2.4. Šakių socialinių paslaugų centro darbuotojams</w:t>
      </w:r>
      <w:r w:rsidR="00E5685E">
        <w:rPr>
          <w:rFonts w:ascii="Times New Roman" w:hAnsi="Times New Roman"/>
          <w:sz w:val="24"/>
          <w:szCs w:val="24"/>
          <w:lang w:val="lt-LT"/>
        </w:rPr>
        <w:t>, išskyrus išimtis, kurias nustato įstaigos vadovas;</w:t>
      </w:r>
    </w:p>
    <w:p w14:paraId="16DD3028" w14:textId="77777777" w:rsidR="00325E9A" w:rsidRDefault="00325E9A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2.5. Šakių pedagoginės psic</w:t>
      </w:r>
      <w:r w:rsidR="00E5685E">
        <w:rPr>
          <w:rFonts w:ascii="Times New Roman" w:hAnsi="Times New Roman"/>
          <w:sz w:val="24"/>
          <w:szCs w:val="24"/>
          <w:lang w:val="lt-LT"/>
        </w:rPr>
        <w:t>hologinės tarnybos darbuotojams;</w:t>
      </w:r>
    </w:p>
    <w:p w14:paraId="3E8D3AA9" w14:textId="77777777" w:rsidR="00E5685E" w:rsidRDefault="00E5685E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2.6. Šakių rajono savivaldybės administracijos darbuotojams;</w:t>
      </w:r>
    </w:p>
    <w:p w14:paraId="4B102DDA" w14:textId="77777777" w:rsidR="00E5685E" w:rsidRPr="00A64F0C" w:rsidRDefault="00E5685E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2.7. Šakių rajono savivaldybės kontrolės ir audito tarnybos darbuotojams;</w:t>
      </w:r>
    </w:p>
    <w:p w14:paraId="46BBD079" w14:textId="77777777" w:rsidR="00325E9A" w:rsidRPr="00A64F0C" w:rsidRDefault="00E5685E" w:rsidP="00A64F0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2.8</w:t>
      </w:r>
      <w:r w:rsidR="004C0F28" w:rsidRPr="00A64F0C">
        <w:rPr>
          <w:rFonts w:ascii="Times New Roman" w:hAnsi="Times New Roman"/>
          <w:sz w:val="24"/>
          <w:szCs w:val="24"/>
          <w:lang w:val="lt-LT"/>
        </w:rPr>
        <w:t>. švietimo įstaigų darbuotojams, atsakin</w:t>
      </w:r>
      <w:r w:rsidR="00325E9A" w:rsidRPr="00A64F0C">
        <w:rPr>
          <w:rFonts w:ascii="Times New Roman" w:hAnsi="Times New Roman"/>
          <w:sz w:val="24"/>
          <w:szCs w:val="24"/>
          <w:lang w:val="lt-LT"/>
        </w:rPr>
        <w:t>giems už ugdymo proceso vykdymą:</w:t>
      </w:r>
    </w:p>
    <w:p w14:paraId="2E39885A" w14:textId="0DDACB7F" w:rsidR="00E324F4" w:rsidRPr="00A64F0C" w:rsidRDefault="00E5685E" w:rsidP="00CB49E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2.8</w:t>
      </w:r>
      <w:r w:rsidR="00325E9A" w:rsidRPr="00A64F0C">
        <w:rPr>
          <w:rFonts w:ascii="Times New Roman" w:hAnsi="Times New Roman"/>
          <w:sz w:val="24"/>
          <w:szCs w:val="24"/>
          <w:lang w:val="lt-LT"/>
        </w:rPr>
        <w:t>.1.</w:t>
      </w:r>
      <w:r w:rsidR="00A64F0C" w:rsidRPr="00A64F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D6EE3">
        <w:rPr>
          <w:rFonts w:ascii="Times New Roman" w:hAnsi="Times New Roman"/>
          <w:sz w:val="24"/>
          <w:szCs w:val="24"/>
          <w:lang w:val="lt-LT"/>
        </w:rPr>
        <w:t>š</w:t>
      </w:r>
      <w:r w:rsidR="00E324F4" w:rsidRPr="00A64F0C">
        <w:rPr>
          <w:rFonts w:ascii="Times New Roman" w:hAnsi="Times New Roman"/>
          <w:sz w:val="24"/>
          <w:szCs w:val="24"/>
          <w:lang w:val="lt-LT"/>
        </w:rPr>
        <w:t>vietimo įstaigų, vykdančių formaliojo švietimo prog</w:t>
      </w:r>
      <w:r w:rsidR="008B747B">
        <w:rPr>
          <w:rFonts w:ascii="Times New Roman" w:hAnsi="Times New Roman"/>
          <w:sz w:val="24"/>
          <w:szCs w:val="24"/>
          <w:lang w:val="lt-LT"/>
        </w:rPr>
        <w:t xml:space="preserve">ramas, </w:t>
      </w:r>
      <w:r>
        <w:rPr>
          <w:rFonts w:ascii="Times New Roman" w:hAnsi="Times New Roman"/>
          <w:sz w:val="24"/>
          <w:szCs w:val="24"/>
          <w:lang w:val="lt-LT"/>
        </w:rPr>
        <w:t>mokytojams, direktoriaus</w:t>
      </w:r>
      <w:r w:rsidR="00CB49EB">
        <w:rPr>
          <w:rFonts w:ascii="Times New Roman" w:hAnsi="Times New Roman"/>
          <w:sz w:val="24"/>
          <w:szCs w:val="24"/>
          <w:lang w:val="lt-LT"/>
        </w:rPr>
        <w:t xml:space="preserve"> pavaduotojui </w:t>
      </w:r>
      <w:r w:rsidR="00E324F4" w:rsidRPr="00A64F0C">
        <w:rPr>
          <w:rFonts w:ascii="Times New Roman" w:hAnsi="Times New Roman"/>
          <w:sz w:val="24"/>
          <w:szCs w:val="24"/>
          <w:lang w:val="lt-LT"/>
        </w:rPr>
        <w:t>ugdymui</w:t>
      </w:r>
      <w:r w:rsidR="00CB49EB">
        <w:rPr>
          <w:rFonts w:ascii="Times New Roman" w:hAnsi="Times New Roman"/>
          <w:sz w:val="24"/>
          <w:szCs w:val="24"/>
          <w:lang w:val="lt-LT"/>
        </w:rPr>
        <w:t>, inžinieriui programuotojui, vairuotojui, specialiajam pedagogui, logopedui, socialiniam pedagogui, i</w:t>
      </w:r>
      <w:r w:rsidR="00A615C7">
        <w:rPr>
          <w:rFonts w:ascii="Times New Roman" w:hAnsi="Times New Roman"/>
          <w:sz w:val="24"/>
          <w:szCs w:val="24"/>
          <w:lang w:val="lt-LT"/>
        </w:rPr>
        <w:t xml:space="preserve">kimokyklinio ir </w:t>
      </w:r>
      <w:r w:rsidR="00CB49EB" w:rsidRPr="00A64F0C">
        <w:rPr>
          <w:rFonts w:ascii="Times New Roman" w:hAnsi="Times New Roman"/>
          <w:sz w:val="24"/>
          <w:szCs w:val="24"/>
          <w:lang w:val="lt-LT"/>
        </w:rPr>
        <w:t>priešmokyklinio ugdymo auklėtojo</w:t>
      </w:r>
      <w:r w:rsidR="00CB49EB">
        <w:rPr>
          <w:rFonts w:ascii="Times New Roman" w:hAnsi="Times New Roman"/>
          <w:sz w:val="24"/>
          <w:szCs w:val="24"/>
          <w:lang w:val="lt-LT"/>
        </w:rPr>
        <w:t>ms, dirbančioms nuotoliniu būdu;</w:t>
      </w:r>
    </w:p>
    <w:p w14:paraId="7030A8BA" w14:textId="77777777" w:rsidR="00E324F4" w:rsidRPr="00A64F0C" w:rsidRDefault="00CB49EB" w:rsidP="00A64F0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2.8.2</w:t>
      </w:r>
      <w:r w:rsidR="00325E9A" w:rsidRPr="00A64F0C">
        <w:rPr>
          <w:rFonts w:ascii="Times New Roman" w:hAnsi="Times New Roman"/>
          <w:sz w:val="24"/>
          <w:szCs w:val="24"/>
          <w:lang w:val="lt-LT"/>
        </w:rPr>
        <w:t>.</w:t>
      </w:r>
      <w:r w:rsidR="00A64F0C" w:rsidRPr="00A64F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324F4" w:rsidRPr="00A64F0C">
        <w:rPr>
          <w:rFonts w:ascii="Times New Roman" w:hAnsi="Times New Roman"/>
          <w:sz w:val="24"/>
          <w:szCs w:val="24"/>
          <w:lang w:val="lt-LT"/>
        </w:rPr>
        <w:t xml:space="preserve">Šakių lopšelyje-darželyje ,,Berželis“ </w:t>
      </w:r>
      <w:r w:rsidR="008B747B">
        <w:rPr>
          <w:rFonts w:ascii="Times New Roman" w:hAnsi="Times New Roman"/>
          <w:sz w:val="24"/>
          <w:szCs w:val="24"/>
          <w:lang w:val="lt-LT"/>
        </w:rPr>
        <w:t>ugdomų, ekstremaliųjų situacijų valdyme dalyvaujančių medicinos, policijos, priešgaisrinės gelbėjimo tarnybos, valstybinės sienos apsaugos tarnybos darbuotojų vaikams</w:t>
      </w:r>
      <w:r w:rsidR="00E324F4" w:rsidRPr="00A64F0C">
        <w:rPr>
          <w:rFonts w:ascii="Times New Roman" w:hAnsi="Times New Roman"/>
          <w:sz w:val="24"/>
          <w:szCs w:val="24"/>
          <w:lang w:val="lt-LT"/>
        </w:rPr>
        <w:t xml:space="preserve"> įsteigtos grupės</w:t>
      </w:r>
      <w:r w:rsidR="008B747B">
        <w:rPr>
          <w:rFonts w:ascii="Times New Roman" w:hAnsi="Times New Roman"/>
          <w:sz w:val="24"/>
          <w:szCs w:val="24"/>
          <w:lang w:val="lt-LT"/>
        </w:rPr>
        <w:t>,</w:t>
      </w:r>
      <w:r w:rsidR="00E324F4" w:rsidRPr="00A64F0C">
        <w:rPr>
          <w:rFonts w:ascii="Times New Roman" w:hAnsi="Times New Roman"/>
          <w:sz w:val="24"/>
          <w:szCs w:val="24"/>
          <w:lang w:val="lt-LT"/>
        </w:rPr>
        <w:t xml:space="preserve"> darbuotojams</w:t>
      </w:r>
      <w:r w:rsidR="008B747B">
        <w:rPr>
          <w:rFonts w:ascii="Times New Roman" w:hAnsi="Times New Roman"/>
          <w:sz w:val="24"/>
          <w:szCs w:val="24"/>
          <w:lang w:val="lt-LT"/>
        </w:rPr>
        <w:t>;</w:t>
      </w:r>
    </w:p>
    <w:p w14:paraId="15C5E514" w14:textId="77777777" w:rsidR="00CB49EB" w:rsidRPr="00A64F0C" w:rsidRDefault="00CB49EB" w:rsidP="00CB49E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>2.8.3</w:t>
      </w:r>
      <w:r w:rsidR="004B7234" w:rsidRPr="00A64F0C">
        <w:rPr>
          <w:rFonts w:ascii="Times New Roman" w:hAnsi="Times New Roman"/>
          <w:sz w:val="24"/>
          <w:szCs w:val="24"/>
          <w:lang w:val="lt-LT"/>
        </w:rPr>
        <w:t>.</w:t>
      </w:r>
      <w:r w:rsidR="00A64F0C" w:rsidRPr="00A64F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D6EE3">
        <w:rPr>
          <w:rFonts w:ascii="Times New Roman" w:hAnsi="Times New Roman"/>
          <w:sz w:val="24"/>
          <w:szCs w:val="24"/>
          <w:lang w:val="lt-LT"/>
        </w:rPr>
        <w:t>š</w:t>
      </w:r>
      <w:r w:rsidR="00E324F4" w:rsidRPr="00A64F0C">
        <w:rPr>
          <w:rFonts w:ascii="Times New Roman" w:hAnsi="Times New Roman"/>
          <w:sz w:val="24"/>
          <w:szCs w:val="24"/>
          <w:lang w:val="lt-LT"/>
        </w:rPr>
        <w:t>vietimo įstaigų, vykdančių formalųjį švietimą papildančio ugdymo programas</w:t>
      </w:r>
      <w:r w:rsidR="002D1181">
        <w:rPr>
          <w:rFonts w:ascii="Times New Roman" w:hAnsi="Times New Roman"/>
          <w:sz w:val="24"/>
          <w:szCs w:val="24"/>
          <w:lang w:val="lt-LT"/>
        </w:rPr>
        <w:t>,</w:t>
      </w:r>
      <w:r w:rsidR="00A81CAF" w:rsidRPr="00A64F0C">
        <w:rPr>
          <w:rFonts w:ascii="Times New Roman" w:hAnsi="Times New Roman"/>
          <w:sz w:val="24"/>
          <w:szCs w:val="24"/>
          <w:lang w:val="lt-LT"/>
        </w:rPr>
        <w:t xml:space="preserve"> – Šakių raj</w:t>
      </w:r>
      <w:r w:rsidR="0055274B">
        <w:rPr>
          <w:rFonts w:ascii="Times New Roman" w:hAnsi="Times New Roman"/>
          <w:sz w:val="24"/>
          <w:szCs w:val="24"/>
          <w:lang w:val="lt-LT"/>
        </w:rPr>
        <w:t>ono meno mokyklos</w:t>
      </w:r>
      <w:r w:rsidR="0024440C">
        <w:rPr>
          <w:rFonts w:ascii="Times New Roman" w:hAnsi="Times New Roman"/>
          <w:sz w:val="24"/>
          <w:szCs w:val="24"/>
          <w:lang w:val="lt-LT"/>
        </w:rPr>
        <w:t xml:space="preserve"> mokytojams</w:t>
      </w:r>
      <w:r w:rsidR="00A81CAF" w:rsidRPr="00A64F0C">
        <w:rPr>
          <w:rFonts w:ascii="Times New Roman" w:hAnsi="Times New Roman"/>
          <w:sz w:val="24"/>
          <w:szCs w:val="24"/>
          <w:lang w:val="lt-LT"/>
        </w:rPr>
        <w:t>, Šakių jaunimo kūrybos ir sporto centro</w:t>
      </w:r>
      <w:r w:rsidR="0024440C">
        <w:rPr>
          <w:rFonts w:ascii="Times New Roman" w:hAnsi="Times New Roman"/>
          <w:sz w:val="24"/>
          <w:szCs w:val="24"/>
          <w:lang w:val="lt-LT"/>
        </w:rPr>
        <w:t xml:space="preserve"> mokytojams ir</w:t>
      </w:r>
      <w:r w:rsidR="00E324F4" w:rsidRPr="00A64F0C">
        <w:rPr>
          <w:rFonts w:ascii="Times New Roman" w:hAnsi="Times New Roman"/>
          <w:sz w:val="24"/>
          <w:szCs w:val="24"/>
          <w:lang w:val="lt-LT"/>
        </w:rPr>
        <w:t xml:space="preserve"> treneriams</w:t>
      </w:r>
      <w:r w:rsidR="00FC161B">
        <w:rPr>
          <w:rFonts w:ascii="Times New Roman" w:hAnsi="Times New Roman"/>
          <w:sz w:val="24"/>
          <w:szCs w:val="24"/>
          <w:lang w:val="lt-LT"/>
        </w:rPr>
        <w:t>,</w:t>
      </w:r>
      <w:r w:rsidR="00E324F4" w:rsidRPr="00A64F0C">
        <w:rPr>
          <w:rFonts w:ascii="Times New Roman" w:hAnsi="Times New Roman"/>
          <w:sz w:val="24"/>
          <w:szCs w:val="24"/>
          <w:lang w:val="lt-LT"/>
        </w:rPr>
        <w:t xml:space="preserve"> vykdantiems mokymą nuotoli</w:t>
      </w:r>
      <w:r w:rsidR="008B747B">
        <w:rPr>
          <w:rFonts w:ascii="Times New Roman" w:hAnsi="Times New Roman"/>
          <w:sz w:val="24"/>
          <w:szCs w:val="24"/>
          <w:lang w:val="lt-LT"/>
        </w:rPr>
        <w:t>niu būdu;</w:t>
      </w:r>
    </w:p>
    <w:p w14:paraId="63F1ED55" w14:textId="77777777" w:rsidR="006E59FE" w:rsidRPr="00A64F0C" w:rsidRDefault="004B7234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 xml:space="preserve">3. Į p a r e i g o j u </w:t>
      </w:r>
      <w:r w:rsidR="004C0F28" w:rsidRPr="00A64F0C">
        <w:rPr>
          <w:rFonts w:ascii="Times New Roman" w:hAnsi="Times New Roman"/>
          <w:sz w:val="24"/>
          <w:szCs w:val="24"/>
          <w:lang w:val="lt-LT"/>
        </w:rPr>
        <w:t xml:space="preserve"> biudžetinių įstaigų, kurių steigėja yra Ša</w:t>
      </w:r>
      <w:r w:rsidRPr="00A64F0C">
        <w:rPr>
          <w:rFonts w:ascii="Times New Roman" w:hAnsi="Times New Roman"/>
          <w:sz w:val="24"/>
          <w:szCs w:val="24"/>
          <w:lang w:val="lt-LT"/>
        </w:rPr>
        <w:t>kių rajono savivaldybė, vadovus</w:t>
      </w:r>
      <w:r w:rsidR="006E59FE" w:rsidRPr="00A64F0C">
        <w:rPr>
          <w:rFonts w:ascii="Times New Roman" w:hAnsi="Times New Roman"/>
          <w:sz w:val="24"/>
          <w:szCs w:val="24"/>
          <w:lang w:val="lt-LT"/>
        </w:rPr>
        <w:t>:</w:t>
      </w:r>
    </w:p>
    <w:p w14:paraId="532AB124" w14:textId="77777777" w:rsidR="006F39EA" w:rsidRPr="00A64F0C" w:rsidRDefault="006E59FE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3.1.</w:t>
      </w:r>
      <w:r w:rsidR="00A64F0C" w:rsidRPr="00A64F0C">
        <w:rPr>
          <w:rFonts w:ascii="Times New Roman" w:hAnsi="Times New Roman"/>
          <w:sz w:val="24"/>
          <w:szCs w:val="24"/>
          <w:lang w:val="lt-LT"/>
        </w:rPr>
        <w:t xml:space="preserve"> parengti lokalinius teisė</w:t>
      </w:r>
      <w:r w:rsidR="0055274B">
        <w:rPr>
          <w:rFonts w:ascii="Times New Roman" w:hAnsi="Times New Roman"/>
          <w:sz w:val="24"/>
          <w:szCs w:val="24"/>
          <w:lang w:val="lt-LT"/>
        </w:rPr>
        <w:t>s aktus, susijusius su prastova</w:t>
      </w:r>
      <w:r w:rsidRPr="00A64F0C">
        <w:rPr>
          <w:rFonts w:ascii="Times New Roman" w:hAnsi="Times New Roman"/>
          <w:sz w:val="24"/>
          <w:szCs w:val="24"/>
          <w:lang w:val="lt-LT"/>
        </w:rPr>
        <w:t>;</w:t>
      </w:r>
    </w:p>
    <w:p w14:paraId="27DA950F" w14:textId="77777777" w:rsidR="006F39EA" w:rsidRDefault="006E59FE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>3.2</w:t>
      </w:r>
      <w:r w:rsidR="006F39EA" w:rsidRPr="00A64F0C">
        <w:rPr>
          <w:rFonts w:ascii="Times New Roman" w:hAnsi="Times New Roman"/>
          <w:sz w:val="24"/>
          <w:szCs w:val="24"/>
          <w:lang w:val="lt-LT"/>
        </w:rPr>
        <w:t xml:space="preserve"> pateikti Šakių rajono savivaldybės administracijos skyrių spec</w:t>
      </w:r>
      <w:r w:rsidR="00703844" w:rsidRPr="00A64F0C">
        <w:rPr>
          <w:rFonts w:ascii="Times New Roman" w:hAnsi="Times New Roman"/>
          <w:sz w:val="24"/>
          <w:szCs w:val="24"/>
          <w:lang w:val="lt-LT"/>
        </w:rPr>
        <w:t>ialistams, kuruojantiems įstaigų</w:t>
      </w:r>
      <w:r w:rsidR="0055274B">
        <w:rPr>
          <w:rFonts w:ascii="Times New Roman" w:hAnsi="Times New Roman"/>
          <w:sz w:val="24"/>
          <w:szCs w:val="24"/>
          <w:lang w:val="lt-LT"/>
        </w:rPr>
        <w:t xml:space="preserve"> veiklą pagal sritis, </w:t>
      </w:r>
      <w:r w:rsidR="006F39EA" w:rsidRPr="00A64F0C">
        <w:rPr>
          <w:rFonts w:ascii="Times New Roman" w:hAnsi="Times New Roman"/>
          <w:sz w:val="24"/>
          <w:szCs w:val="24"/>
          <w:lang w:val="lt-LT"/>
        </w:rPr>
        <w:t>vardinius sąrašus asmenų,</w:t>
      </w:r>
      <w:r w:rsidRPr="00A64F0C">
        <w:rPr>
          <w:rFonts w:ascii="Times New Roman" w:hAnsi="Times New Roman"/>
          <w:sz w:val="24"/>
          <w:szCs w:val="24"/>
          <w:lang w:val="lt-LT"/>
        </w:rPr>
        <w:t xml:space="preserve"> nurodant pareigybes, kuriems taikoma prastova.</w:t>
      </w:r>
    </w:p>
    <w:p w14:paraId="07953845" w14:textId="77777777" w:rsidR="00CB49EB" w:rsidRPr="00A64F0C" w:rsidRDefault="00BA7A01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4. P a s i l i e k u</w:t>
      </w:r>
      <w:r w:rsidR="00CB49EB">
        <w:rPr>
          <w:rFonts w:ascii="Times New Roman" w:hAnsi="Times New Roman"/>
          <w:sz w:val="24"/>
          <w:szCs w:val="24"/>
          <w:lang w:val="lt-LT"/>
        </w:rPr>
        <w:t xml:space="preserve"> teisę nagrinėti </w:t>
      </w:r>
      <w:r w:rsidR="00CB49EB" w:rsidRPr="00A64F0C">
        <w:rPr>
          <w:rFonts w:ascii="Times New Roman" w:hAnsi="Times New Roman"/>
          <w:sz w:val="24"/>
          <w:szCs w:val="24"/>
          <w:lang w:val="lt-LT"/>
        </w:rPr>
        <w:t>biudžetinių įstaigų, kurių steigėja yra Ša</w:t>
      </w:r>
      <w:r w:rsidR="00CB49EB">
        <w:rPr>
          <w:rFonts w:ascii="Times New Roman" w:hAnsi="Times New Roman"/>
          <w:sz w:val="24"/>
          <w:szCs w:val="24"/>
          <w:lang w:val="lt-LT"/>
        </w:rPr>
        <w:t>kių rajono savivaldybė, vadovų prašymus dėl prastovos netaikymo.</w:t>
      </w:r>
    </w:p>
    <w:p w14:paraId="029C5E0D" w14:textId="7BC11A7D" w:rsidR="004C0F28" w:rsidRPr="00A64F0C" w:rsidRDefault="00CB49EB" w:rsidP="00A64F0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5</w:t>
      </w:r>
      <w:r w:rsidR="00AE192B" w:rsidRPr="00A64F0C">
        <w:rPr>
          <w:rFonts w:ascii="Times New Roman" w:hAnsi="Times New Roman"/>
          <w:sz w:val="24"/>
          <w:szCs w:val="24"/>
          <w:lang w:val="lt-LT"/>
        </w:rPr>
        <w:t>. P a s k e</w:t>
      </w:r>
      <w:r w:rsidR="00433B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E192B" w:rsidRPr="00A64F0C">
        <w:rPr>
          <w:rFonts w:ascii="Times New Roman" w:hAnsi="Times New Roman"/>
          <w:sz w:val="24"/>
          <w:szCs w:val="24"/>
          <w:lang w:val="lt-LT"/>
        </w:rPr>
        <w:t xml:space="preserve">l b t i </w:t>
      </w:r>
      <w:r w:rsidR="00433BA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E192B" w:rsidRPr="00A64F0C">
        <w:rPr>
          <w:rFonts w:ascii="Times New Roman" w:hAnsi="Times New Roman"/>
          <w:sz w:val="24"/>
          <w:szCs w:val="24"/>
          <w:lang w:val="lt-LT"/>
        </w:rPr>
        <w:t>šį potvarkį Šakių rajono savivaldybės internet</w:t>
      </w:r>
      <w:r w:rsidR="00394E52" w:rsidRPr="00A64F0C">
        <w:rPr>
          <w:rFonts w:ascii="Times New Roman" w:hAnsi="Times New Roman"/>
          <w:sz w:val="24"/>
          <w:szCs w:val="24"/>
          <w:lang w:val="lt-LT"/>
        </w:rPr>
        <w:t>o</w:t>
      </w:r>
      <w:r w:rsidR="00AE192B" w:rsidRPr="00A64F0C">
        <w:rPr>
          <w:rFonts w:ascii="Times New Roman" w:hAnsi="Times New Roman"/>
          <w:sz w:val="24"/>
          <w:szCs w:val="24"/>
          <w:lang w:val="lt-LT"/>
        </w:rPr>
        <w:t xml:space="preserve"> svetainėje </w:t>
      </w:r>
      <w:hyperlink r:id="rId8" w:history="1">
        <w:r w:rsidR="00AE192B" w:rsidRPr="00A64F0C">
          <w:rPr>
            <w:rStyle w:val="Hyperlink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 w:rsidR="00AE192B" w:rsidRPr="00A64F0C">
        <w:rPr>
          <w:rFonts w:ascii="Times New Roman" w:hAnsi="Times New Roman"/>
          <w:sz w:val="24"/>
          <w:szCs w:val="24"/>
          <w:lang w:val="lt-LT"/>
        </w:rPr>
        <w:t xml:space="preserve"> ir supažindinti su šiuo potvark</w:t>
      </w:r>
      <w:r w:rsidR="00F10726" w:rsidRPr="00A64F0C">
        <w:rPr>
          <w:rFonts w:ascii="Times New Roman" w:hAnsi="Times New Roman"/>
          <w:sz w:val="24"/>
          <w:szCs w:val="24"/>
          <w:lang w:val="lt-LT"/>
        </w:rPr>
        <w:t>iu visas biudžetines ir viešąsias</w:t>
      </w:r>
      <w:r w:rsidR="00AE192B" w:rsidRPr="00A64F0C">
        <w:rPr>
          <w:rFonts w:ascii="Times New Roman" w:hAnsi="Times New Roman"/>
          <w:sz w:val="24"/>
          <w:szCs w:val="24"/>
          <w:lang w:val="lt-LT"/>
        </w:rPr>
        <w:t xml:space="preserve"> įstaigas, kurių steigėja yra Šakių rajono savivaldybė.</w:t>
      </w:r>
    </w:p>
    <w:p w14:paraId="43D0C7ED" w14:textId="77777777" w:rsidR="00A67242" w:rsidRPr="00A64F0C" w:rsidRDefault="00A67242" w:rsidP="00A64F0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Style w:val="uficommentbody"/>
          <w:rFonts w:ascii="Times New Roman" w:hAnsi="Times New Roman"/>
          <w:sz w:val="24"/>
          <w:szCs w:val="24"/>
          <w:lang w:val="lt-LT"/>
        </w:rPr>
        <w:t>Šis potvarkis per vieną mėnesį nuo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B92B993" w14:textId="77777777" w:rsidR="00A67242" w:rsidRPr="00A64F0C" w:rsidRDefault="00A67242" w:rsidP="00A64F0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E60B28" w14:textId="77777777" w:rsidR="00A67242" w:rsidRPr="00A64F0C" w:rsidRDefault="00A67242" w:rsidP="002D5137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246AD56" w14:textId="77777777" w:rsidR="00A67242" w:rsidRPr="00A64F0C" w:rsidRDefault="00A67242" w:rsidP="002D5137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A64F0C">
        <w:rPr>
          <w:rFonts w:ascii="Times New Roman" w:hAnsi="Times New Roman"/>
          <w:sz w:val="24"/>
          <w:szCs w:val="24"/>
          <w:lang w:val="lt-LT"/>
        </w:rPr>
        <w:t xml:space="preserve">Savivaldybės meras                                                                                        </w:t>
      </w:r>
      <w:r w:rsidR="009F6177" w:rsidRPr="00A64F0C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A64F0C">
        <w:rPr>
          <w:rFonts w:ascii="Times New Roman" w:hAnsi="Times New Roman"/>
          <w:sz w:val="24"/>
          <w:szCs w:val="24"/>
          <w:lang w:val="lt-LT"/>
        </w:rPr>
        <w:t>Edgaras Pilypaitis</w:t>
      </w:r>
    </w:p>
    <w:p w14:paraId="2C7491BD" w14:textId="77777777" w:rsidR="00A67242" w:rsidRPr="00A64F0C" w:rsidRDefault="00A67242" w:rsidP="002D5137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F07BCCE" w14:textId="77777777" w:rsidR="00D76CA6" w:rsidRPr="00A64F0C" w:rsidRDefault="00D76CA6" w:rsidP="002D5137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36E2E6B4" w14:textId="77777777" w:rsidR="00D76CA6" w:rsidRPr="00A64F0C" w:rsidRDefault="00D76CA6" w:rsidP="002D5137">
      <w:pPr>
        <w:pStyle w:val="BodyText"/>
        <w:ind w:firstLine="0"/>
        <w:rPr>
          <w:rFonts w:ascii="Times New Roman" w:hAnsi="Times New Roman"/>
          <w:sz w:val="24"/>
          <w:lang w:val="lt-LT"/>
        </w:rPr>
      </w:pPr>
    </w:p>
    <w:p w14:paraId="39B96640" w14:textId="77777777" w:rsidR="002523CF" w:rsidRPr="00A64F0C" w:rsidRDefault="002523CF" w:rsidP="002D5137">
      <w:pPr>
        <w:pStyle w:val="BodyText"/>
        <w:ind w:firstLine="0"/>
        <w:rPr>
          <w:rFonts w:ascii="Times New Roman" w:hAnsi="Times New Roman"/>
          <w:sz w:val="24"/>
          <w:lang w:val="lt-LT"/>
        </w:rPr>
      </w:pPr>
    </w:p>
    <w:p w14:paraId="18947D71" w14:textId="77777777" w:rsidR="009F6177" w:rsidRPr="00A64F0C" w:rsidRDefault="009F6177" w:rsidP="002D5137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A64F0C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139D29E0" w14:textId="77777777" w:rsidR="009F6177" w:rsidRPr="00A64F0C" w:rsidRDefault="009F6177" w:rsidP="002D5137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A64F0C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  <w:r w:rsidR="00685764" w:rsidRPr="00A64F0C">
        <w:rPr>
          <w:rFonts w:ascii="Times New Roman" w:hAnsi="Times New Roman"/>
          <w:color w:val="00000A"/>
          <w:kern w:val="2"/>
          <w:sz w:val="24"/>
          <w:lang w:val="lt-LT" w:eastAsia="lt-LT"/>
        </w:rPr>
        <w:t>vedėja</w:t>
      </w:r>
    </w:p>
    <w:p w14:paraId="0F5C3757" w14:textId="77777777" w:rsidR="009F6177" w:rsidRPr="00A64F0C" w:rsidRDefault="009F6177" w:rsidP="002D5137">
      <w:pPr>
        <w:suppressAutoHyphens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5FC3CA96" w14:textId="77777777" w:rsidR="009F6177" w:rsidRPr="00A64F0C" w:rsidRDefault="00685764" w:rsidP="002D5137">
      <w:pPr>
        <w:suppressAutoHyphens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A64F0C">
        <w:rPr>
          <w:rFonts w:ascii="Times New Roman" w:hAnsi="Times New Roman"/>
          <w:color w:val="00000A"/>
          <w:kern w:val="2"/>
          <w:sz w:val="24"/>
          <w:lang w:val="lt-LT" w:eastAsia="lt-LT"/>
        </w:rPr>
        <w:t>Jūratė Šneideraitienė</w:t>
      </w:r>
    </w:p>
    <w:p w14:paraId="753FCF5B" w14:textId="77777777" w:rsidR="0005478A" w:rsidRPr="00A64F0C" w:rsidRDefault="00394E52" w:rsidP="002D5137">
      <w:pPr>
        <w:tabs>
          <w:tab w:val="left" w:pos="2445"/>
        </w:tabs>
        <w:suppressAutoHyphens/>
        <w:rPr>
          <w:color w:val="00000A"/>
          <w:kern w:val="2"/>
          <w:sz w:val="24"/>
          <w:lang w:val="lt-LT" w:eastAsia="lt-LT"/>
        </w:rPr>
      </w:pPr>
      <w:r w:rsidRPr="00A64F0C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2020-03-25</w:t>
      </w:r>
    </w:p>
    <w:p w14:paraId="2C02C15C" w14:textId="77777777" w:rsidR="009F6177" w:rsidRPr="00A64F0C" w:rsidRDefault="009F6177" w:rsidP="002D513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9F6177" w:rsidRPr="00A64F0C" w:rsidSect="005418D2">
      <w:headerReference w:type="even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5FC11B" w14:textId="77777777" w:rsidR="006F75AF" w:rsidRDefault="006F75AF">
      <w:r>
        <w:separator/>
      </w:r>
    </w:p>
  </w:endnote>
  <w:endnote w:type="continuationSeparator" w:id="0">
    <w:p w14:paraId="44A4FAFA" w14:textId="77777777" w:rsidR="006F75AF" w:rsidRDefault="006F7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EC05A" w14:textId="77777777" w:rsidR="006F75AF" w:rsidRDefault="006F75AF">
      <w:r>
        <w:separator/>
      </w:r>
    </w:p>
  </w:footnote>
  <w:footnote w:type="continuationSeparator" w:id="0">
    <w:p w14:paraId="2A1AA0E6" w14:textId="77777777" w:rsidR="006F75AF" w:rsidRDefault="006F7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88150895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54A1BEF7" w14:textId="77777777" w:rsidR="005418D2" w:rsidRPr="005418D2" w:rsidRDefault="005418D2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5418D2">
          <w:rPr>
            <w:rFonts w:ascii="Times New Roman" w:hAnsi="Times New Roman"/>
            <w:sz w:val="24"/>
            <w:szCs w:val="24"/>
          </w:rPr>
          <w:fldChar w:fldCharType="begin"/>
        </w:r>
        <w:r w:rsidRPr="005418D2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5418D2">
          <w:rPr>
            <w:rFonts w:ascii="Times New Roman" w:hAnsi="Times New Roman"/>
            <w:sz w:val="24"/>
            <w:szCs w:val="24"/>
          </w:rPr>
          <w:fldChar w:fldCharType="separate"/>
        </w:r>
        <w:r w:rsidR="00FC161B">
          <w:rPr>
            <w:rFonts w:ascii="Times New Roman" w:hAnsi="Times New Roman"/>
            <w:noProof/>
            <w:sz w:val="24"/>
            <w:szCs w:val="24"/>
          </w:rPr>
          <w:t>2</w:t>
        </w:r>
        <w:r w:rsidRPr="005418D2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5C27F2EE" w14:textId="77777777" w:rsidR="005418D2" w:rsidRDefault="005418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9834D1"/>
    <w:multiLevelType w:val="hybridMultilevel"/>
    <w:tmpl w:val="A92A6282"/>
    <w:lvl w:ilvl="0" w:tplc="480EC852">
      <w:start w:val="1"/>
      <w:numFmt w:val="decimal"/>
      <w:lvlText w:val="%1."/>
      <w:lvlJc w:val="left"/>
      <w:pPr>
        <w:ind w:left="600" w:hanging="360"/>
      </w:pPr>
    </w:lvl>
    <w:lvl w:ilvl="1" w:tplc="04270019">
      <w:start w:val="1"/>
      <w:numFmt w:val="lowerLetter"/>
      <w:lvlText w:val="%2."/>
      <w:lvlJc w:val="left"/>
      <w:pPr>
        <w:ind w:left="1320" w:hanging="360"/>
      </w:pPr>
    </w:lvl>
    <w:lvl w:ilvl="2" w:tplc="0427001B">
      <w:start w:val="1"/>
      <w:numFmt w:val="lowerRoman"/>
      <w:lvlText w:val="%3."/>
      <w:lvlJc w:val="right"/>
      <w:pPr>
        <w:ind w:left="2040" w:hanging="180"/>
      </w:pPr>
    </w:lvl>
    <w:lvl w:ilvl="3" w:tplc="0427000F">
      <w:start w:val="1"/>
      <w:numFmt w:val="decimal"/>
      <w:lvlText w:val="%4."/>
      <w:lvlJc w:val="left"/>
      <w:pPr>
        <w:ind w:left="2760" w:hanging="360"/>
      </w:pPr>
    </w:lvl>
    <w:lvl w:ilvl="4" w:tplc="04270019">
      <w:start w:val="1"/>
      <w:numFmt w:val="lowerLetter"/>
      <w:lvlText w:val="%5."/>
      <w:lvlJc w:val="left"/>
      <w:pPr>
        <w:ind w:left="3480" w:hanging="360"/>
      </w:pPr>
    </w:lvl>
    <w:lvl w:ilvl="5" w:tplc="0427001B">
      <w:start w:val="1"/>
      <w:numFmt w:val="lowerRoman"/>
      <w:lvlText w:val="%6."/>
      <w:lvlJc w:val="right"/>
      <w:pPr>
        <w:ind w:left="4200" w:hanging="180"/>
      </w:pPr>
    </w:lvl>
    <w:lvl w:ilvl="6" w:tplc="0427000F">
      <w:start w:val="1"/>
      <w:numFmt w:val="decimal"/>
      <w:lvlText w:val="%7."/>
      <w:lvlJc w:val="left"/>
      <w:pPr>
        <w:ind w:left="4920" w:hanging="360"/>
      </w:pPr>
    </w:lvl>
    <w:lvl w:ilvl="7" w:tplc="04270019">
      <w:start w:val="1"/>
      <w:numFmt w:val="lowerLetter"/>
      <w:lvlText w:val="%8."/>
      <w:lvlJc w:val="left"/>
      <w:pPr>
        <w:ind w:left="5640" w:hanging="360"/>
      </w:pPr>
    </w:lvl>
    <w:lvl w:ilvl="8" w:tplc="0427001B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33674574"/>
    <w:multiLevelType w:val="hybridMultilevel"/>
    <w:tmpl w:val="FDD8CCD2"/>
    <w:lvl w:ilvl="0" w:tplc="496625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97336A3"/>
    <w:multiLevelType w:val="multilevel"/>
    <w:tmpl w:val="ABDCC2D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7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3" w15:restartNumberingAfterBreak="0">
    <w:nsid w:val="57981B24"/>
    <w:multiLevelType w:val="hybridMultilevel"/>
    <w:tmpl w:val="8696A006"/>
    <w:lvl w:ilvl="0" w:tplc="BB309D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9BD3C8A"/>
    <w:multiLevelType w:val="hybridMultilevel"/>
    <w:tmpl w:val="2D708FA2"/>
    <w:lvl w:ilvl="0" w:tplc="4C3AACE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6A4536DE"/>
    <w:multiLevelType w:val="hybridMultilevel"/>
    <w:tmpl w:val="F360370E"/>
    <w:lvl w:ilvl="0" w:tplc="92BCBF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 w15:restartNumberingAfterBreak="0">
    <w:nsid w:val="6BD405B4"/>
    <w:multiLevelType w:val="hybridMultilevel"/>
    <w:tmpl w:val="C96008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CB9"/>
    <w:rsid w:val="00007837"/>
    <w:rsid w:val="000421D9"/>
    <w:rsid w:val="000545C6"/>
    <w:rsid w:val="0005478A"/>
    <w:rsid w:val="00093E2D"/>
    <w:rsid w:val="00097933"/>
    <w:rsid w:val="0011203B"/>
    <w:rsid w:val="001172FE"/>
    <w:rsid w:val="00126579"/>
    <w:rsid w:val="00130D21"/>
    <w:rsid w:val="00146E5A"/>
    <w:rsid w:val="00155142"/>
    <w:rsid w:val="001E3C03"/>
    <w:rsid w:val="001F16BB"/>
    <w:rsid w:val="00217F36"/>
    <w:rsid w:val="0024440C"/>
    <w:rsid w:val="002523CF"/>
    <w:rsid w:val="002D1181"/>
    <w:rsid w:val="002D5137"/>
    <w:rsid w:val="002E583D"/>
    <w:rsid w:val="00325E9A"/>
    <w:rsid w:val="003333DB"/>
    <w:rsid w:val="00394E52"/>
    <w:rsid w:val="004029C2"/>
    <w:rsid w:val="00433BA8"/>
    <w:rsid w:val="00434A6F"/>
    <w:rsid w:val="00464269"/>
    <w:rsid w:val="004A429F"/>
    <w:rsid w:val="004B7234"/>
    <w:rsid w:val="004C0F28"/>
    <w:rsid w:val="004E065F"/>
    <w:rsid w:val="0050531D"/>
    <w:rsid w:val="00514F12"/>
    <w:rsid w:val="005418D2"/>
    <w:rsid w:val="005449F8"/>
    <w:rsid w:val="00545C1C"/>
    <w:rsid w:val="0055274B"/>
    <w:rsid w:val="00595CB9"/>
    <w:rsid w:val="005D26FB"/>
    <w:rsid w:val="0064445A"/>
    <w:rsid w:val="00651FF5"/>
    <w:rsid w:val="00665252"/>
    <w:rsid w:val="00665723"/>
    <w:rsid w:val="0067560F"/>
    <w:rsid w:val="00685764"/>
    <w:rsid w:val="006B0A93"/>
    <w:rsid w:val="006C4CBF"/>
    <w:rsid w:val="006C7C7C"/>
    <w:rsid w:val="006D6EE3"/>
    <w:rsid w:val="006E2AFC"/>
    <w:rsid w:val="006E59FE"/>
    <w:rsid w:val="006F39EA"/>
    <w:rsid w:val="006F75AF"/>
    <w:rsid w:val="00701932"/>
    <w:rsid w:val="00703063"/>
    <w:rsid w:val="00703844"/>
    <w:rsid w:val="007104DF"/>
    <w:rsid w:val="00721B22"/>
    <w:rsid w:val="00780BFD"/>
    <w:rsid w:val="007E3A1D"/>
    <w:rsid w:val="008B720F"/>
    <w:rsid w:val="008B747B"/>
    <w:rsid w:val="008E732F"/>
    <w:rsid w:val="009012C9"/>
    <w:rsid w:val="00956F5C"/>
    <w:rsid w:val="009D3087"/>
    <w:rsid w:val="009F6177"/>
    <w:rsid w:val="00A52893"/>
    <w:rsid w:val="00A615C7"/>
    <w:rsid w:val="00A64F0C"/>
    <w:rsid w:val="00A66154"/>
    <w:rsid w:val="00A67242"/>
    <w:rsid w:val="00A7611D"/>
    <w:rsid w:val="00A81CAF"/>
    <w:rsid w:val="00AA033F"/>
    <w:rsid w:val="00AB5CEA"/>
    <w:rsid w:val="00AC5DBE"/>
    <w:rsid w:val="00AD5855"/>
    <w:rsid w:val="00AD7CBF"/>
    <w:rsid w:val="00AE192B"/>
    <w:rsid w:val="00B477F7"/>
    <w:rsid w:val="00B55011"/>
    <w:rsid w:val="00B71A2C"/>
    <w:rsid w:val="00BA7A01"/>
    <w:rsid w:val="00BA7E5B"/>
    <w:rsid w:val="00BB2484"/>
    <w:rsid w:val="00BB2A20"/>
    <w:rsid w:val="00BE6540"/>
    <w:rsid w:val="00C0045A"/>
    <w:rsid w:val="00C200E5"/>
    <w:rsid w:val="00C31C5C"/>
    <w:rsid w:val="00C444D1"/>
    <w:rsid w:val="00C82624"/>
    <w:rsid w:val="00C9506F"/>
    <w:rsid w:val="00CB49EB"/>
    <w:rsid w:val="00D102E1"/>
    <w:rsid w:val="00D409F7"/>
    <w:rsid w:val="00D42E04"/>
    <w:rsid w:val="00D45927"/>
    <w:rsid w:val="00D76CA6"/>
    <w:rsid w:val="00D86791"/>
    <w:rsid w:val="00D96CF7"/>
    <w:rsid w:val="00DE3F23"/>
    <w:rsid w:val="00DF2D4A"/>
    <w:rsid w:val="00E324F4"/>
    <w:rsid w:val="00E55706"/>
    <w:rsid w:val="00E5685E"/>
    <w:rsid w:val="00E84523"/>
    <w:rsid w:val="00EA77B4"/>
    <w:rsid w:val="00ED3C3C"/>
    <w:rsid w:val="00EE2034"/>
    <w:rsid w:val="00F0024B"/>
    <w:rsid w:val="00F10726"/>
    <w:rsid w:val="00F36C7E"/>
    <w:rsid w:val="00FA2490"/>
    <w:rsid w:val="00FB38AD"/>
    <w:rsid w:val="00FC161B"/>
    <w:rsid w:val="00FD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814D8A"/>
  <w15:docId w15:val="{0679405E-B139-4E05-976C-A6C7B7405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link w:val="BodyTextChar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D76CA6"/>
    <w:rPr>
      <w:rFonts w:ascii="TimesLT" w:hAnsi="TimesLT"/>
      <w:lang w:val="en-US" w:eastAsia="en-US"/>
    </w:rPr>
  </w:style>
  <w:style w:type="character" w:styleId="Hyperlink">
    <w:name w:val="Hyperlink"/>
    <w:basedOn w:val="DefaultParagraphFont"/>
    <w:rsid w:val="00545C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3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3DB"/>
    <w:rPr>
      <w:rFonts w:ascii="Tahoma" w:hAnsi="Tahoma" w:cs="Tahoma"/>
      <w:sz w:val="16"/>
      <w:szCs w:val="16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A67242"/>
    <w:rPr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A67242"/>
    <w:pPr>
      <w:ind w:left="720"/>
      <w:contextualSpacing/>
    </w:pPr>
  </w:style>
  <w:style w:type="character" w:customStyle="1" w:styleId="uficommentbody">
    <w:name w:val="uficommentbody"/>
    <w:basedOn w:val="DefaultParagraphFont"/>
    <w:rsid w:val="00A67242"/>
  </w:style>
  <w:style w:type="character" w:customStyle="1" w:styleId="HeaderChar">
    <w:name w:val="Header Char"/>
    <w:basedOn w:val="DefaultParagraphFont"/>
    <w:link w:val="Header"/>
    <w:uiPriority w:val="99"/>
    <w:rsid w:val="005418D2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237</TotalTime>
  <Pages>2</Pages>
  <Words>2196</Words>
  <Characters>1252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Andrius Pre</cp:lastModifiedBy>
  <cp:revision>35</cp:revision>
  <cp:lastPrinted>2020-03-26T09:26:00Z</cp:lastPrinted>
  <dcterms:created xsi:type="dcterms:W3CDTF">2020-03-25T08:22:00Z</dcterms:created>
  <dcterms:modified xsi:type="dcterms:W3CDTF">2020-03-26T14:16:00Z</dcterms:modified>
</cp:coreProperties>
</file>