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8AD31" w14:textId="77777777" w:rsidR="002D43EC" w:rsidRDefault="00C93BC4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256630B" wp14:editId="172249E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8E5B4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0520E703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A4B0F8B" w14:textId="77777777"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14:paraId="0CA01CD8" w14:textId="01B96861" w:rsidR="002D43EC" w:rsidRDefault="00311432">
      <w:pPr>
        <w:pStyle w:val="Antrat1"/>
        <w:jc w:val="center"/>
        <w:rPr>
          <w:b/>
          <w:lang w:val="lt-LT"/>
        </w:rPr>
      </w:pPr>
      <w:r w:rsidRPr="00311432">
        <w:rPr>
          <w:b/>
          <w:szCs w:val="24"/>
          <w:lang w:val="lt-LT"/>
        </w:rPr>
        <w:t>DĖL</w:t>
      </w:r>
      <w:r w:rsidR="00465B76">
        <w:rPr>
          <w:b/>
          <w:szCs w:val="24"/>
          <w:lang w:val="lt-LT"/>
        </w:rPr>
        <w:t xml:space="preserve"> ŠAKIŲ RAJONO SAVIVALDYBĖS MERO 20</w:t>
      </w:r>
      <w:r w:rsidR="00D46159">
        <w:rPr>
          <w:b/>
          <w:szCs w:val="24"/>
          <w:lang w:val="lt-LT"/>
        </w:rPr>
        <w:t>2</w:t>
      </w:r>
      <w:r w:rsidR="00771239">
        <w:rPr>
          <w:b/>
          <w:szCs w:val="24"/>
          <w:lang w:val="lt-LT"/>
        </w:rPr>
        <w:t>4</w:t>
      </w:r>
      <w:r w:rsidR="00465B76">
        <w:rPr>
          <w:b/>
          <w:szCs w:val="24"/>
          <w:lang w:val="lt-LT"/>
        </w:rPr>
        <w:t xml:space="preserve"> M. </w:t>
      </w:r>
      <w:r w:rsidR="00771239">
        <w:rPr>
          <w:b/>
          <w:szCs w:val="24"/>
          <w:lang w:val="lt-LT"/>
        </w:rPr>
        <w:t>GEGUŽĖS 14</w:t>
      </w:r>
      <w:r w:rsidR="00465B76">
        <w:rPr>
          <w:b/>
          <w:szCs w:val="24"/>
          <w:lang w:val="lt-LT"/>
        </w:rPr>
        <w:t xml:space="preserve"> D. POTVARKIO NR. MAK-</w:t>
      </w:r>
      <w:r w:rsidR="00771239">
        <w:rPr>
          <w:b/>
          <w:szCs w:val="24"/>
          <w:lang w:val="lt-LT"/>
        </w:rPr>
        <w:t xml:space="preserve">50 </w:t>
      </w:r>
      <w:r w:rsidR="00465B76">
        <w:rPr>
          <w:b/>
          <w:szCs w:val="24"/>
          <w:lang w:val="lt-LT"/>
        </w:rPr>
        <w:t>„</w:t>
      </w:r>
      <w:r w:rsidR="00E20FB0">
        <w:rPr>
          <w:b/>
          <w:szCs w:val="24"/>
          <w:lang w:val="lt-LT"/>
        </w:rPr>
        <w:t>DĖL</w:t>
      </w:r>
      <w:r w:rsidR="00771239">
        <w:rPr>
          <w:b/>
          <w:szCs w:val="24"/>
          <w:lang w:val="lt-LT"/>
        </w:rPr>
        <w:t xml:space="preserve"> ŠAKIŲ RAJONO</w:t>
      </w:r>
      <w:r w:rsidR="00E20FB0">
        <w:rPr>
          <w:b/>
          <w:szCs w:val="24"/>
          <w:lang w:val="lt-LT"/>
        </w:rPr>
        <w:t xml:space="preserve"> </w:t>
      </w:r>
      <w:r w:rsidR="004B6B58" w:rsidRPr="004B6B58">
        <w:rPr>
          <w:b/>
          <w:lang w:val="lt-LT"/>
        </w:rPr>
        <w:t>SAV</w:t>
      </w:r>
      <w:r w:rsidR="00342BC5">
        <w:rPr>
          <w:b/>
          <w:lang w:val="lt-LT"/>
        </w:rPr>
        <w:t>IVALDYBĖS</w:t>
      </w:r>
      <w:r w:rsidR="004B6B58" w:rsidRPr="004B6B58">
        <w:rPr>
          <w:b/>
          <w:lang w:val="lt-LT"/>
        </w:rPr>
        <w:t xml:space="preserve"> ĮSTAIGŲ</w:t>
      </w:r>
      <w:r w:rsidR="00771239">
        <w:rPr>
          <w:b/>
          <w:lang w:val="lt-LT"/>
        </w:rPr>
        <w:t xml:space="preserve">, KONTROLIUOJAMŲJŲ UŽDARŲJŲ AKCINIŲ BENDROVIŲ VADOVŲ ATOSTOGŲ </w:t>
      </w:r>
      <w:r w:rsidR="00150BEC">
        <w:rPr>
          <w:b/>
          <w:lang w:val="lt-LT"/>
        </w:rPr>
        <w:t>20</w:t>
      </w:r>
      <w:r w:rsidR="00D46159">
        <w:rPr>
          <w:b/>
          <w:lang w:val="lt-LT"/>
        </w:rPr>
        <w:t>2</w:t>
      </w:r>
      <w:r w:rsidR="00771239">
        <w:rPr>
          <w:b/>
          <w:lang w:val="lt-LT"/>
        </w:rPr>
        <w:t>4</w:t>
      </w:r>
      <w:r w:rsidR="00962F86">
        <w:rPr>
          <w:b/>
          <w:lang w:val="lt-LT"/>
        </w:rPr>
        <w:t>–</w:t>
      </w:r>
      <w:r w:rsidR="00150BEC">
        <w:rPr>
          <w:b/>
          <w:lang w:val="lt-LT"/>
        </w:rPr>
        <w:t>202</w:t>
      </w:r>
      <w:r w:rsidR="00771239">
        <w:rPr>
          <w:b/>
          <w:lang w:val="lt-LT"/>
        </w:rPr>
        <w:t>5</w:t>
      </w:r>
      <w:r w:rsidR="00150BEC">
        <w:rPr>
          <w:b/>
          <w:lang w:val="lt-LT"/>
        </w:rPr>
        <w:t xml:space="preserve"> M. </w:t>
      </w:r>
      <w:r w:rsidR="004B6B58" w:rsidRPr="004B6B58">
        <w:rPr>
          <w:b/>
          <w:lang w:val="lt-LT"/>
        </w:rPr>
        <w:t>GRAFIKO</w:t>
      </w:r>
      <w:r w:rsidR="004B6B58">
        <w:rPr>
          <w:lang w:val="lt-LT"/>
        </w:rPr>
        <w:t xml:space="preserve"> </w:t>
      </w:r>
      <w:r w:rsidR="002D43EC">
        <w:rPr>
          <w:b/>
          <w:lang w:val="lt-LT"/>
        </w:rPr>
        <w:t>PATVIRTINIMO</w:t>
      </w:r>
      <w:r w:rsidR="00465B76">
        <w:rPr>
          <w:b/>
          <w:lang w:val="lt-LT"/>
        </w:rPr>
        <w:t>“ PAKEITIMO</w:t>
      </w:r>
    </w:p>
    <w:p w14:paraId="757F39AC" w14:textId="77777777" w:rsidR="002D43EC" w:rsidRPr="0030025D" w:rsidRDefault="002D43EC">
      <w:pPr>
        <w:tabs>
          <w:tab w:val="left" w:pos="6804"/>
        </w:tabs>
        <w:rPr>
          <w:rFonts w:ascii="Times New Roman" w:hAnsi="Times New Roman"/>
          <w:b/>
          <w:sz w:val="16"/>
          <w:szCs w:val="16"/>
          <w:lang w:val="lt-LT"/>
        </w:rPr>
      </w:pPr>
    </w:p>
    <w:p w14:paraId="2CD465F5" w14:textId="3EA3ABA4" w:rsidR="002D43EC" w:rsidRPr="00C6701B" w:rsidRDefault="00C06F8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E20FB0">
        <w:rPr>
          <w:rFonts w:ascii="Times New Roman" w:hAnsi="Times New Roman"/>
          <w:sz w:val="24"/>
          <w:lang w:val="lt-LT"/>
        </w:rPr>
        <w:t>2</w:t>
      </w:r>
      <w:r w:rsidR="00771239">
        <w:rPr>
          <w:rFonts w:ascii="Times New Roman" w:hAnsi="Times New Roman"/>
          <w:sz w:val="24"/>
          <w:lang w:val="lt-LT"/>
        </w:rPr>
        <w:t>4</w:t>
      </w:r>
      <w:r w:rsidR="00960DFF">
        <w:rPr>
          <w:rFonts w:ascii="Times New Roman" w:hAnsi="Times New Roman"/>
          <w:sz w:val="24"/>
          <w:lang w:val="lt-LT"/>
        </w:rPr>
        <w:t xml:space="preserve"> m. </w:t>
      </w:r>
      <w:r w:rsidR="001C130D">
        <w:rPr>
          <w:rFonts w:ascii="Times New Roman" w:hAnsi="Times New Roman"/>
          <w:sz w:val="24"/>
          <w:lang w:val="lt-LT"/>
        </w:rPr>
        <w:t>rugpjūčio</w:t>
      </w:r>
      <w:r w:rsidR="00E37474">
        <w:rPr>
          <w:rFonts w:ascii="Times New Roman" w:hAnsi="Times New Roman"/>
          <w:sz w:val="24"/>
          <w:lang w:val="lt-LT"/>
        </w:rPr>
        <w:t xml:space="preserve"> </w:t>
      </w:r>
      <w:r w:rsidR="00B626F2">
        <w:rPr>
          <w:rFonts w:ascii="Times New Roman" w:hAnsi="Times New Roman"/>
          <w:sz w:val="24"/>
          <w:lang w:val="lt-LT"/>
        </w:rPr>
        <w:t xml:space="preserve">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8E6800">
        <w:rPr>
          <w:rFonts w:ascii="Times New Roman" w:hAnsi="Times New Roman"/>
          <w:sz w:val="24"/>
          <w:lang w:val="lt-LT"/>
        </w:rPr>
        <w:t xml:space="preserve"> MAK</w:t>
      </w:r>
      <w:r w:rsidR="00A301E3">
        <w:rPr>
          <w:rFonts w:ascii="Times New Roman" w:hAnsi="Times New Roman"/>
          <w:sz w:val="24"/>
          <w:lang w:val="lt-LT"/>
        </w:rPr>
        <w:t>-</w:t>
      </w:r>
    </w:p>
    <w:p w14:paraId="6B584630" w14:textId="77777777" w:rsidR="002D43EC" w:rsidRDefault="002D43E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348985A4" w14:textId="77777777" w:rsidR="002D43EC" w:rsidRPr="0030025D" w:rsidRDefault="002D43EC" w:rsidP="00562B6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16"/>
          <w:szCs w:val="16"/>
          <w:lang w:val="lt-LT"/>
        </w:rPr>
      </w:pPr>
    </w:p>
    <w:p w14:paraId="06A97095" w14:textId="38DB36D5" w:rsidR="00311432" w:rsidRDefault="0010560E" w:rsidP="00CD4EF1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</w:t>
      </w:r>
      <w:r w:rsidR="007E64D4">
        <w:rPr>
          <w:rFonts w:ascii="Times New Roman" w:hAnsi="Times New Roman"/>
          <w:sz w:val="24"/>
          <w:lang w:val="lt-LT"/>
        </w:rPr>
        <w:t xml:space="preserve"> a k e i č i u</w:t>
      </w:r>
      <w:r w:rsidR="00937761">
        <w:rPr>
          <w:rFonts w:ascii="Times New Roman" w:hAnsi="Times New Roman"/>
          <w:sz w:val="24"/>
          <w:lang w:val="lt-LT"/>
        </w:rPr>
        <w:t xml:space="preserve"> </w:t>
      </w:r>
      <w:r w:rsidR="00771239">
        <w:rPr>
          <w:rFonts w:ascii="Times New Roman" w:hAnsi="Times New Roman"/>
          <w:sz w:val="24"/>
          <w:lang w:val="lt-LT"/>
        </w:rPr>
        <w:t>Šakių rajono s</w:t>
      </w:r>
      <w:r w:rsidR="00937761">
        <w:rPr>
          <w:rFonts w:ascii="Times New Roman" w:hAnsi="Times New Roman"/>
          <w:sz w:val="24"/>
          <w:lang w:val="lt-LT"/>
        </w:rPr>
        <w:t>avivaldybės įstaigų vadovų atostogų 202</w:t>
      </w:r>
      <w:r w:rsidR="00771239">
        <w:rPr>
          <w:rFonts w:ascii="Times New Roman" w:hAnsi="Times New Roman"/>
          <w:sz w:val="24"/>
          <w:lang w:val="lt-LT"/>
        </w:rPr>
        <w:t>4</w:t>
      </w:r>
      <w:r w:rsidR="00937761">
        <w:rPr>
          <w:rFonts w:ascii="Times New Roman" w:hAnsi="Times New Roman"/>
          <w:sz w:val="24"/>
          <w:lang w:val="lt-LT"/>
        </w:rPr>
        <w:t>–202</w:t>
      </w:r>
      <w:r w:rsidR="00771239">
        <w:rPr>
          <w:rFonts w:ascii="Times New Roman" w:hAnsi="Times New Roman"/>
          <w:sz w:val="24"/>
          <w:lang w:val="lt-LT"/>
        </w:rPr>
        <w:t>5</w:t>
      </w:r>
      <w:r w:rsidR="00937761">
        <w:rPr>
          <w:rFonts w:ascii="Times New Roman" w:hAnsi="Times New Roman"/>
          <w:sz w:val="24"/>
          <w:lang w:val="lt-LT"/>
        </w:rPr>
        <w:t xml:space="preserve"> m. grafiko, patvirtinto </w:t>
      </w:r>
      <w:r w:rsidR="00771239">
        <w:rPr>
          <w:rFonts w:ascii="Times New Roman" w:hAnsi="Times New Roman"/>
          <w:sz w:val="24"/>
          <w:lang w:val="lt-LT"/>
        </w:rPr>
        <w:t xml:space="preserve">Šakių </w:t>
      </w:r>
      <w:r w:rsidR="00FD56E4">
        <w:rPr>
          <w:rFonts w:ascii="Times New Roman" w:hAnsi="Times New Roman"/>
          <w:sz w:val="24"/>
          <w:lang w:val="lt-LT"/>
        </w:rPr>
        <w:t>rajono savivaldybės mero 20</w:t>
      </w:r>
      <w:r w:rsidR="00D46159">
        <w:rPr>
          <w:rFonts w:ascii="Times New Roman" w:hAnsi="Times New Roman"/>
          <w:sz w:val="24"/>
          <w:lang w:val="lt-LT"/>
        </w:rPr>
        <w:t>2</w:t>
      </w:r>
      <w:r w:rsidR="00771239">
        <w:rPr>
          <w:rFonts w:ascii="Times New Roman" w:hAnsi="Times New Roman"/>
          <w:sz w:val="24"/>
          <w:lang w:val="lt-LT"/>
        </w:rPr>
        <w:t>4</w:t>
      </w:r>
      <w:r w:rsidR="00FD56E4">
        <w:rPr>
          <w:rFonts w:ascii="Times New Roman" w:hAnsi="Times New Roman"/>
          <w:sz w:val="24"/>
          <w:lang w:val="lt-LT"/>
        </w:rPr>
        <w:t xml:space="preserve"> m.</w:t>
      </w:r>
      <w:r w:rsidR="005F117B">
        <w:rPr>
          <w:rFonts w:ascii="Times New Roman" w:hAnsi="Times New Roman"/>
          <w:sz w:val="24"/>
          <w:lang w:val="lt-LT"/>
        </w:rPr>
        <w:t xml:space="preserve"> </w:t>
      </w:r>
      <w:r w:rsidR="00771239">
        <w:rPr>
          <w:rFonts w:ascii="Times New Roman" w:hAnsi="Times New Roman"/>
          <w:sz w:val="24"/>
          <w:lang w:val="lt-LT"/>
        </w:rPr>
        <w:t xml:space="preserve">gegužės 14 </w:t>
      </w:r>
      <w:r w:rsidR="00FD56E4">
        <w:rPr>
          <w:rFonts w:ascii="Times New Roman" w:hAnsi="Times New Roman"/>
          <w:sz w:val="24"/>
          <w:lang w:val="lt-LT"/>
        </w:rPr>
        <w:t>d. potvarkiu Nr. MAK-</w:t>
      </w:r>
      <w:r w:rsidR="00771239">
        <w:rPr>
          <w:rFonts w:ascii="Times New Roman" w:hAnsi="Times New Roman"/>
          <w:sz w:val="24"/>
          <w:lang w:val="lt-LT"/>
        </w:rPr>
        <w:t>50</w:t>
      </w:r>
      <w:r w:rsidR="00FD56E4">
        <w:rPr>
          <w:rFonts w:ascii="Times New Roman" w:hAnsi="Times New Roman"/>
          <w:sz w:val="24"/>
          <w:lang w:val="lt-LT"/>
        </w:rPr>
        <w:t xml:space="preserve"> </w:t>
      </w:r>
      <w:r w:rsidR="000960D2">
        <w:rPr>
          <w:rFonts w:ascii="Times New Roman" w:hAnsi="Times New Roman"/>
          <w:sz w:val="24"/>
          <w:lang w:val="lt-LT"/>
        </w:rPr>
        <w:t>„</w:t>
      </w:r>
      <w:r w:rsidR="00FD56E4">
        <w:rPr>
          <w:rFonts w:ascii="Times New Roman" w:hAnsi="Times New Roman"/>
          <w:sz w:val="24"/>
          <w:lang w:val="lt-LT"/>
        </w:rPr>
        <w:t xml:space="preserve">Dėl </w:t>
      </w:r>
      <w:r w:rsidR="00771239">
        <w:rPr>
          <w:rFonts w:ascii="Times New Roman" w:hAnsi="Times New Roman"/>
          <w:sz w:val="24"/>
          <w:lang w:val="lt-LT"/>
        </w:rPr>
        <w:t xml:space="preserve">Šakių rajono </w:t>
      </w:r>
      <w:r w:rsidR="00FD56E4">
        <w:rPr>
          <w:rFonts w:ascii="Times New Roman" w:hAnsi="Times New Roman"/>
          <w:sz w:val="24"/>
          <w:lang w:val="lt-LT"/>
        </w:rPr>
        <w:t>savivaldybės įstaigų</w:t>
      </w:r>
      <w:r w:rsidR="00771239">
        <w:rPr>
          <w:rFonts w:ascii="Times New Roman" w:hAnsi="Times New Roman"/>
          <w:sz w:val="24"/>
          <w:lang w:val="lt-LT"/>
        </w:rPr>
        <w:t xml:space="preserve">, kontroliuojamųjų </w:t>
      </w:r>
      <w:r w:rsidR="00247D7A">
        <w:rPr>
          <w:rFonts w:ascii="Times New Roman" w:hAnsi="Times New Roman"/>
          <w:sz w:val="24"/>
          <w:lang w:val="lt-LT"/>
        </w:rPr>
        <w:t>uždarųjų akcinių</w:t>
      </w:r>
      <w:r w:rsidR="00771239">
        <w:rPr>
          <w:rFonts w:ascii="Times New Roman" w:hAnsi="Times New Roman"/>
          <w:sz w:val="24"/>
          <w:lang w:val="lt-LT"/>
        </w:rPr>
        <w:t xml:space="preserve"> bendrovių </w:t>
      </w:r>
      <w:r w:rsidR="00FD56E4">
        <w:rPr>
          <w:rFonts w:ascii="Times New Roman" w:hAnsi="Times New Roman"/>
          <w:sz w:val="24"/>
          <w:lang w:val="lt-LT"/>
        </w:rPr>
        <w:t>vadovų atostogų 20</w:t>
      </w:r>
      <w:r w:rsidR="00D46159">
        <w:rPr>
          <w:rFonts w:ascii="Times New Roman" w:hAnsi="Times New Roman"/>
          <w:sz w:val="24"/>
          <w:lang w:val="lt-LT"/>
        </w:rPr>
        <w:t>2</w:t>
      </w:r>
      <w:r w:rsidR="00771239">
        <w:rPr>
          <w:rFonts w:ascii="Times New Roman" w:hAnsi="Times New Roman"/>
          <w:sz w:val="24"/>
          <w:lang w:val="lt-LT"/>
        </w:rPr>
        <w:t>4</w:t>
      </w:r>
      <w:r w:rsidR="00333DA5">
        <w:rPr>
          <w:rFonts w:ascii="Times New Roman" w:hAnsi="Times New Roman"/>
          <w:sz w:val="24"/>
          <w:lang w:val="lt-LT"/>
        </w:rPr>
        <w:t>–</w:t>
      </w:r>
      <w:r w:rsidR="00FD56E4">
        <w:rPr>
          <w:rFonts w:ascii="Times New Roman" w:hAnsi="Times New Roman"/>
          <w:sz w:val="24"/>
          <w:lang w:val="lt-LT"/>
        </w:rPr>
        <w:t>20</w:t>
      </w:r>
      <w:r w:rsidR="00771239">
        <w:rPr>
          <w:rFonts w:ascii="Times New Roman" w:hAnsi="Times New Roman"/>
          <w:sz w:val="24"/>
          <w:lang w:val="lt-LT"/>
        </w:rPr>
        <w:t>25</w:t>
      </w:r>
      <w:r w:rsidR="00FD56E4">
        <w:rPr>
          <w:rFonts w:ascii="Times New Roman" w:hAnsi="Times New Roman"/>
          <w:sz w:val="24"/>
          <w:lang w:val="lt-LT"/>
        </w:rPr>
        <w:t xml:space="preserve"> m. grafiko patvirtinimo“</w:t>
      </w:r>
      <w:r w:rsidR="00937761">
        <w:rPr>
          <w:rFonts w:ascii="Times New Roman" w:hAnsi="Times New Roman"/>
          <w:sz w:val="24"/>
          <w:lang w:val="lt-LT"/>
        </w:rPr>
        <w:t xml:space="preserve">, </w:t>
      </w:r>
      <w:r w:rsidR="00247D7A">
        <w:rPr>
          <w:rFonts w:ascii="Times New Roman" w:hAnsi="Times New Roman"/>
          <w:sz w:val="24"/>
          <w:lang w:val="lt-LT"/>
        </w:rPr>
        <w:t>2</w:t>
      </w:r>
      <w:r w:rsidR="00FD56E4">
        <w:rPr>
          <w:rFonts w:ascii="Times New Roman" w:hAnsi="Times New Roman"/>
          <w:sz w:val="24"/>
          <w:lang w:val="lt-LT"/>
        </w:rPr>
        <w:t xml:space="preserve"> eilut</w:t>
      </w:r>
      <w:r w:rsidR="007E64D4">
        <w:rPr>
          <w:rFonts w:ascii="Times New Roman" w:hAnsi="Times New Roman"/>
          <w:sz w:val="24"/>
          <w:lang w:val="lt-LT"/>
        </w:rPr>
        <w:t>ę ir išdėstau ją taip: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528"/>
        <w:gridCol w:w="1456"/>
        <w:gridCol w:w="1785"/>
        <w:gridCol w:w="3739"/>
        <w:gridCol w:w="2126"/>
      </w:tblGrid>
      <w:tr w:rsidR="00750DD4" w:rsidRPr="00233FAA" w14:paraId="6E64CC0B" w14:textId="77777777" w:rsidTr="00F35FA9">
        <w:tc>
          <w:tcPr>
            <w:tcW w:w="528" w:type="dxa"/>
          </w:tcPr>
          <w:p w14:paraId="2D50C372" w14:textId="77777777" w:rsidR="00750DD4" w:rsidRPr="00562B60" w:rsidRDefault="00750DD4" w:rsidP="00D774EA">
            <w:pPr>
              <w:tabs>
                <w:tab w:val="left" w:pos="1242"/>
                <w:tab w:val="left" w:pos="6804"/>
                <w:tab w:val="left" w:pos="7450"/>
              </w:tabs>
              <w:spacing w:line="360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lt-LT"/>
              </w:rPr>
            </w:pPr>
            <w:r w:rsidRPr="00562B60">
              <w:rPr>
                <w:rFonts w:ascii="Times New Roman" w:hAnsi="Times New Roman"/>
                <w:i/>
                <w:sz w:val="22"/>
                <w:szCs w:val="22"/>
                <w:lang w:val="lt-LT"/>
              </w:rPr>
              <w:t>Eil.</w:t>
            </w:r>
          </w:p>
          <w:p w14:paraId="0E66B28D" w14:textId="77777777" w:rsidR="00750DD4" w:rsidRPr="00562B60" w:rsidRDefault="00750DD4" w:rsidP="00D774EA">
            <w:pPr>
              <w:tabs>
                <w:tab w:val="left" w:pos="1242"/>
                <w:tab w:val="left" w:pos="6804"/>
                <w:tab w:val="left" w:pos="7450"/>
              </w:tabs>
              <w:spacing w:line="360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lt-LT"/>
              </w:rPr>
            </w:pPr>
            <w:r w:rsidRPr="00562B60">
              <w:rPr>
                <w:rFonts w:ascii="Times New Roman" w:hAnsi="Times New Roman"/>
                <w:i/>
                <w:sz w:val="22"/>
                <w:szCs w:val="22"/>
                <w:lang w:val="lt-LT"/>
              </w:rPr>
              <w:t>Nr.</w:t>
            </w:r>
          </w:p>
        </w:tc>
        <w:tc>
          <w:tcPr>
            <w:tcW w:w="1456" w:type="dxa"/>
          </w:tcPr>
          <w:p w14:paraId="14DC7F4D" w14:textId="77777777" w:rsidR="00750DD4" w:rsidRPr="00562B60" w:rsidRDefault="00750DD4" w:rsidP="00D774EA">
            <w:pPr>
              <w:tabs>
                <w:tab w:val="left" w:pos="1242"/>
                <w:tab w:val="left" w:pos="6804"/>
                <w:tab w:val="left" w:pos="7450"/>
              </w:tabs>
              <w:spacing w:line="360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lt-LT"/>
              </w:rPr>
            </w:pPr>
            <w:r w:rsidRPr="00562B60">
              <w:rPr>
                <w:rFonts w:ascii="Times New Roman" w:hAnsi="Times New Roman"/>
                <w:i/>
                <w:sz w:val="22"/>
                <w:szCs w:val="22"/>
                <w:lang w:val="lt-LT"/>
              </w:rPr>
              <w:t>Vardas, pavardė</w:t>
            </w:r>
          </w:p>
        </w:tc>
        <w:tc>
          <w:tcPr>
            <w:tcW w:w="1785" w:type="dxa"/>
          </w:tcPr>
          <w:p w14:paraId="6A0C69AA" w14:textId="77777777" w:rsidR="00750DD4" w:rsidRPr="00562B60" w:rsidRDefault="00750DD4" w:rsidP="00D774EA">
            <w:pPr>
              <w:tabs>
                <w:tab w:val="left" w:pos="1242"/>
                <w:tab w:val="left" w:pos="6804"/>
                <w:tab w:val="left" w:pos="7450"/>
              </w:tabs>
              <w:spacing w:line="360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lt-LT"/>
              </w:rPr>
            </w:pPr>
            <w:r w:rsidRPr="00562B60">
              <w:rPr>
                <w:rFonts w:ascii="Times New Roman" w:hAnsi="Times New Roman"/>
                <w:i/>
                <w:sz w:val="22"/>
                <w:szCs w:val="22"/>
                <w:lang w:val="lt-LT"/>
              </w:rPr>
              <w:t>Pareigybė</w:t>
            </w:r>
          </w:p>
        </w:tc>
        <w:tc>
          <w:tcPr>
            <w:tcW w:w="3739" w:type="dxa"/>
          </w:tcPr>
          <w:p w14:paraId="6D630EB7" w14:textId="77777777" w:rsidR="00750DD4" w:rsidRPr="00562B60" w:rsidRDefault="00750DD4" w:rsidP="00D774EA">
            <w:pPr>
              <w:tabs>
                <w:tab w:val="left" w:pos="1242"/>
                <w:tab w:val="left" w:pos="6804"/>
                <w:tab w:val="left" w:pos="7450"/>
              </w:tabs>
              <w:spacing w:line="360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lt-LT"/>
              </w:rPr>
            </w:pPr>
            <w:r w:rsidRPr="00562B60">
              <w:rPr>
                <w:rFonts w:ascii="Times New Roman" w:hAnsi="Times New Roman"/>
                <w:i/>
                <w:sz w:val="22"/>
                <w:szCs w:val="22"/>
                <w:lang w:val="lt-LT"/>
              </w:rPr>
              <w:t>Atostogų laikas</w:t>
            </w:r>
          </w:p>
        </w:tc>
        <w:tc>
          <w:tcPr>
            <w:tcW w:w="2126" w:type="dxa"/>
          </w:tcPr>
          <w:p w14:paraId="0C387ECA" w14:textId="77777777" w:rsidR="00750DD4" w:rsidRPr="00562B60" w:rsidRDefault="00750DD4" w:rsidP="00D774EA">
            <w:pPr>
              <w:tabs>
                <w:tab w:val="left" w:pos="1242"/>
                <w:tab w:val="left" w:pos="6804"/>
                <w:tab w:val="left" w:pos="7450"/>
              </w:tabs>
              <w:spacing w:line="360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lt-LT"/>
              </w:rPr>
            </w:pPr>
            <w:r w:rsidRPr="00562B60">
              <w:rPr>
                <w:rFonts w:ascii="Times New Roman" w:hAnsi="Times New Roman"/>
                <w:i/>
                <w:sz w:val="22"/>
                <w:szCs w:val="22"/>
                <w:lang w:val="lt-LT"/>
              </w:rPr>
              <w:t>Pavaduojantis asmuo</w:t>
            </w:r>
          </w:p>
        </w:tc>
      </w:tr>
      <w:tr w:rsidR="00771239" w:rsidRPr="00233FAA" w14:paraId="669B5D60" w14:textId="77777777" w:rsidTr="00F35FA9">
        <w:tc>
          <w:tcPr>
            <w:tcW w:w="528" w:type="dxa"/>
          </w:tcPr>
          <w:p w14:paraId="2BF4B8D5" w14:textId="30BB127D" w:rsidR="00771239" w:rsidRPr="001C130D" w:rsidRDefault="00774C26" w:rsidP="00CD4EF1">
            <w:pPr>
              <w:tabs>
                <w:tab w:val="left" w:pos="1242"/>
                <w:tab w:val="left" w:pos="6804"/>
                <w:tab w:val="left" w:pos="7450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130D">
              <w:rPr>
                <w:rFonts w:ascii="Times New Roman" w:hAnsi="Times New Roman"/>
                <w:sz w:val="24"/>
                <w:szCs w:val="24"/>
                <w:lang w:val="lt-LT"/>
              </w:rPr>
              <w:t>„</w:t>
            </w:r>
            <w:r w:rsidR="00247D7A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771239" w:rsidRPr="001C130D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456" w:type="dxa"/>
          </w:tcPr>
          <w:p w14:paraId="6663A083" w14:textId="47BF6AC3" w:rsidR="00771239" w:rsidRPr="001C130D" w:rsidRDefault="00F35FA9" w:rsidP="00CD4EF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(vardo, pavardės duomenys neskelbiami)</w:t>
            </w:r>
          </w:p>
        </w:tc>
        <w:tc>
          <w:tcPr>
            <w:tcW w:w="1785" w:type="dxa"/>
          </w:tcPr>
          <w:p w14:paraId="1711B954" w14:textId="471F0CE0" w:rsidR="00771239" w:rsidRPr="001C130D" w:rsidRDefault="00247D7A" w:rsidP="00CD4EF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UAB </w:t>
            </w:r>
            <w:r w:rsidR="00F35FA9">
              <w:rPr>
                <w:rFonts w:ascii="Times New Roman" w:hAnsi="Times New Roman"/>
                <w:sz w:val="24"/>
                <w:szCs w:val="24"/>
                <w:lang w:val="lt-LT"/>
              </w:rPr>
              <w:t>(pavadinimo, pareigų duomenys neskelbiami)</w:t>
            </w:r>
          </w:p>
        </w:tc>
        <w:tc>
          <w:tcPr>
            <w:tcW w:w="3739" w:type="dxa"/>
          </w:tcPr>
          <w:p w14:paraId="20880561" w14:textId="41456F29" w:rsidR="00771239" w:rsidRPr="001C130D" w:rsidRDefault="00247D7A" w:rsidP="00CD4EF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2024-09-09 – 2024-09-20 (10 d. d.)</w:t>
            </w:r>
          </w:p>
          <w:p w14:paraId="54AD21CE" w14:textId="1FC64DD7" w:rsidR="00771239" w:rsidRPr="001C130D" w:rsidRDefault="00247D7A" w:rsidP="00CD4EF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2024-12-23 – 2024-12-31 (4 d. d.)</w:t>
            </w:r>
          </w:p>
        </w:tc>
        <w:tc>
          <w:tcPr>
            <w:tcW w:w="2126" w:type="dxa"/>
          </w:tcPr>
          <w:p w14:paraId="10F6C976" w14:textId="544ECF23" w:rsidR="00247D7A" w:rsidRPr="001C130D" w:rsidRDefault="00F35FA9" w:rsidP="00CD4EF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(vardo, pavardės duomenys 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n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eskelbiami)</w:t>
            </w:r>
          </w:p>
        </w:tc>
      </w:tr>
    </w:tbl>
    <w:p w14:paraId="072ABB0F" w14:textId="4B0D03D2" w:rsidR="00562B60" w:rsidRPr="000E5B99" w:rsidRDefault="00562B60" w:rsidP="00CD4EF1">
      <w:pPr>
        <w:tabs>
          <w:tab w:val="left" w:pos="1242"/>
        </w:tabs>
        <w:spacing w:line="360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0D56F27D" w14:textId="77777777" w:rsidR="00562B60" w:rsidRDefault="00562B60" w:rsidP="00CD4EF1">
      <w:pPr>
        <w:tabs>
          <w:tab w:val="left" w:pos="1242"/>
        </w:tabs>
        <w:spacing w:line="360" w:lineRule="auto"/>
        <w:ind w:firstLine="851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6C1DE638" w14:textId="77777777" w:rsidR="00CD4EF1" w:rsidRPr="000E5B99" w:rsidRDefault="00CD4EF1" w:rsidP="00562B60">
      <w:pPr>
        <w:tabs>
          <w:tab w:val="left" w:pos="1242"/>
        </w:tabs>
        <w:spacing w:line="360" w:lineRule="auto"/>
        <w:ind w:firstLine="851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577452CB" w14:textId="78BD632B" w:rsidR="00562B60" w:rsidRPr="000E5B99" w:rsidRDefault="00562B60" w:rsidP="00247D7A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0E5B99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247D7A">
        <w:rPr>
          <w:rFonts w:ascii="Times New Roman" w:hAnsi="Times New Roman"/>
          <w:sz w:val="24"/>
          <w:szCs w:val="24"/>
          <w:lang w:val="lt-LT"/>
        </w:rPr>
        <w:t>meras                                                                                      Raimondas Januševičius</w:t>
      </w:r>
    </w:p>
    <w:p w14:paraId="0DEA8A87" w14:textId="17B8ED17" w:rsidR="00562B60" w:rsidRDefault="00562B60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2C6C376A" w14:textId="77777777" w:rsidR="001C130D" w:rsidRPr="000E5B99" w:rsidRDefault="001C130D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4F8CFB3E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0E8EA528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0E25EBA5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77D417C3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0E096207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0A1365B1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5F9A9240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745E9F1F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6B32F254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150028FE" w14:textId="77777777" w:rsidR="00247D7A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79D120DA" w14:textId="1C877E2C" w:rsidR="00562B60" w:rsidRPr="000E5B99" w:rsidRDefault="00562B60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0E5B99">
        <w:rPr>
          <w:rFonts w:ascii="Times New Roman" w:hAnsi="Times New Roman"/>
          <w:kern w:val="2"/>
          <w:sz w:val="24"/>
          <w:szCs w:val="24"/>
          <w:lang w:val="lt-LT"/>
        </w:rPr>
        <w:t xml:space="preserve">Parengė </w:t>
      </w:r>
    </w:p>
    <w:p w14:paraId="66E633CB" w14:textId="77777777" w:rsidR="00562B60" w:rsidRPr="000E5B99" w:rsidRDefault="00562B60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0E5B99">
        <w:rPr>
          <w:rFonts w:ascii="Times New Roman" w:hAnsi="Times New Roman"/>
          <w:kern w:val="2"/>
          <w:sz w:val="24"/>
          <w:szCs w:val="24"/>
          <w:lang w:val="lt-LT"/>
        </w:rPr>
        <w:t xml:space="preserve">Teisės, personalo ir civilinės metrikacijos skyriaus </w:t>
      </w:r>
    </w:p>
    <w:p w14:paraId="285DE277" w14:textId="423144EE" w:rsidR="00562B60" w:rsidRPr="000E5B99" w:rsidRDefault="00562B60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0E5B99">
        <w:rPr>
          <w:rFonts w:ascii="Times New Roman" w:hAnsi="Times New Roman"/>
          <w:kern w:val="2"/>
          <w:sz w:val="24"/>
          <w:szCs w:val="24"/>
          <w:lang w:val="lt-LT"/>
        </w:rPr>
        <w:t>specialistė</w:t>
      </w:r>
    </w:p>
    <w:p w14:paraId="34C5C267" w14:textId="77777777" w:rsidR="00562B60" w:rsidRPr="000E5B99" w:rsidRDefault="00562B60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</w:p>
    <w:p w14:paraId="5284E5BD" w14:textId="359ABB8F" w:rsidR="00562B60" w:rsidRDefault="00247D7A" w:rsidP="00562B60">
      <w:pPr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>
        <w:rPr>
          <w:rFonts w:ascii="Times New Roman" w:hAnsi="Times New Roman"/>
          <w:kern w:val="2"/>
          <w:sz w:val="24"/>
          <w:szCs w:val="24"/>
          <w:lang w:val="lt-LT"/>
        </w:rPr>
        <w:t>Jolita Bindokienė</w:t>
      </w:r>
    </w:p>
    <w:p w14:paraId="0C1A2D20" w14:textId="699F7DE7" w:rsidR="00247D7A" w:rsidRPr="000E5B99" w:rsidRDefault="00247D7A" w:rsidP="00562B60">
      <w:pPr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kern w:val="2"/>
          <w:sz w:val="24"/>
          <w:szCs w:val="24"/>
          <w:lang w:val="lt-LT"/>
        </w:rPr>
        <w:t>2024-08-26</w:t>
      </w:r>
    </w:p>
    <w:sectPr w:rsidR="00247D7A" w:rsidRPr="000E5B99" w:rsidSect="002D43EC">
      <w:headerReference w:type="even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71906" w14:textId="77777777" w:rsidR="00D54A9C" w:rsidRDefault="00D54A9C">
      <w:r>
        <w:separator/>
      </w:r>
    </w:p>
  </w:endnote>
  <w:endnote w:type="continuationSeparator" w:id="0">
    <w:p w14:paraId="11CB7E64" w14:textId="77777777" w:rsidR="00D54A9C" w:rsidRDefault="00D54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E2429" w14:textId="77777777"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251723" w14:textId="77777777" w:rsidR="00D54A9C" w:rsidRDefault="00D54A9C">
      <w:r>
        <w:separator/>
      </w:r>
    </w:p>
  </w:footnote>
  <w:footnote w:type="continuationSeparator" w:id="0">
    <w:p w14:paraId="1CB3160F" w14:textId="77777777" w:rsidR="00D54A9C" w:rsidRDefault="00D54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1F7D96" w14:textId="77777777" w:rsidR="00574337" w:rsidRPr="00574337" w:rsidRDefault="00574337" w:rsidP="00574337">
    <w:pPr>
      <w:pStyle w:val="Antrats"/>
      <w:jc w:val="center"/>
      <w:rPr>
        <w:lang w:val="lt-LT"/>
      </w:rPr>
    </w:pPr>
    <w:r>
      <w:rPr>
        <w:lang w:val="lt-LT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94EBB"/>
    <w:multiLevelType w:val="hybridMultilevel"/>
    <w:tmpl w:val="2A3A4846"/>
    <w:lvl w:ilvl="0" w:tplc="0427000F">
      <w:start w:val="1"/>
      <w:numFmt w:val="decimal"/>
      <w:lvlText w:val="%1."/>
      <w:lvlJc w:val="left"/>
      <w:pPr>
        <w:ind w:left="1965" w:hanging="360"/>
      </w:pPr>
    </w:lvl>
    <w:lvl w:ilvl="1" w:tplc="04270019" w:tentative="1">
      <w:start w:val="1"/>
      <w:numFmt w:val="lowerLetter"/>
      <w:lvlText w:val="%2."/>
      <w:lvlJc w:val="left"/>
      <w:pPr>
        <w:ind w:left="2685" w:hanging="360"/>
      </w:pPr>
    </w:lvl>
    <w:lvl w:ilvl="2" w:tplc="0427001B" w:tentative="1">
      <w:start w:val="1"/>
      <w:numFmt w:val="lowerRoman"/>
      <w:lvlText w:val="%3."/>
      <w:lvlJc w:val="right"/>
      <w:pPr>
        <w:ind w:left="3405" w:hanging="180"/>
      </w:pPr>
    </w:lvl>
    <w:lvl w:ilvl="3" w:tplc="0427000F" w:tentative="1">
      <w:start w:val="1"/>
      <w:numFmt w:val="decimal"/>
      <w:lvlText w:val="%4."/>
      <w:lvlJc w:val="left"/>
      <w:pPr>
        <w:ind w:left="4125" w:hanging="360"/>
      </w:pPr>
    </w:lvl>
    <w:lvl w:ilvl="4" w:tplc="04270019" w:tentative="1">
      <w:start w:val="1"/>
      <w:numFmt w:val="lowerLetter"/>
      <w:lvlText w:val="%5."/>
      <w:lvlJc w:val="left"/>
      <w:pPr>
        <w:ind w:left="4845" w:hanging="360"/>
      </w:pPr>
    </w:lvl>
    <w:lvl w:ilvl="5" w:tplc="0427001B" w:tentative="1">
      <w:start w:val="1"/>
      <w:numFmt w:val="lowerRoman"/>
      <w:lvlText w:val="%6."/>
      <w:lvlJc w:val="right"/>
      <w:pPr>
        <w:ind w:left="5565" w:hanging="180"/>
      </w:pPr>
    </w:lvl>
    <w:lvl w:ilvl="6" w:tplc="0427000F" w:tentative="1">
      <w:start w:val="1"/>
      <w:numFmt w:val="decimal"/>
      <w:lvlText w:val="%7."/>
      <w:lvlJc w:val="left"/>
      <w:pPr>
        <w:ind w:left="6285" w:hanging="360"/>
      </w:pPr>
    </w:lvl>
    <w:lvl w:ilvl="7" w:tplc="04270019" w:tentative="1">
      <w:start w:val="1"/>
      <w:numFmt w:val="lowerLetter"/>
      <w:lvlText w:val="%8."/>
      <w:lvlJc w:val="left"/>
      <w:pPr>
        <w:ind w:left="7005" w:hanging="360"/>
      </w:pPr>
    </w:lvl>
    <w:lvl w:ilvl="8" w:tplc="0427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01B"/>
    <w:rsid w:val="0000077B"/>
    <w:rsid w:val="00003719"/>
    <w:rsid w:val="00017DE1"/>
    <w:rsid w:val="000324F8"/>
    <w:rsid w:val="000463EF"/>
    <w:rsid w:val="00062BCA"/>
    <w:rsid w:val="000833C1"/>
    <w:rsid w:val="00094A1E"/>
    <w:rsid w:val="000960D2"/>
    <w:rsid w:val="00101739"/>
    <w:rsid w:val="0010560E"/>
    <w:rsid w:val="0012363B"/>
    <w:rsid w:val="001269C0"/>
    <w:rsid w:val="00136E85"/>
    <w:rsid w:val="00137655"/>
    <w:rsid w:val="00150BEC"/>
    <w:rsid w:val="001551F0"/>
    <w:rsid w:val="0016053B"/>
    <w:rsid w:val="001655FD"/>
    <w:rsid w:val="00176CF3"/>
    <w:rsid w:val="001A5B81"/>
    <w:rsid w:val="001C130D"/>
    <w:rsid w:val="001D646B"/>
    <w:rsid w:val="001F7307"/>
    <w:rsid w:val="002052F6"/>
    <w:rsid w:val="00225F1F"/>
    <w:rsid w:val="00231250"/>
    <w:rsid w:val="00233FAA"/>
    <w:rsid w:val="00242C3C"/>
    <w:rsid w:val="00246344"/>
    <w:rsid w:val="00247D7A"/>
    <w:rsid w:val="0025099D"/>
    <w:rsid w:val="00255772"/>
    <w:rsid w:val="00256446"/>
    <w:rsid w:val="002B1C14"/>
    <w:rsid w:val="002B762E"/>
    <w:rsid w:val="002C1A6C"/>
    <w:rsid w:val="002D3231"/>
    <w:rsid w:val="002D43EC"/>
    <w:rsid w:val="002F7442"/>
    <w:rsid w:val="0030025D"/>
    <w:rsid w:val="003102D6"/>
    <w:rsid w:val="00311432"/>
    <w:rsid w:val="00331299"/>
    <w:rsid w:val="00333DA5"/>
    <w:rsid w:val="0034200E"/>
    <w:rsid w:val="00342BC5"/>
    <w:rsid w:val="00356925"/>
    <w:rsid w:val="00367806"/>
    <w:rsid w:val="00380373"/>
    <w:rsid w:val="00390590"/>
    <w:rsid w:val="00394097"/>
    <w:rsid w:val="003A3AFC"/>
    <w:rsid w:val="003B0877"/>
    <w:rsid w:val="003B2AC5"/>
    <w:rsid w:val="003B3D99"/>
    <w:rsid w:val="003C1EE6"/>
    <w:rsid w:val="003C4DF9"/>
    <w:rsid w:val="003F442F"/>
    <w:rsid w:val="004028F2"/>
    <w:rsid w:val="00421BF4"/>
    <w:rsid w:val="00446231"/>
    <w:rsid w:val="0046262C"/>
    <w:rsid w:val="00465B76"/>
    <w:rsid w:val="00477254"/>
    <w:rsid w:val="0048600D"/>
    <w:rsid w:val="00496366"/>
    <w:rsid w:val="004B6B58"/>
    <w:rsid w:val="004C6754"/>
    <w:rsid w:val="004C6946"/>
    <w:rsid w:val="00504FFF"/>
    <w:rsid w:val="00525DEF"/>
    <w:rsid w:val="00552077"/>
    <w:rsid w:val="00554BE3"/>
    <w:rsid w:val="00562B60"/>
    <w:rsid w:val="00574337"/>
    <w:rsid w:val="00576207"/>
    <w:rsid w:val="005919EB"/>
    <w:rsid w:val="005A326C"/>
    <w:rsid w:val="005A32E4"/>
    <w:rsid w:val="005F117B"/>
    <w:rsid w:val="006039C6"/>
    <w:rsid w:val="00617CD5"/>
    <w:rsid w:val="006338A9"/>
    <w:rsid w:val="00644AA1"/>
    <w:rsid w:val="00654692"/>
    <w:rsid w:val="006655E1"/>
    <w:rsid w:val="0067130F"/>
    <w:rsid w:val="00682033"/>
    <w:rsid w:val="00686255"/>
    <w:rsid w:val="006B12BA"/>
    <w:rsid w:val="006F284C"/>
    <w:rsid w:val="006F54AE"/>
    <w:rsid w:val="00713BDE"/>
    <w:rsid w:val="00741F76"/>
    <w:rsid w:val="00750DD4"/>
    <w:rsid w:val="0076561D"/>
    <w:rsid w:val="00770B97"/>
    <w:rsid w:val="00771239"/>
    <w:rsid w:val="00774C26"/>
    <w:rsid w:val="00783B4E"/>
    <w:rsid w:val="007B7AF1"/>
    <w:rsid w:val="007D1DAF"/>
    <w:rsid w:val="007E64D4"/>
    <w:rsid w:val="007F08C7"/>
    <w:rsid w:val="007F1B69"/>
    <w:rsid w:val="008044EA"/>
    <w:rsid w:val="00834A2B"/>
    <w:rsid w:val="00850D20"/>
    <w:rsid w:val="0085403D"/>
    <w:rsid w:val="00854171"/>
    <w:rsid w:val="00861C40"/>
    <w:rsid w:val="00866FDE"/>
    <w:rsid w:val="0088305F"/>
    <w:rsid w:val="0088370E"/>
    <w:rsid w:val="008B1ECF"/>
    <w:rsid w:val="008B77B5"/>
    <w:rsid w:val="008D0FD6"/>
    <w:rsid w:val="008E6800"/>
    <w:rsid w:val="008F4D79"/>
    <w:rsid w:val="00914EC0"/>
    <w:rsid w:val="00937761"/>
    <w:rsid w:val="00960DFF"/>
    <w:rsid w:val="00962F86"/>
    <w:rsid w:val="00983994"/>
    <w:rsid w:val="009C7E72"/>
    <w:rsid w:val="009D72E5"/>
    <w:rsid w:val="009E5118"/>
    <w:rsid w:val="009F4E80"/>
    <w:rsid w:val="00A1706E"/>
    <w:rsid w:val="00A17C1B"/>
    <w:rsid w:val="00A301E3"/>
    <w:rsid w:val="00A34849"/>
    <w:rsid w:val="00A37231"/>
    <w:rsid w:val="00A468C2"/>
    <w:rsid w:val="00AC09DA"/>
    <w:rsid w:val="00AC4DC2"/>
    <w:rsid w:val="00AC6ED0"/>
    <w:rsid w:val="00AD0D03"/>
    <w:rsid w:val="00B07138"/>
    <w:rsid w:val="00B1568A"/>
    <w:rsid w:val="00B21098"/>
    <w:rsid w:val="00B30EA6"/>
    <w:rsid w:val="00B626F2"/>
    <w:rsid w:val="00B93286"/>
    <w:rsid w:val="00BB78B7"/>
    <w:rsid w:val="00BC5DAD"/>
    <w:rsid w:val="00BE2AA9"/>
    <w:rsid w:val="00BE4B09"/>
    <w:rsid w:val="00C06F8A"/>
    <w:rsid w:val="00C463E3"/>
    <w:rsid w:val="00C6701B"/>
    <w:rsid w:val="00C672B0"/>
    <w:rsid w:val="00C91E1C"/>
    <w:rsid w:val="00C93BC4"/>
    <w:rsid w:val="00CD350F"/>
    <w:rsid w:val="00CD4EF1"/>
    <w:rsid w:val="00CF34C2"/>
    <w:rsid w:val="00D37951"/>
    <w:rsid w:val="00D40B50"/>
    <w:rsid w:val="00D46159"/>
    <w:rsid w:val="00D465DC"/>
    <w:rsid w:val="00D54A9C"/>
    <w:rsid w:val="00D64ADF"/>
    <w:rsid w:val="00D660D9"/>
    <w:rsid w:val="00D770C8"/>
    <w:rsid w:val="00DB027D"/>
    <w:rsid w:val="00DC1E29"/>
    <w:rsid w:val="00DD3858"/>
    <w:rsid w:val="00DD46A3"/>
    <w:rsid w:val="00DE6BCB"/>
    <w:rsid w:val="00DE7AAC"/>
    <w:rsid w:val="00DE7E82"/>
    <w:rsid w:val="00DF12AF"/>
    <w:rsid w:val="00E201D0"/>
    <w:rsid w:val="00E20FB0"/>
    <w:rsid w:val="00E37474"/>
    <w:rsid w:val="00E6302F"/>
    <w:rsid w:val="00E64239"/>
    <w:rsid w:val="00E7258E"/>
    <w:rsid w:val="00E92354"/>
    <w:rsid w:val="00E97121"/>
    <w:rsid w:val="00EA3A7B"/>
    <w:rsid w:val="00EB5823"/>
    <w:rsid w:val="00EE34C3"/>
    <w:rsid w:val="00EF39A7"/>
    <w:rsid w:val="00F03CEB"/>
    <w:rsid w:val="00F3068E"/>
    <w:rsid w:val="00F30CF9"/>
    <w:rsid w:val="00F35FA9"/>
    <w:rsid w:val="00F5429F"/>
    <w:rsid w:val="00F60971"/>
    <w:rsid w:val="00F65C94"/>
    <w:rsid w:val="00F67EBB"/>
    <w:rsid w:val="00F72E44"/>
    <w:rsid w:val="00F91FF1"/>
    <w:rsid w:val="00FA496B"/>
    <w:rsid w:val="00FC7C0D"/>
    <w:rsid w:val="00FD56E4"/>
    <w:rsid w:val="00FD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19705F"/>
  <w15:docId w15:val="{4F094F0D-052C-459B-9CCC-52D983D9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552077"/>
  </w:style>
  <w:style w:type="table" w:styleId="Lentelstinklelis">
    <w:name w:val="Table Grid"/>
    <w:basedOn w:val="prastojilentel"/>
    <w:uiPriority w:val="59"/>
    <w:rsid w:val="00525D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C5282A1-7594-469C-9A99-184AF18FD9B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2042F-8869-4F3F-B2A2-E4EECF4D8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pilnas vardas</dc:creator>
  <cp:lastModifiedBy>Vartotojas</cp:lastModifiedBy>
  <cp:revision>2</cp:revision>
  <cp:lastPrinted>2019-04-26T11:25:00Z</cp:lastPrinted>
  <dcterms:created xsi:type="dcterms:W3CDTF">2024-08-26T12:59:00Z</dcterms:created>
  <dcterms:modified xsi:type="dcterms:W3CDTF">2024-08-26T12:59:00Z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-937416643</vt:i4>
  </property>
</Properties>
</file>