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040DF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E879F4" wp14:editId="331ED80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5822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2CEF58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8ADE9F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F5DC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D1B316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742A231" w14:textId="7777777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9B5E23">
        <w:rPr>
          <w:rFonts w:ascii="Times New Roman" w:hAnsi="Times New Roman"/>
          <w:b/>
        </w:rPr>
        <w:t xml:space="preserve"> </w:t>
      </w:r>
      <w:r w:rsidR="0070088E">
        <w:rPr>
          <w:rFonts w:ascii="Times New Roman" w:hAnsi="Times New Roman"/>
          <w:b/>
        </w:rPr>
        <w:t>LEIDIMO NAUDOTI NETARNYBINĮ AUTOMOBILĮ TARNYBOS REIKMĖMS IR KOMPEN</w:t>
      </w:r>
      <w:r w:rsidR="00C034AD">
        <w:rPr>
          <w:rFonts w:ascii="Times New Roman" w:hAnsi="Times New Roman"/>
          <w:b/>
        </w:rPr>
        <w:t>S</w:t>
      </w:r>
      <w:r w:rsidR="0070088E">
        <w:rPr>
          <w:rFonts w:ascii="Times New Roman" w:hAnsi="Times New Roman"/>
          <w:b/>
        </w:rPr>
        <w:t>UOTI DEGALŲ ĮSIGIJIMO IR AMORTIZACIJOS IŠLAIDAS</w:t>
      </w:r>
    </w:p>
    <w:p w14:paraId="32551BFA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61F0810" w14:textId="18425F84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07828">
        <w:rPr>
          <w:rFonts w:ascii="Times New Roman" w:hAnsi="Times New Roman"/>
        </w:rPr>
        <w:t>2</w:t>
      </w:r>
      <w:r w:rsidR="008957F7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8D110C">
        <w:rPr>
          <w:rFonts w:ascii="Times New Roman" w:hAnsi="Times New Roman"/>
        </w:rPr>
        <w:t xml:space="preserve"> </w:t>
      </w:r>
      <w:r w:rsidR="0007359A">
        <w:rPr>
          <w:rFonts w:ascii="Times New Roman" w:hAnsi="Times New Roman"/>
        </w:rPr>
        <w:t xml:space="preserve">            </w:t>
      </w:r>
      <w:r w:rsidR="008874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</w:t>
      </w:r>
      <w:r w:rsidR="00BE6D25">
        <w:rPr>
          <w:rFonts w:ascii="Times New Roman" w:hAnsi="Times New Roman"/>
        </w:rPr>
        <w:t xml:space="preserve"> Nr.</w:t>
      </w:r>
      <w:r w:rsidR="007D28A7">
        <w:rPr>
          <w:rFonts w:ascii="Times New Roman" w:hAnsi="Times New Roman"/>
        </w:rPr>
        <w:t xml:space="preserve"> AG-</w:t>
      </w:r>
    </w:p>
    <w:p w14:paraId="6F84F0CD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A16E201" w14:textId="77777777" w:rsidR="00E765E5" w:rsidRDefault="00E765E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AE9322E" w14:textId="410F0A98" w:rsidR="00FB4433" w:rsidRPr="00EF2CD4" w:rsidRDefault="006B4036" w:rsidP="00EF2CD4">
      <w:pPr>
        <w:tabs>
          <w:tab w:val="left" w:pos="709"/>
        </w:tabs>
        <w:spacing w:line="276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Vadovaudamasi Lietuvos Respublikos vietos savivaldos įstatymo</w:t>
      </w:r>
      <w:r w:rsidR="00926254">
        <w:rPr>
          <w:rFonts w:ascii="Times New Roman" w:hAnsi="Times New Roman"/>
        </w:rPr>
        <w:t xml:space="preserve"> </w:t>
      </w:r>
      <w:r w:rsidR="00590151">
        <w:rPr>
          <w:rFonts w:ascii="Times New Roman" w:hAnsi="Times New Roman"/>
        </w:rPr>
        <w:t>34</w:t>
      </w:r>
      <w:r w:rsidR="00D64CDB">
        <w:rPr>
          <w:rFonts w:ascii="Times New Roman" w:hAnsi="Times New Roman"/>
        </w:rPr>
        <w:t xml:space="preserve"> straipsnio </w:t>
      </w:r>
      <w:r w:rsidR="001B16B8" w:rsidRPr="001B16B8">
        <w:rPr>
          <w:rFonts w:ascii="Times New Roman" w:hAnsi="Times New Roman"/>
        </w:rPr>
        <w:t>6</w:t>
      </w:r>
      <w:r w:rsidR="00D64CDB" w:rsidRPr="001B16B8">
        <w:rPr>
          <w:rFonts w:ascii="Times New Roman" w:hAnsi="Times New Roman"/>
        </w:rPr>
        <w:t xml:space="preserve"> da</w:t>
      </w:r>
      <w:r w:rsidR="001B16B8" w:rsidRPr="001B16B8">
        <w:rPr>
          <w:rFonts w:ascii="Times New Roman" w:hAnsi="Times New Roman"/>
        </w:rPr>
        <w:t>lies 11 punktu</w:t>
      </w:r>
      <w:r w:rsidR="00D64CDB" w:rsidRPr="001B16B8">
        <w:rPr>
          <w:rFonts w:ascii="Times New Roman" w:hAnsi="Times New Roman"/>
        </w:rPr>
        <w:t>,</w:t>
      </w:r>
      <w:r w:rsidR="00FB4433" w:rsidRPr="001B16B8">
        <w:rPr>
          <w:rFonts w:ascii="Times New Roman" w:hAnsi="Times New Roman"/>
        </w:rPr>
        <w:t xml:space="preserve"> </w:t>
      </w:r>
      <w:r w:rsidR="00FB4433" w:rsidRPr="00D35EEF">
        <w:rPr>
          <w:rFonts w:ascii="Times New Roman" w:hAnsi="Times New Roman"/>
          <w:szCs w:val="24"/>
        </w:rPr>
        <w:t>Tarnybinių lengvųjų automobilių įsigijimo, nuomos ir naudojimo Šakių rajono savivaldybės uždarosiose akcinėse bendrovėse, savivaldybės viešosiose ir biudžetinėse įstaigose tvarkos apraš</w:t>
      </w:r>
      <w:r w:rsidR="00FB4433">
        <w:rPr>
          <w:rFonts w:ascii="Times New Roman" w:hAnsi="Times New Roman"/>
          <w:szCs w:val="24"/>
        </w:rPr>
        <w:t xml:space="preserve">o, patvirtinto Šakių rajono savivaldybės tarybos </w:t>
      </w:r>
      <w:r w:rsidR="00EA6FC7">
        <w:rPr>
          <w:rFonts w:ascii="Times New Roman" w:hAnsi="Times New Roman"/>
          <w:szCs w:val="24"/>
        </w:rPr>
        <w:t>2022</w:t>
      </w:r>
      <w:r w:rsidR="00FB4433">
        <w:rPr>
          <w:rFonts w:ascii="Times New Roman" w:hAnsi="Times New Roman"/>
          <w:szCs w:val="24"/>
        </w:rPr>
        <w:t xml:space="preserve"> m. </w:t>
      </w:r>
      <w:r w:rsidR="00EA6FC7">
        <w:rPr>
          <w:rFonts w:ascii="Times New Roman" w:hAnsi="Times New Roman"/>
          <w:szCs w:val="24"/>
        </w:rPr>
        <w:t>sausio 21</w:t>
      </w:r>
      <w:r w:rsidR="00FB4433">
        <w:rPr>
          <w:rFonts w:ascii="Times New Roman" w:hAnsi="Times New Roman"/>
          <w:szCs w:val="24"/>
        </w:rPr>
        <w:t xml:space="preserve"> d. sprendimu Nr. T-2 „Dėl </w:t>
      </w:r>
      <w:r w:rsidR="009D0A90">
        <w:rPr>
          <w:rFonts w:ascii="Times New Roman" w:hAnsi="Times New Roman"/>
          <w:szCs w:val="24"/>
        </w:rPr>
        <w:t>T</w:t>
      </w:r>
      <w:r w:rsidR="00FB4433" w:rsidRPr="000E1BF2">
        <w:rPr>
          <w:rFonts w:ascii="Times New Roman" w:hAnsi="Times New Roman"/>
          <w:szCs w:val="24"/>
        </w:rPr>
        <w:t xml:space="preserve">arnybinių lengvųjų automobilių įsigijimo, nuomos ir naudojimo </w:t>
      </w:r>
      <w:r w:rsidR="00FB4433">
        <w:rPr>
          <w:rFonts w:ascii="Times New Roman" w:hAnsi="Times New Roman"/>
          <w:szCs w:val="24"/>
        </w:rPr>
        <w:t>Š</w:t>
      </w:r>
      <w:r w:rsidR="00FB4433" w:rsidRPr="000E1BF2">
        <w:rPr>
          <w:rFonts w:ascii="Times New Roman" w:hAnsi="Times New Roman"/>
          <w:szCs w:val="24"/>
        </w:rPr>
        <w:t>akių rajono savivaldybės uždarosiose akcinėse bendrovėse, savivaldybės viešosiose ir biudžetinėse įstaigose tvarkos aprašo patvirtinimo</w:t>
      </w:r>
      <w:r w:rsidR="00FB4433">
        <w:rPr>
          <w:rFonts w:ascii="Times New Roman" w:hAnsi="Times New Roman"/>
          <w:szCs w:val="24"/>
        </w:rPr>
        <w:t xml:space="preserve">“, </w:t>
      </w:r>
      <w:r w:rsidR="009D0A90">
        <w:rPr>
          <w:rFonts w:ascii="Times New Roman" w:hAnsi="Times New Roman"/>
          <w:szCs w:val="24"/>
        </w:rPr>
        <w:t>4</w:t>
      </w:r>
      <w:r w:rsidR="00FB4433">
        <w:rPr>
          <w:rFonts w:ascii="Times New Roman" w:hAnsi="Times New Roman"/>
          <w:szCs w:val="24"/>
        </w:rPr>
        <w:t>0 punktu,</w:t>
      </w:r>
      <w:r w:rsidR="00FB4433" w:rsidRPr="00B47B5F">
        <w:rPr>
          <w:rFonts w:ascii="Times New Roman" w:hAnsi="Times New Roman"/>
          <w:color w:val="000000"/>
          <w:szCs w:val="24"/>
        </w:rPr>
        <w:t xml:space="preserve"> </w:t>
      </w:r>
      <w:r w:rsidR="00FB4433" w:rsidRPr="00B47B5F">
        <w:rPr>
          <w:rFonts w:ascii="Times New Roman" w:hAnsi="Times New Roman"/>
        </w:rPr>
        <w:t>Šakių rajono savivaldybės administracijos nuostatų, patvirtintų Šakių rajono savivaldybės tarybos 20</w:t>
      </w:r>
      <w:r w:rsidR="003841B3">
        <w:rPr>
          <w:rFonts w:ascii="Times New Roman" w:hAnsi="Times New Roman"/>
        </w:rPr>
        <w:t>24</w:t>
      </w:r>
      <w:r w:rsidR="00FB4433" w:rsidRPr="00B47B5F">
        <w:rPr>
          <w:rFonts w:ascii="Times New Roman" w:hAnsi="Times New Roman"/>
        </w:rPr>
        <w:t xml:space="preserve"> m. </w:t>
      </w:r>
      <w:r w:rsidR="001B16B8">
        <w:rPr>
          <w:rFonts w:ascii="Times New Roman" w:hAnsi="Times New Roman"/>
        </w:rPr>
        <w:t>kovo 15</w:t>
      </w:r>
      <w:r w:rsidR="00FB4433" w:rsidRPr="00B47B5F">
        <w:rPr>
          <w:rFonts w:ascii="Times New Roman" w:hAnsi="Times New Roman"/>
        </w:rPr>
        <w:t xml:space="preserve"> d. sprendimu Nr. T-</w:t>
      </w:r>
      <w:r w:rsidR="001B16B8" w:rsidRPr="001B16B8">
        <w:rPr>
          <w:rFonts w:ascii="Times New Roman" w:hAnsi="Times New Roman"/>
        </w:rPr>
        <w:t>58</w:t>
      </w:r>
      <w:r w:rsidR="00FB4433" w:rsidRPr="001B16B8">
        <w:rPr>
          <w:rFonts w:ascii="Times New Roman" w:hAnsi="Times New Roman"/>
        </w:rPr>
        <w:t xml:space="preserve"> </w:t>
      </w:r>
      <w:r w:rsidR="00FB4433" w:rsidRPr="00B47B5F">
        <w:rPr>
          <w:rFonts w:ascii="Times New Roman" w:hAnsi="Times New Roman"/>
        </w:rPr>
        <w:t xml:space="preserve">„Dėl Šakių rajono savivaldybės administracijos nuostatų patvirtinimo“, </w:t>
      </w:r>
      <w:r w:rsidR="00343AF0" w:rsidRPr="00600DD1">
        <w:rPr>
          <w:rFonts w:ascii="Times New Roman" w:hAnsi="Times New Roman"/>
        </w:rPr>
        <w:t>22.12</w:t>
      </w:r>
      <w:r w:rsidR="00FB4433" w:rsidRPr="00600DD1">
        <w:rPr>
          <w:rFonts w:ascii="Times New Roman" w:hAnsi="Times New Roman"/>
        </w:rPr>
        <w:t xml:space="preserve"> </w:t>
      </w:r>
      <w:r w:rsidR="00FB4433" w:rsidRPr="00B47B5F">
        <w:rPr>
          <w:rFonts w:ascii="Times New Roman" w:hAnsi="Times New Roman"/>
        </w:rPr>
        <w:t>p</w:t>
      </w:r>
      <w:r w:rsidR="00343AF0">
        <w:rPr>
          <w:rFonts w:ascii="Times New Roman" w:hAnsi="Times New Roman"/>
        </w:rPr>
        <w:t>apunkčiu</w:t>
      </w:r>
      <w:r w:rsidR="00EF2CD4">
        <w:rPr>
          <w:rFonts w:ascii="Times New Roman" w:hAnsi="Times New Roman"/>
        </w:rPr>
        <w:t xml:space="preserve">, </w:t>
      </w:r>
      <w:r w:rsidR="00EF2CD4" w:rsidRPr="002C36CB">
        <w:rPr>
          <w:rFonts w:ascii="Times New Roman" w:hAnsi="Times New Roman"/>
          <w:szCs w:val="24"/>
        </w:rPr>
        <w:t>Šakių rajono savivaldybės mero 2024 m. rugsėjo 2 d. potvarkio Nr. MP-67 „Dėl pavedimo vykdyti Šakių rajono savivaldybės administracijos direktoriaus pareigas“ 1 punktu</w:t>
      </w:r>
      <w:r w:rsidR="00FB4433">
        <w:rPr>
          <w:rFonts w:ascii="Times New Roman" w:hAnsi="Times New Roman"/>
        </w:rPr>
        <w:t xml:space="preserve"> bei atsižvelgdama į Darbo grupės, sudarytos Šakių rajono savivaldybės administracijos direktoriaus 20</w:t>
      </w:r>
      <w:r w:rsidR="00827142">
        <w:rPr>
          <w:rFonts w:ascii="Times New Roman" w:hAnsi="Times New Roman"/>
        </w:rPr>
        <w:t>21 m.</w:t>
      </w:r>
      <w:r w:rsidR="00BA19BE">
        <w:rPr>
          <w:rFonts w:ascii="Times New Roman" w:hAnsi="Times New Roman"/>
        </w:rPr>
        <w:t xml:space="preserve"> </w:t>
      </w:r>
      <w:r w:rsidR="00827142">
        <w:rPr>
          <w:rFonts w:ascii="Times New Roman" w:hAnsi="Times New Roman"/>
        </w:rPr>
        <w:t>balandžio 7</w:t>
      </w:r>
      <w:r w:rsidR="00E655A7">
        <w:rPr>
          <w:rFonts w:ascii="Times New Roman" w:hAnsi="Times New Roman"/>
        </w:rPr>
        <w:t xml:space="preserve"> d. įsakymu Nr. AG-</w:t>
      </w:r>
      <w:r w:rsidR="00827142">
        <w:rPr>
          <w:rFonts w:ascii="Times New Roman" w:hAnsi="Times New Roman"/>
        </w:rPr>
        <w:t>45</w:t>
      </w:r>
      <w:r w:rsidR="00BA19BE">
        <w:rPr>
          <w:rFonts w:ascii="Times New Roman" w:hAnsi="Times New Roman"/>
        </w:rPr>
        <w:t xml:space="preserve"> </w:t>
      </w:r>
      <w:r w:rsidR="00FB4433">
        <w:rPr>
          <w:rFonts w:ascii="Times New Roman" w:hAnsi="Times New Roman"/>
        </w:rPr>
        <w:t>„Dėl darbo grupės sudarymo“, 20</w:t>
      </w:r>
      <w:r w:rsidR="00827142">
        <w:rPr>
          <w:rFonts w:ascii="Times New Roman" w:hAnsi="Times New Roman"/>
        </w:rPr>
        <w:t>2</w:t>
      </w:r>
      <w:r w:rsidR="0038479F">
        <w:rPr>
          <w:rFonts w:ascii="Times New Roman" w:hAnsi="Times New Roman"/>
        </w:rPr>
        <w:t>4</w:t>
      </w:r>
      <w:r w:rsidR="00FB4433">
        <w:rPr>
          <w:rFonts w:ascii="Times New Roman" w:hAnsi="Times New Roman"/>
        </w:rPr>
        <w:t xml:space="preserve"> m. </w:t>
      </w:r>
      <w:r w:rsidR="0038479F">
        <w:rPr>
          <w:rFonts w:ascii="Times New Roman" w:hAnsi="Times New Roman"/>
        </w:rPr>
        <w:t>rugsėjo 5</w:t>
      </w:r>
      <w:r w:rsidR="00FB4433" w:rsidRPr="00392E8B">
        <w:rPr>
          <w:rFonts w:ascii="Times New Roman" w:hAnsi="Times New Roman"/>
          <w:color w:val="FF0000"/>
        </w:rPr>
        <w:t xml:space="preserve"> </w:t>
      </w:r>
      <w:r w:rsidR="00FB4433">
        <w:rPr>
          <w:rFonts w:ascii="Times New Roman" w:hAnsi="Times New Roman"/>
        </w:rPr>
        <w:t>d. posėdžio siūlymą</w:t>
      </w:r>
      <w:r w:rsidR="00D64CDB">
        <w:rPr>
          <w:rFonts w:ascii="Times New Roman" w:hAnsi="Times New Roman"/>
        </w:rPr>
        <w:t>:</w:t>
      </w:r>
    </w:p>
    <w:p w14:paraId="19930935" w14:textId="14BA6FC5" w:rsidR="00B14C9C" w:rsidRDefault="00D64CDB" w:rsidP="009D0A90">
      <w:pPr>
        <w:ind w:firstLine="720"/>
        <w:jc w:val="both"/>
        <w:rPr>
          <w:rFonts w:ascii="Times New Roman" w:hAnsi="Times New Roman"/>
        </w:rPr>
      </w:pPr>
      <w:r>
        <w:t>1. L</w:t>
      </w:r>
      <w:r w:rsidR="00FB4433" w:rsidRPr="00C76BDC">
        <w:t xml:space="preserve"> e i d ž i </w:t>
      </w:r>
      <w:r w:rsidR="00D86483">
        <w:t>u</w:t>
      </w:r>
      <w:r w:rsidR="00BA19BE">
        <w:t xml:space="preserve"> </w:t>
      </w:r>
      <w:r w:rsidR="00FB4433" w:rsidRPr="00C76BDC">
        <w:t>naudoti netarnybinį lengvąjį automobilį</w:t>
      </w:r>
      <w:r w:rsidR="00FB4433">
        <w:t xml:space="preserve"> ir kompensuoti degalų įsigijimo ir amortizacijos išlaidas</w:t>
      </w:r>
      <w:r w:rsidR="00833307">
        <w:t xml:space="preserve"> l. e.</w:t>
      </w:r>
      <w:r w:rsidR="008A4EA5">
        <w:t xml:space="preserve"> p.</w:t>
      </w:r>
      <w:r w:rsidR="00833307">
        <w:t xml:space="preserve"> </w:t>
      </w:r>
      <w:r w:rsidR="00833307">
        <w:rPr>
          <w:rFonts w:ascii="Times New Roman" w:hAnsi="Times New Roman"/>
        </w:rPr>
        <w:t>Kidulių pagrindinės mokyklos</w:t>
      </w:r>
      <w:r w:rsidR="00946CCA">
        <w:rPr>
          <w:rFonts w:ascii="Times New Roman" w:hAnsi="Times New Roman"/>
        </w:rPr>
        <w:t xml:space="preserve"> direktorei</w:t>
      </w:r>
      <w:r w:rsidR="009D0A90">
        <w:t xml:space="preserve"> </w:t>
      </w:r>
      <w:r w:rsidR="00946CCA">
        <w:rPr>
          <w:rFonts w:ascii="Times New Roman" w:hAnsi="Times New Roman"/>
        </w:rPr>
        <w:t xml:space="preserve">Odetai </w:t>
      </w:r>
      <w:proofErr w:type="spellStart"/>
      <w:r w:rsidR="00946CCA">
        <w:rPr>
          <w:rFonts w:ascii="Times New Roman" w:hAnsi="Times New Roman"/>
        </w:rPr>
        <w:t>Dailidienei</w:t>
      </w:r>
      <w:proofErr w:type="spellEnd"/>
      <w:r w:rsidR="0007359A">
        <w:rPr>
          <w:rFonts w:ascii="Times New Roman" w:hAnsi="Times New Roman"/>
        </w:rPr>
        <w:t xml:space="preserve"> </w:t>
      </w:r>
      <w:r w:rsidR="002C1F87">
        <w:rPr>
          <w:rFonts w:ascii="Times New Roman" w:hAnsi="Times New Roman"/>
        </w:rPr>
        <w:t>(</w:t>
      </w:r>
      <w:r w:rsidR="009D0A90">
        <w:rPr>
          <w:rFonts w:ascii="Times New Roman" w:hAnsi="Times New Roman"/>
        </w:rPr>
        <w:t xml:space="preserve">lengvasis automobilis </w:t>
      </w:r>
      <w:r w:rsidR="008A4EA5">
        <w:rPr>
          <w:rFonts w:ascii="Times New Roman" w:hAnsi="Times New Roman"/>
        </w:rPr>
        <w:t>„</w:t>
      </w:r>
      <w:r w:rsidR="00105843" w:rsidRPr="00105843">
        <w:rPr>
          <w:rFonts w:ascii="Times New Roman" w:hAnsi="Times New Roman"/>
        </w:rPr>
        <w:t xml:space="preserve">Renault </w:t>
      </w:r>
      <w:proofErr w:type="spellStart"/>
      <w:r w:rsidR="00105843" w:rsidRPr="00105843">
        <w:rPr>
          <w:rFonts w:ascii="Times New Roman" w:hAnsi="Times New Roman"/>
        </w:rPr>
        <w:t>Talisman</w:t>
      </w:r>
      <w:proofErr w:type="spellEnd"/>
      <w:r w:rsidR="008A4EA5">
        <w:rPr>
          <w:rFonts w:ascii="Times New Roman" w:hAnsi="Times New Roman"/>
        </w:rPr>
        <w:t>“</w:t>
      </w:r>
      <w:r w:rsidR="0007359A">
        <w:rPr>
          <w:rFonts w:ascii="Times New Roman" w:hAnsi="Times New Roman"/>
        </w:rPr>
        <w:t>, valstybinis numeris</w:t>
      </w:r>
      <w:r w:rsidR="00355BFF">
        <w:rPr>
          <w:rFonts w:ascii="Times New Roman" w:hAnsi="Times New Roman"/>
        </w:rPr>
        <w:t xml:space="preserve"> </w:t>
      </w:r>
      <w:r w:rsidR="00105843" w:rsidRPr="00105843">
        <w:rPr>
          <w:rFonts w:ascii="Times New Roman" w:hAnsi="Times New Roman"/>
        </w:rPr>
        <w:t>MED 675</w:t>
      </w:r>
      <w:r w:rsidR="00887442">
        <w:rPr>
          <w:rFonts w:ascii="Times New Roman" w:hAnsi="Times New Roman"/>
        </w:rPr>
        <w:t xml:space="preserve">) – </w:t>
      </w:r>
      <w:r w:rsidR="00FB4C9B">
        <w:rPr>
          <w:rFonts w:ascii="Times New Roman" w:hAnsi="Times New Roman"/>
        </w:rPr>
        <w:t>65</w:t>
      </w:r>
      <w:r w:rsidR="00887442">
        <w:rPr>
          <w:rFonts w:ascii="Times New Roman" w:hAnsi="Times New Roman"/>
        </w:rPr>
        <w:t xml:space="preserve"> Eur per mėnesį (</w:t>
      </w:r>
      <w:r w:rsidR="00FB4C9B">
        <w:rPr>
          <w:rFonts w:ascii="Times New Roman" w:hAnsi="Times New Roman"/>
        </w:rPr>
        <w:t>45</w:t>
      </w:r>
      <w:r w:rsidR="00887442" w:rsidRPr="00420EB0">
        <w:rPr>
          <w:rFonts w:ascii="Times New Roman" w:hAnsi="Times New Roman"/>
        </w:rPr>
        <w:t xml:space="preserve"> Eur degalams ir </w:t>
      </w:r>
      <w:r w:rsidR="0007359A">
        <w:rPr>
          <w:rFonts w:ascii="Times New Roman" w:hAnsi="Times New Roman"/>
        </w:rPr>
        <w:t>2</w:t>
      </w:r>
      <w:r w:rsidR="00887442" w:rsidRPr="00420EB0">
        <w:rPr>
          <w:rFonts w:ascii="Times New Roman" w:hAnsi="Times New Roman"/>
        </w:rPr>
        <w:t>0 Eur amortizacijai</w:t>
      </w:r>
      <w:r w:rsidR="00887442">
        <w:rPr>
          <w:rFonts w:ascii="Times New Roman" w:hAnsi="Times New Roman"/>
        </w:rPr>
        <w:t>)</w:t>
      </w:r>
      <w:r w:rsidR="009D0A90">
        <w:rPr>
          <w:rFonts w:ascii="Times New Roman" w:hAnsi="Times New Roman"/>
        </w:rPr>
        <w:t>.</w:t>
      </w:r>
    </w:p>
    <w:p w14:paraId="592CD56C" w14:textId="39A9BF86" w:rsidR="00D64CDB" w:rsidRPr="009D0A90" w:rsidRDefault="00D64CDB" w:rsidP="009D0A90">
      <w:pPr>
        <w:ind w:firstLine="720"/>
        <w:jc w:val="both"/>
      </w:pPr>
      <w:r>
        <w:rPr>
          <w:rFonts w:ascii="Times New Roman" w:hAnsi="Times New Roman"/>
        </w:rPr>
        <w:t xml:space="preserve">2. </w:t>
      </w:r>
      <w:r w:rsidRPr="00D64CDB">
        <w:rPr>
          <w:rFonts w:ascii="Times New Roman" w:hAnsi="Times New Roman"/>
          <w:spacing w:val="60"/>
        </w:rPr>
        <w:t>Pripažįstu</w:t>
      </w:r>
      <w:r>
        <w:rPr>
          <w:rFonts w:ascii="Times New Roman" w:hAnsi="Times New Roman"/>
        </w:rPr>
        <w:t xml:space="preserve"> netekusiu galios Šakių rajono savivaldybės administracijos direktoriaus 20</w:t>
      </w:r>
      <w:r w:rsidR="00DA6949">
        <w:rPr>
          <w:rFonts w:ascii="Times New Roman" w:hAnsi="Times New Roman"/>
        </w:rPr>
        <w:t>18</w:t>
      </w:r>
      <w:r>
        <w:rPr>
          <w:rFonts w:ascii="Times New Roman" w:hAnsi="Times New Roman"/>
        </w:rPr>
        <w:t xml:space="preserve"> m. </w:t>
      </w:r>
      <w:r w:rsidR="00DA6949">
        <w:rPr>
          <w:rFonts w:ascii="Times New Roman" w:hAnsi="Times New Roman"/>
        </w:rPr>
        <w:t>gruodžio 20</w:t>
      </w:r>
      <w:r>
        <w:rPr>
          <w:rFonts w:ascii="Times New Roman" w:hAnsi="Times New Roman"/>
        </w:rPr>
        <w:t xml:space="preserve"> d. įsakym</w:t>
      </w:r>
      <w:r w:rsidR="00DA6949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Nr. AG-</w:t>
      </w:r>
      <w:r w:rsidR="00DA6949">
        <w:rPr>
          <w:rFonts w:ascii="Times New Roman" w:hAnsi="Times New Roman"/>
        </w:rPr>
        <w:t>177</w:t>
      </w:r>
      <w:r>
        <w:rPr>
          <w:rFonts w:ascii="Times New Roman" w:hAnsi="Times New Roman"/>
        </w:rPr>
        <w:t xml:space="preserve"> „Dėl leidimo naudoti netarnybinį automobilį tarnybos reikmėms ir kompensuoti degalų įsigijimo ir amortizacijos išlaidas“</w:t>
      </w:r>
      <w:r w:rsidR="00DA6949">
        <w:rPr>
          <w:rFonts w:ascii="Times New Roman" w:hAnsi="Times New Roman"/>
        </w:rPr>
        <w:t xml:space="preserve"> 1 punktą.</w:t>
      </w:r>
    </w:p>
    <w:p w14:paraId="077A9834" w14:textId="183E8FC9" w:rsidR="00872F72" w:rsidRDefault="00872F72" w:rsidP="00F71DB1">
      <w:pPr>
        <w:ind w:firstLine="720"/>
        <w:jc w:val="both"/>
        <w:rPr>
          <w:rStyle w:val="uficommentbody"/>
          <w:rFonts w:ascii="Times New Roman" w:hAnsi="Times New Roman"/>
        </w:rPr>
      </w:pPr>
    </w:p>
    <w:p w14:paraId="6A1F2724" w14:textId="7B1D112E" w:rsidR="00887442" w:rsidRDefault="00887442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2528F9A3" w14:textId="2FFDB9A8" w:rsidR="0007359A" w:rsidRDefault="0007359A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33C83AE6" w14:textId="77777777" w:rsidR="0007359A" w:rsidRPr="00F71DB1" w:rsidRDefault="0007359A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2AA720C7" w14:textId="77777777" w:rsidR="00323EF8" w:rsidRDefault="00323EF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052DA822" w14:textId="3D3E324D" w:rsidR="00434111" w:rsidRDefault="008A4EA5" w:rsidP="00323EF8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v</w:t>
      </w:r>
      <w:r w:rsidR="00323EF8">
        <w:rPr>
          <w:rFonts w:ascii="Times New Roman" w:hAnsi="Times New Roman"/>
        </w:rPr>
        <w:t>yriausioji specialistė, pavaduojanti administracijos direktorių</w:t>
      </w:r>
      <w:r w:rsidR="00323EF8">
        <w:rPr>
          <w:rFonts w:ascii="Times New Roman" w:hAnsi="Times New Roman"/>
        </w:rPr>
        <w:tab/>
        <w:t xml:space="preserve">Felicita </w:t>
      </w:r>
      <w:proofErr w:type="spellStart"/>
      <w:r w:rsidR="00323EF8">
        <w:rPr>
          <w:rFonts w:ascii="Times New Roman" w:hAnsi="Times New Roman"/>
        </w:rPr>
        <w:t>Totoraitienė</w:t>
      </w:r>
      <w:proofErr w:type="spellEnd"/>
    </w:p>
    <w:p w14:paraId="01A084FE" w14:textId="061AB548" w:rsidR="0007359A" w:rsidRDefault="0007359A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0FBCB4D" w14:textId="77777777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397DE64" w14:textId="77777777" w:rsidR="00434111" w:rsidRPr="00887442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343B8B74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6B61B4E8" w14:textId="77777777"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14:paraId="1E662B55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509929E1" w14:textId="6A1C8B1F" w:rsidR="001D38EF" w:rsidRP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FF603F">
        <w:rPr>
          <w:rFonts w:ascii="Times New Roman" w:hAnsi="Times New Roman"/>
          <w:szCs w:val="24"/>
        </w:rPr>
        <w:t>2</w:t>
      </w:r>
      <w:r w:rsidR="00323EF8">
        <w:rPr>
          <w:rFonts w:ascii="Times New Roman" w:hAnsi="Times New Roman"/>
          <w:szCs w:val="24"/>
        </w:rPr>
        <w:t>4</w:t>
      </w:r>
      <w:r w:rsidR="00FF603F">
        <w:rPr>
          <w:rFonts w:ascii="Times New Roman" w:hAnsi="Times New Roman"/>
          <w:szCs w:val="24"/>
        </w:rPr>
        <w:t>-</w:t>
      </w:r>
      <w:r w:rsidR="009D0A90">
        <w:rPr>
          <w:rFonts w:ascii="Times New Roman" w:hAnsi="Times New Roman"/>
          <w:szCs w:val="24"/>
        </w:rPr>
        <w:t>0</w:t>
      </w:r>
      <w:r w:rsidR="00323EF8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323EF8">
        <w:rPr>
          <w:rFonts w:ascii="Times New Roman" w:hAnsi="Times New Roman"/>
          <w:szCs w:val="24"/>
        </w:rPr>
        <w:t>06</w:t>
      </w:r>
    </w:p>
    <w:sectPr w:rsidR="001D38EF" w:rsidRPr="00434111" w:rsidSect="003934EF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E7961" w14:textId="77777777" w:rsidR="00D157B2" w:rsidRDefault="00D157B2">
      <w:r>
        <w:separator/>
      </w:r>
    </w:p>
  </w:endnote>
  <w:endnote w:type="continuationSeparator" w:id="0">
    <w:p w14:paraId="2624C6DF" w14:textId="77777777" w:rsidR="00D157B2" w:rsidRDefault="00D15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55C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2035D" w14:textId="77777777" w:rsidR="00D157B2" w:rsidRDefault="00D157B2">
      <w:r>
        <w:separator/>
      </w:r>
    </w:p>
  </w:footnote>
  <w:footnote w:type="continuationSeparator" w:id="0">
    <w:p w14:paraId="5BCA1806" w14:textId="77777777" w:rsidR="00D157B2" w:rsidRDefault="00D15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5669829"/>
      <w:docPartObj>
        <w:docPartGallery w:val="Page Numbers (Top of Page)"/>
        <w:docPartUnique/>
      </w:docPartObj>
    </w:sdtPr>
    <w:sdtEndPr/>
    <w:sdtContent>
      <w:p w14:paraId="4585CEF8" w14:textId="77777777" w:rsidR="003934EF" w:rsidRDefault="003934E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DB1">
          <w:rPr>
            <w:noProof/>
          </w:rPr>
          <w:t>2</w:t>
        </w:r>
        <w:r>
          <w:fldChar w:fldCharType="end"/>
        </w:r>
      </w:p>
    </w:sdtContent>
  </w:sdt>
  <w:p w14:paraId="3961EAF1" w14:textId="77777777" w:rsidR="003934EF" w:rsidRDefault="003934E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F01B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E7899"/>
    <w:multiLevelType w:val="hybridMultilevel"/>
    <w:tmpl w:val="53F2052C"/>
    <w:lvl w:ilvl="0" w:tplc="0427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B2F0B"/>
    <w:multiLevelType w:val="hybridMultilevel"/>
    <w:tmpl w:val="067C027E"/>
    <w:lvl w:ilvl="0" w:tplc="E662D28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10E82"/>
    <w:multiLevelType w:val="hybridMultilevel"/>
    <w:tmpl w:val="9134D9AA"/>
    <w:lvl w:ilvl="0" w:tplc="0427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A276D"/>
    <w:multiLevelType w:val="hybridMultilevel"/>
    <w:tmpl w:val="63EA7F48"/>
    <w:lvl w:ilvl="0" w:tplc="6C00DF1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0230"/>
    <w:rsid w:val="0001025F"/>
    <w:rsid w:val="000165D1"/>
    <w:rsid w:val="00024192"/>
    <w:rsid w:val="00030DD6"/>
    <w:rsid w:val="000354D3"/>
    <w:rsid w:val="0004610B"/>
    <w:rsid w:val="00052292"/>
    <w:rsid w:val="00061C18"/>
    <w:rsid w:val="00062AFE"/>
    <w:rsid w:val="00063FB3"/>
    <w:rsid w:val="0007359A"/>
    <w:rsid w:val="00077173"/>
    <w:rsid w:val="00077E21"/>
    <w:rsid w:val="000864F4"/>
    <w:rsid w:val="000B7FC2"/>
    <w:rsid w:val="000D7A9E"/>
    <w:rsid w:val="000E2C55"/>
    <w:rsid w:val="001047A1"/>
    <w:rsid w:val="00105843"/>
    <w:rsid w:val="00110FBA"/>
    <w:rsid w:val="00117499"/>
    <w:rsid w:val="00124607"/>
    <w:rsid w:val="00167940"/>
    <w:rsid w:val="00185D6A"/>
    <w:rsid w:val="001A1300"/>
    <w:rsid w:val="001B16B8"/>
    <w:rsid w:val="001D38EF"/>
    <w:rsid w:val="001E5845"/>
    <w:rsid w:val="001E7250"/>
    <w:rsid w:val="001F55FB"/>
    <w:rsid w:val="002046E2"/>
    <w:rsid w:val="002265A2"/>
    <w:rsid w:val="00227450"/>
    <w:rsid w:val="00244CBD"/>
    <w:rsid w:val="002613F7"/>
    <w:rsid w:val="00264570"/>
    <w:rsid w:val="002765E4"/>
    <w:rsid w:val="002808AC"/>
    <w:rsid w:val="002827CB"/>
    <w:rsid w:val="0028507D"/>
    <w:rsid w:val="0028720A"/>
    <w:rsid w:val="00294E73"/>
    <w:rsid w:val="00296AD3"/>
    <w:rsid w:val="002B12D7"/>
    <w:rsid w:val="002B5CA8"/>
    <w:rsid w:val="002B7C5F"/>
    <w:rsid w:val="002C06D4"/>
    <w:rsid w:val="002C1F87"/>
    <w:rsid w:val="002C5421"/>
    <w:rsid w:val="002D1A4A"/>
    <w:rsid w:val="002D3ABC"/>
    <w:rsid w:val="002D420E"/>
    <w:rsid w:val="002D6437"/>
    <w:rsid w:val="002E03CE"/>
    <w:rsid w:val="002E195D"/>
    <w:rsid w:val="002E3ABF"/>
    <w:rsid w:val="002E43C2"/>
    <w:rsid w:val="00303841"/>
    <w:rsid w:val="00310996"/>
    <w:rsid w:val="00313CF0"/>
    <w:rsid w:val="003159BE"/>
    <w:rsid w:val="003203CC"/>
    <w:rsid w:val="00323EF8"/>
    <w:rsid w:val="00326542"/>
    <w:rsid w:val="00326D9D"/>
    <w:rsid w:val="003370C1"/>
    <w:rsid w:val="00341D91"/>
    <w:rsid w:val="00342E29"/>
    <w:rsid w:val="00343AF0"/>
    <w:rsid w:val="00355BFF"/>
    <w:rsid w:val="00357FF5"/>
    <w:rsid w:val="003841B3"/>
    <w:rsid w:val="0038479F"/>
    <w:rsid w:val="00392E8B"/>
    <w:rsid w:val="003934EF"/>
    <w:rsid w:val="003A0C31"/>
    <w:rsid w:val="003B040F"/>
    <w:rsid w:val="003B3011"/>
    <w:rsid w:val="003B68EB"/>
    <w:rsid w:val="003C2B0E"/>
    <w:rsid w:val="003C387B"/>
    <w:rsid w:val="003C663E"/>
    <w:rsid w:val="003C6D7A"/>
    <w:rsid w:val="003D60EF"/>
    <w:rsid w:val="003E34C4"/>
    <w:rsid w:val="003E4FA9"/>
    <w:rsid w:val="003F491F"/>
    <w:rsid w:val="00417738"/>
    <w:rsid w:val="00420317"/>
    <w:rsid w:val="00423280"/>
    <w:rsid w:val="00434111"/>
    <w:rsid w:val="00434292"/>
    <w:rsid w:val="00435ADB"/>
    <w:rsid w:val="004410A8"/>
    <w:rsid w:val="00446AFE"/>
    <w:rsid w:val="00450140"/>
    <w:rsid w:val="00463650"/>
    <w:rsid w:val="004D7FA5"/>
    <w:rsid w:val="004E124F"/>
    <w:rsid w:val="004E5361"/>
    <w:rsid w:val="004F40D0"/>
    <w:rsid w:val="005022B6"/>
    <w:rsid w:val="00502D5E"/>
    <w:rsid w:val="0050493B"/>
    <w:rsid w:val="00510A6C"/>
    <w:rsid w:val="00512F6B"/>
    <w:rsid w:val="00512FE9"/>
    <w:rsid w:val="00521D86"/>
    <w:rsid w:val="00522601"/>
    <w:rsid w:val="005266C5"/>
    <w:rsid w:val="0052674D"/>
    <w:rsid w:val="00537AF8"/>
    <w:rsid w:val="005459BB"/>
    <w:rsid w:val="00567E08"/>
    <w:rsid w:val="00574D40"/>
    <w:rsid w:val="005814EB"/>
    <w:rsid w:val="00583477"/>
    <w:rsid w:val="00583E25"/>
    <w:rsid w:val="00585771"/>
    <w:rsid w:val="00590151"/>
    <w:rsid w:val="00591E9A"/>
    <w:rsid w:val="005A0160"/>
    <w:rsid w:val="005B3BB5"/>
    <w:rsid w:val="005C07E3"/>
    <w:rsid w:val="005C6753"/>
    <w:rsid w:val="005D76BE"/>
    <w:rsid w:val="005E4415"/>
    <w:rsid w:val="00600DD1"/>
    <w:rsid w:val="00610881"/>
    <w:rsid w:val="00625AC6"/>
    <w:rsid w:val="006467B3"/>
    <w:rsid w:val="00675C9B"/>
    <w:rsid w:val="006779FE"/>
    <w:rsid w:val="00685851"/>
    <w:rsid w:val="006A049C"/>
    <w:rsid w:val="006A33E2"/>
    <w:rsid w:val="006A5F7F"/>
    <w:rsid w:val="006B380D"/>
    <w:rsid w:val="006B4036"/>
    <w:rsid w:val="006C79D9"/>
    <w:rsid w:val="006D5C24"/>
    <w:rsid w:val="006E5451"/>
    <w:rsid w:val="0070001E"/>
    <w:rsid w:val="0070088E"/>
    <w:rsid w:val="00710364"/>
    <w:rsid w:val="00730AA9"/>
    <w:rsid w:val="00734D53"/>
    <w:rsid w:val="00736EEC"/>
    <w:rsid w:val="00736FB7"/>
    <w:rsid w:val="007474D0"/>
    <w:rsid w:val="00757C84"/>
    <w:rsid w:val="0076158C"/>
    <w:rsid w:val="007741E0"/>
    <w:rsid w:val="007907A9"/>
    <w:rsid w:val="00796211"/>
    <w:rsid w:val="007B7436"/>
    <w:rsid w:val="007C49CA"/>
    <w:rsid w:val="007D28A7"/>
    <w:rsid w:val="007F3484"/>
    <w:rsid w:val="007F668C"/>
    <w:rsid w:val="00807828"/>
    <w:rsid w:val="00827142"/>
    <w:rsid w:val="00833307"/>
    <w:rsid w:val="00840928"/>
    <w:rsid w:val="00844784"/>
    <w:rsid w:val="00845FA9"/>
    <w:rsid w:val="00851393"/>
    <w:rsid w:val="00861296"/>
    <w:rsid w:val="00866E02"/>
    <w:rsid w:val="00872F72"/>
    <w:rsid w:val="0087766D"/>
    <w:rsid w:val="00887442"/>
    <w:rsid w:val="008957F7"/>
    <w:rsid w:val="008A0CC5"/>
    <w:rsid w:val="008A4EA5"/>
    <w:rsid w:val="008C1B78"/>
    <w:rsid w:val="008C3C6C"/>
    <w:rsid w:val="008C4576"/>
    <w:rsid w:val="008C58F5"/>
    <w:rsid w:val="008C6868"/>
    <w:rsid w:val="008D110C"/>
    <w:rsid w:val="008D2FD8"/>
    <w:rsid w:val="008D3610"/>
    <w:rsid w:val="008D59BD"/>
    <w:rsid w:val="008E1863"/>
    <w:rsid w:val="008E48C9"/>
    <w:rsid w:val="008F1A66"/>
    <w:rsid w:val="008F4809"/>
    <w:rsid w:val="00902109"/>
    <w:rsid w:val="00902A91"/>
    <w:rsid w:val="009102F4"/>
    <w:rsid w:val="00911991"/>
    <w:rsid w:val="00915016"/>
    <w:rsid w:val="00916A67"/>
    <w:rsid w:val="00917F0A"/>
    <w:rsid w:val="009216C9"/>
    <w:rsid w:val="009249AA"/>
    <w:rsid w:val="00925941"/>
    <w:rsid w:val="00926254"/>
    <w:rsid w:val="0092709B"/>
    <w:rsid w:val="00941B43"/>
    <w:rsid w:val="009460DD"/>
    <w:rsid w:val="00946CCA"/>
    <w:rsid w:val="00954433"/>
    <w:rsid w:val="00956992"/>
    <w:rsid w:val="00961C37"/>
    <w:rsid w:val="009702F6"/>
    <w:rsid w:val="00974D03"/>
    <w:rsid w:val="00975803"/>
    <w:rsid w:val="00982038"/>
    <w:rsid w:val="0098205C"/>
    <w:rsid w:val="00983011"/>
    <w:rsid w:val="00993536"/>
    <w:rsid w:val="00997E0A"/>
    <w:rsid w:val="009A1B35"/>
    <w:rsid w:val="009A7E69"/>
    <w:rsid w:val="009B1900"/>
    <w:rsid w:val="009B5E23"/>
    <w:rsid w:val="009C2216"/>
    <w:rsid w:val="009C4EAB"/>
    <w:rsid w:val="009D0A90"/>
    <w:rsid w:val="009D16F7"/>
    <w:rsid w:val="009D2F8D"/>
    <w:rsid w:val="009F065C"/>
    <w:rsid w:val="00A00B60"/>
    <w:rsid w:val="00A02E97"/>
    <w:rsid w:val="00A10C34"/>
    <w:rsid w:val="00A16109"/>
    <w:rsid w:val="00A57CDF"/>
    <w:rsid w:val="00A7155B"/>
    <w:rsid w:val="00A71594"/>
    <w:rsid w:val="00A7658B"/>
    <w:rsid w:val="00A95EB9"/>
    <w:rsid w:val="00AA7C4C"/>
    <w:rsid w:val="00AB3994"/>
    <w:rsid w:val="00AD10AD"/>
    <w:rsid w:val="00AD51B4"/>
    <w:rsid w:val="00AE2144"/>
    <w:rsid w:val="00AE2449"/>
    <w:rsid w:val="00AE7378"/>
    <w:rsid w:val="00AF4A26"/>
    <w:rsid w:val="00B00113"/>
    <w:rsid w:val="00B14C9C"/>
    <w:rsid w:val="00B15152"/>
    <w:rsid w:val="00B16360"/>
    <w:rsid w:val="00B16F66"/>
    <w:rsid w:val="00B25B3A"/>
    <w:rsid w:val="00B26AF5"/>
    <w:rsid w:val="00B305BA"/>
    <w:rsid w:val="00B30EC6"/>
    <w:rsid w:val="00B51992"/>
    <w:rsid w:val="00B63F32"/>
    <w:rsid w:val="00B71804"/>
    <w:rsid w:val="00B75F85"/>
    <w:rsid w:val="00B80E56"/>
    <w:rsid w:val="00B84228"/>
    <w:rsid w:val="00B85C5C"/>
    <w:rsid w:val="00B956BF"/>
    <w:rsid w:val="00BA19BE"/>
    <w:rsid w:val="00BA6799"/>
    <w:rsid w:val="00BB4E2D"/>
    <w:rsid w:val="00BE1E33"/>
    <w:rsid w:val="00BE4976"/>
    <w:rsid w:val="00BE4C6A"/>
    <w:rsid w:val="00BE6D25"/>
    <w:rsid w:val="00BF007C"/>
    <w:rsid w:val="00BF0C3E"/>
    <w:rsid w:val="00BF291D"/>
    <w:rsid w:val="00BF530A"/>
    <w:rsid w:val="00C034AD"/>
    <w:rsid w:val="00C12CF0"/>
    <w:rsid w:val="00C15B72"/>
    <w:rsid w:val="00C21426"/>
    <w:rsid w:val="00C2225A"/>
    <w:rsid w:val="00C232C0"/>
    <w:rsid w:val="00C23971"/>
    <w:rsid w:val="00C276C6"/>
    <w:rsid w:val="00C33419"/>
    <w:rsid w:val="00C424FD"/>
    <w:rsid w:val="00C51BE9"/>
    <w:rsid w:val="00C56226"/>
    <w:rsid w:val="00C64B81"/>
    <w:rsid w:val="00C80E50"/>
    <w:rsid w:val="00C838D9"/>
    <w:rsid w:val="00C84A75"/>
    <w:rsid w:val="00C90B76"/>
    <w:rsid w:val="00C919F2"/>
    <w:rsid w:val="00C921BD"/>
    <w:rsid w:val="00CA39B2"/>
    <w:rsid w:val="00CA67DC"/>
    <w:rsid w:val="00CA6ECE"/>
    <w:rsid w:val="00CB238E"/>
    <w:rsid w:val="00CB7544"/>
    <w:rsid w:val="00CC4228"/>
    <w:rsid w:val="00CC4756"/>
    <w:rsid w:val="00CD383C"/>
    <w:rsid w:val="00CF0586"/>
    <w:rsid w:val="00CF1DB6"/>
    <w:rsid w:val="00D02AB1"/>
    <w:rsid w:val="00D03389"/>
    <w:rsid w:val="00D136D4"/>
    <w:rsid w:val="00D157B2"/>
    <w:rsid w:val="00D2567C"/>
    <w:rsid w:val="00D268ED"/>
    <w:rsid w:val="00D3415F"/>
    <w:rsid w:val="00D3499F"/>
    <w:rsid w:val="00D36FA4"/>
    <w:rsid w:val="00D47161"/>
    <w:rsid w:val="00D64CDB"/>
    <w:rsid w:val="00D6762C"/>
    <w:rsid w:val="00D81D28"/>
    <w:rsid w:val="00D86483"/>
    <w:rsid w:val="00D87343"/>
    <w:rsid w:val="00D873B7"/>
    <w:rsid w:val="00DA3428"/>
    <w:rsid w:val="00DA6949"/>
    <w:rsid w:val="00DA6E05"/>
    <w:rsid w:val="00DA7D51"/>
    <w:rsid w:val="00DB6DFF"/>
    <w:rsid w:val="00DB7002"/>
    <w:rsid w:val="00DC0B11"/>
    <w:rsid w:val="00DD103E"/>
    <w:rsid w:val="00DD47CE"/>
    <w:rsid w:val="00E15AF9"/>
    <w:rsid w:val="00E20388"/>
    <w:rsid w:val="00E27B4F"/>
    <w:rsid w:val="00E37660"/>
    <w:rsid w:val="00E47761"/>
    <w:rsid w:val="00E53E10"/>
    <w:rsid w:val="00E564E2"/>
    <w:rsid w:val="00E655A7"/>
    <w:rsid w:val="00E71316"/>
    <w:rsid w:val="00E72A88"/>
    <w:rsid w:val="00E758EE"/>
    <w:rsid w:val="00E75AD3"/>
    <w:rsid w:val="00E75F07"/>
    <w:rsid w:val="00E765E5"/>
    <w:rsid w:val="00E7684D"/>
    <w:rsid w:val="00E80926"/>
    <w:rsid w:val="00E84D47"/>
    <w:rsid w:val="00E85C43"/>
    <w:rsid w:val="00E918BB"/>
    <w:rsid w:val="00E9350A"/>
    <w:rsid w:val="00EA52A8"/>
    <w:rsid w:val="00EA6FC7"/>
    <w:rsid w:val="00EA7B35"/>
    <w:rsid w:val="00EB48D9"/>
    <w:rsid w:val="00EB63BE"/>
    <w:rsid w:val="00EC02B8"/>
    <w:rsid w:val="00EC0AE8"/>
    <w:rsid w:val="00EC0BE7"/>
    <w:rsid w:val="00ED113F"/>
    <w:rsid w:val="00ED7D31"/>
    <w:rsid w:val="00EE2CE3"/>
    <w:rsid w:val="00EE57F2"/>
    <w:rsid w:val="00EF2CD4"/>
    <w:rsid w:val="00F01EF6"/>
    <w:rsid w:val="00F14C84"/>
    <w:rsid w:val="00F16BBE"/>
    <w:rsid w:val="00F1769B"/>
    <w:rsid w:val="00F3002A"/>
    <w:rsid w:val="00F34AC3"/>
    <w:rsid w:val="00F43644"/>
    <w:rsid w:val="00F5362F"/>
    <w:rsid w:val="00F71DB1"/>
    <w:rsid w:val="00F778A6"/>
    <w:rsid w:val="00F80D80"/>
    <w:rsid w:val="00F83962"/>
    <w:rsid w:val="00F9060B"/>
    <w:rsid w:val="00FA7E73"/>
    <w:rsid w:val="00FB4433"/>
    <w:rsid w:val="00FB4C9B"/>
    <w:rsid w:val="00FB55BF"/>
    <w:rsid w:val="00FB5CE3"/>
    <w:rsid w:val="00FB702C"/>
    <w:rsid w:val="00FC167B"/>
    <w:rsid w:val="00FD1064"/>
    <w:rsid w:val="00FD2D67"/>
    <w:rsid w:val="00FD4765"/>
    <w:rsid w:val="00FF2EF0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ED3FD7"/>
  <w15:docId w15:val="{A923DCD7-6E63-4310-9044-9C5EC1A9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934E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6ECF8B8-704E-4C82-8AF0-19C23DE1C5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44</TotalTime>
  <Pages>1</Pages>
  <Words>276</Words>
  <Characters>1936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Microsoft</Company>
  <LinksUpToDate>false</LinksUpToDate>
  <CharactersWithSpaces>2208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27</cp:revision>
  <cp:lastPrinted>2001-05-23T08:36:00Z</cp:lastPrinted>
  <dcterms:created xsi:type="dcterms:W3CDTF">2024-09-06T11:08:00Z</dcterms:created>
  <dcterms:modified xsi:type="dcterms:W3CDTF">2024-09-10T06:04:00Z</dcterms:modified>
</cp:coreProperties>
</file>