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6365E9" w14:textId="1BD6D8D3" w:rsidR="00DD47CE" w:rsidRPr="006C3FA3" w:rsidRDefault="00C21B96" w:rsidP="00C21B96">
      <w:pPr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2765E4" w:rsidRPr="006C3FA3">
        <w:rPr>
          <w:rFonts w:ascii="Times New Roman" w:hAnsi="Times New Roman"/>
          <w:noProof/>
        </w:rPr>
        <w:drawing>
          <wp:inline distT="0" distB="0" distL="0" distR="0" wp14:anchorId="3EE1322F" wp14:editId="1941FA3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96D65" w14:textId="77777777" w:rsidR="00ED113F" w:rsidRPr="006C3FA3" w:rsidRDefault="00ED113F">
      <w:pPr>
        <w:jc w:val="center"/>
        <w:rPr>
          <w:rFonts w:ascii="Times New Roman" w:hAnsi="Times New Roman"/>
          <w:b/>
        </w:rPr>
      </w:pPr>
    </w:p>
    <w:p w14:paraId="5FF675AF" w14:textId="77777777" w:rsidR="00DD47CE" w:rsidRPr="006C3FA3" w:rsidRDefault="00BE6D25">
      <w:pPr>
        <w:jc w:val="center"/>
        <w:rPr>
          <w:rFonts w:ascii="Times New Roman" w:hAnsi="Times New Roman"/>
          <w:b/>
        </w:rPr>
      </w:pPr>
      <w:r w:rsidRPr="006C3FA3">
        <w:rPr>
          <w:rFonts w:ascii="Times New Roman" w:hAnsi="Times New Roman"/>
          <w:b/>
        </w:rPr>
        <w:t>ŠAKIŲ RAJONO SAVIVALDYBĖS ADMINISTRACIJOS DIREKTORIUS</w:t>
      </w:r>
    </w:p>
    <w:p w14:paraId="0D0DAB0C" w14:textId="77777777" w:rsidR="00DD47CE" w:rsidRPr="006C3FA3" w:rsidRDefault="00DD47CE">
      <w:pPr>
        <w:jc w:val="center"/>
        <w:rPr>
          <w:rFonts w:ascii="Times New Roman" w:hAnsi="Times New Roman"/>
          <w:b/>
        </w:rPr>
      </w:pPr>
    </w:p>
    <w:p w14:paraId="6067911F" w14:textId="77777777" w:rsidR="00AE7378" w:rsidRPr="006C3FA3" w:rsidRDefault="00AE7378">
      <w:pPr>
        <w:jc w:val="center"/>
        <w:rPr>
          <w:rFonts w:ascii="Times New Roman" w:hAnsi="Times New Roman"/>
          <w:b/>
        </w:rPr>
      </w:pPr>
    </w:p>
    <w:p w14:paraId="00374116" w14:textId="77777777" w:rsidR="006C3FA3" w:rsidRPr="006C3FA3" w:rsidRDefault="006C3FA3" w:rsidP="006C3FA3">
      <w:pPr>
        <w:jc w:val="center"/>
        <w:rPr>
          <w:rFonts w:ascii="Times New Roman" w:hAnsi="Times New Roman"/>
          <w:b/>
          <w:caps/>
        </w:rPr>
      </w:pPr>
      <w:r w:rsidRPr="006C3FA3">
        <w:rPr>
          <w:rFonts w:ascii="Times New Roman" w:hAnsi="Times New Roman"/>
          <w:b/>
          <w:caps/>
        </w:rPr>
        <w:t>Įsakymas</w:t>
      </w:r>
    </w:p>
    <w:p w14:paraId="62C88EE7" w14:textId="52F95CE3" w:rsidR="006C3FA3" w:rsidRPr="006C3FA3" w:rsidRDefault="00AD3A3B" w:rsidP="006C3FA3">
      <w:pPr>
        <w:jc w:val="center"/>
        <w:rPr>
          <w:rFonts w:ascii="Times New Roman" w:hAnsi="Times New Roman"/>
        </w:rPr>
      </w:pPr>
      <w:r w:rsidRPr="00AD3A3B">
        <w:rPr>
          <w:rFonts w:ascii="Times New Roman" w:hAnsi="Times New Roman"/>
          <w:b/>
          <w:caps/>
        </w:rPr>
        <w:t>D</w:t>
      </w:r>
      <w:r w:rsidRPr="00AD3A3B">
        <w:rPr>
          <w:rFonts w:ascii="Times New Roman" w:hAnsi="Times New Roman" w:hint="eastAsia"/>
          <w:b/>
          <w:caps/>
        </w:rPr>
        <w:t>Ė</w:t>
      </w:r>
      <w:r w:rsidRPr="00AD3A3B">
        <w:rPr>
          <w:rFonts w:ascii="Times New Roman" w:hAnsi="Times New Roman"/>
          <w:b/>
          <w:caps/>
        </w:rPr>
        <w:t>L</w:t>
      </w:r>
      <w:r w:rsidR="00073BDD">
        <w:rPr>
          <w:rFonts w:ascii="Times New Roman" w:hAnsi="Times New Roman"/>
          <w:b/>
          <w:caps/>
        </w:rPr>
        <w:t xml:space="preserve"> </w:t>
      </w:r>
      <w:r w:rsidR="00E90668">
        <w:rPr>
          <w:rFonts w:ascii="Times New Roman" w:hAnsi="Times New Roman"/>
          <w:b/>
          <w:caps/>
        </w:rPr>
        <w:t xml:space="preserve">UAB ,,Šakių autobusų parkas“ </w:t>
      </w:r>
      <w:r w:rsidRPr="00AD3A3B">
        <w:rPr>
          <w:rFonts w:ascii="Times New Roman" w:hAnsi="Times New Roman"/>
          <w:b/>
          <w:caps/>
        </w:rPr>
        <w:t>VIETINIO (PRIEMIESTINIO) REGULIARAUS SUSISIEKIMO AUTOBUS</w:t>
      </w:r>
      <w:r w:rsidRPr="00AD3A3B">
        <w:rPr>
          <w:rFonts w:ascii="Times New Roman" w:hAnsi="Times New Roman" w:hint="eastAsia"/>
          <w:b/>
          <w:caps/>
        </w:rPr>
        <w:t>Ų</w:t>
      </w:r>
      <w:r w:rsidRPr="00AD3A3B">
        <w:rPr>
          <w:rFonts w:ascii="Times New Roman" w:hAnsi="Times New Roman"/>
          <w:b/>
          <w:caps/>
        </w:rPr>
        <w:t xml:space="preserve"> MAR</w:t>
      </w:r>
      <w:r w:rsidRPr="00AD3A3B">
        <w:rPr>
          <w:rFonts w:ascii="Times New Roman" w:hAnsi="Times New Roman" w:hint="eastAsia"/>
          <w:b/>
          <w:caps/>
        </w:rPr>
        <w:t>Š</w:t>
      </w:r>
      <w:r w:rsidRPr="00AD3A3B">
        <w:rPr>
          <w:rFonts w:ascii="Times New Roman" w:hAnsi="Times New Roman"/>
          <w:b/>
          <w:caps/>
        </w:rPr>
        <w:t>RUT</w:t>
      </w:r>
      <w:r w:rsidR="00223328">
        <w:rPr>
          <w:rFonts w:ascii="Times New Roman" w:hAnsi="Times New Roman"/>
          <w:b/>
          <w:caps/>
        </w:rPr>
        <w:t>Ų</w:t>
      </w:r>
      <w:r w:rsidR="00C21B96">
        <w:rPr>
          <w:rFonts w:ascii="Times New Roman" w:hAnsi="Times New Roman"/>
          <w:b/>
          <w:caps/>
        </w:rPr>
        <w:t xml:space="preserve"> </w:t>
      </w:r>
      <w:r w:rsidR="005F44CC">
        <w:rPr>
          <w:rFonts w:ascii="Times New Roman" w:hAnsi="Times New Roman"/>
          <w:b/>
          <w:caps/>
        </w:rPr>
        <w:t xml:space="preserve">reisų </w:t>
      </w:r>
      <w:r w:rsidR="00E90668">
        <w:rPr>
          <w:rFonts w:ascii="Times New Roman" w:hAnsi="Times New Roman"/>
          <w:b/>
          <w:caps/>
        </w:rPr>
        <w:t>Pa</w:t>
      </w:r>
      <w:r w:rsidR="0010672D">
        <w:rPr>
          <w:rFonts w:ascii="Times New Roman" w:hAnsi="Times New Roman"/>
          <w:b/>
          <w:caps/>
        </w:rPr>
        <w:t>keitimo</w:t>
      </w:r>
    </w:p>
    <w:p w14:paraId="431F30AD" w14:textId="77777777" w:rsidR="00F408D3" w:rsidRDefault="00F408D3" w:rsidP="006C3FA3">
      <w:pPr>
        <w:jc w:val="center"/>
        <w:rPr>
          <w:rFonts w:ascii="Times New Roman" w:hAnsi="Times New Roman"/>
        </w:rPr>
      </w:pPr>
    </w:p>
    <w:p w14:paraId="1E9B2F45" w14:textId="5196D86F" w:rsidR="006C3FA3" w:rsidRPr="006C3FA3" w:rsidRDefault="006C3FA3" w:rsidP="006C3FA3">
      <w:pPr>
        <w:jc w:val="center"/>
        <w:rPr>
          <w:rFonts w:ascii="Times New Roman" w:hAnsi="Times New Roman"/>
        </w:rPr>
      </w:pPr>
      <w:r w:rsidRPr="006C3FA3">
        <w:rPr>
          <w:rFonts w:ascii="Times New Roman" w:hAnsi="Times New Roman"/>
        </w:rPr>
        <w:t>20</w:t>
      </w:r>
      <w:r w:rsidR="00784A06">
        <w:rPr>
          <w:rFonts w:ascii="Times New Roman" w:hAnsi="Times New Roman"/>
        </w:rPr>
        <w:t>2</w:t>
      </w:r>
      <w:r w:rsidR="001F5C0D">
        <w:rPr>
          <w:rFonts w:ascii="Times New Roman" w:hAnsi="Times New Roman"/>
        </w:rPr>
        <w:t>4</w:t>
      </w:r>
      <w:r w:rsidRPr="006C3FA3">
        <w:rPr>
          <w:rFonts w:ascii="Times New Roman" w:hAnsi="Times New Roman"/>
        </w:rPr>
        <w:t xml:space="preserve"> m. </w:t>
      </w:r>
      <w:r w:rsidR="00917098">
        <w:rPr>
          <w:rFonts w:ascii="Times New Roman" w:hAnsi="Times New Roman"/>
        </w:rPr>
        <w:t>rugsėjo</w:t>
      </w:r>
      <w:r w:rsidRPr="006C3FA3">
        <w:rPr>
          <w:rFonts w:ascii="Times New Roman" w:hAnsi="Times New Roman"/>
        </w:rPr>
        <w:t xml:space="preserve">     d. Nr. AT- </w:t>
      </w:r>
    </w:p>
    <w:p w14:paraId="42713C6A" w14:textId="77777777" w:rsidR="006C3FA3" w:rsidRPr="006C3FA3" w:rsidRDefault="006C3FA3" w:rsidP="006C3FA3">
      <w:pPr>
        <w:jc w:val="center"/>
        <w:rPr>
          <w:rFonts w:ascii="Times New Roman" w:hAnsi="Times New Roman"/>
        </w:rPr>
      </w:pPr>
      <w:r w:rsidRPr="006C3FA3">
        <w:rPr>
          <w:rFonts w:ascii="Times New Roman" w:hAnsi="Times New Roman"/>
        </w:rPr>
        <w:t>Šakiai</w:t>
      </w:r>
    </w:p>
    <w:p w14:paraId="0D2779E4" w14:textId="77777777" w:rsidR="0065133B" w:rsidRDefault="0065133B" w:rsidP="0065133B">
      <w:pPr>
        <w:spacing w:line="360" w:lineRule="auto"/>
        <w:ind w:firstLine="851"/>
        <w:jc w:val="both"/>
      </w:pPr>
      <w:bookmarkStart w:id="0" w:name="_Hlk531779983"/>
      <w:bookmarkStart w:id="1" w:name="_Hlk510515996"/>
    </w:p>
    <w:p w14:paraId="3E7BC8F7" w14:textId="0A9535EA" w:rsidR="00CE588B" w:rsidRDefault="001F5C0D" w:rsidP="00AD3A3B">
      <w:pPr>
        <w:spacing w:line="360" w:lineRule="auto"/>
        <w:ind w:firstLine="851"/>
        <w:jc w:val="both"/>
      </w:pPr>
      <w:r w:rsidRPr="00F30060">
        <w:rPr>
          <w:rFonts w:ascii="Times New Roman" w:hAnsi="Times New Roman"/>
        </w:rPr>
        <w:t>Vadovaudamasi Lietuvos Respublikos kelių transporto kodekso 4 straipsnio 3 dalimi, Lietuvos Respublikos vietos savivaldos įstatymo 33 straipsnio 3 dalies 4 punktu, 34 straipsnio</w:t>
      </w:r>
      <w:r w:rsidRPr="0041444A">
        <w:t xml:space="preserve"> 1 dalimi, </w:t>
      </w:r>
      <w:r>
        <w:t>Šakių rajono savivaldybės tarybos 2022 m. kovo 25 d. sprendimo Nr. T-112 ,,</w:t>
      </w:r>
      <w:r w:rsidRPr="00C81792">
        <w:t>Dėl uždarosios akcinės bendrovės „Šakių autobusų parkas“ keleivių vežimo vietinio (priemiestinio) reguliaraus susisiekimo autobusų maršrutais paslaugos teikimo</w:t>
      </w:r>
      <w:r>
        <w:t xml:space="preserve">“ 3.2 </w:t>
      </w:r>
      <w:r w:rsidR="009D2A82">
        <w:t>papunkčiu</w:t>
      </w:r>
      <w:r w:rsidR="008F55AC">
        <w:t>, Šakių rajono savivaldybės mero 2024 m. rugsėjo 2 d. potvarkio Nr. MP-67 ,,Dėl pavedimo vykdyti Šakių rajono savivaldybės administracijos direktoriaus pareigas“, 1 punktu</w:t>
      </w:r>
      <w:r w:rsidR="00A01DB2">
        <w:t>:</w:t>
      </w:r>
    </w:p>
    <w:p w14:paraId="6018C8F9" w14:textId="322C6945" w:rsidR="00031EE2" w:rsidRDefault="00A01DB2" w:rsidP="002F4F54">
      <w:pPr>
        <w:spacing w:line="360" w:lineRule="auto"/>
        <w:ind w:firstLine="851"/>
        <w:jc w:val="both"/>
      </w:pPr>
      <w:r>
        <w:rPr>
          <w:spacing w:val="60"/>
        </w:rPr>
        <w:t>1. P</w:t>
      </w:r>
      <w:r w:rsidR="009C1F28">
        <w:rPr>
          <w:spacing w:val="60"/>
        </w:rPr>
        <w:t>a</w:t>
      </w:r>
      <w:r w:rsidR="0010672D">
        <w:rPr>
          <w:spacing w:val="60"/>
        </w:rPr>
        <w:t xml:space="preserve">keičiu </w:t>
      </w:r>
      <w:r w:rsidR="0010672D">
        <w:t>keleivių vežimo vietinio (priemiestinio) reguliaraus susisiekimo maršrut</w:t>
      </w:r>
      <w:r w:rsidR="001F5C0D">
        <w:t>ą M-</w:t>
      </w:r>
      <w:r w:rsidR="00980FFA">
        <w:t>71</w:t>
      </w:r>
      <w:r w:rsidR="001F5C0D">
        <w:t xml:space="preserve"> Šakiai – </w:t>
      </w:r>
      <w:r w:rsidR="00980FFA">
        <w:t>Kudirkos Naumiestis</w:t>
      </w:r>
      <w:r w:rsidR="007A2108">
        <w:t xml:space="preserve"> (leidimo Nr. 134)</w:t>
      </w:r>
      <w:r w:rsidR="0010672D">
        <w:t>, kuri</w:t>
      </w:r>
      <w:r w:rsidR="001F5C0D">
        <w:t>uo</w:t>
      </w:r>
      <w:r w:rsidR="0010672D">
        <w:t xml:space="preserve"> teikiamos keleivių vežimo viešosios paslaugos</w:t>
      </w:r>
      <w:r w:rsidR="00031EE2">
        <w:t>, ir:</w:t>
      </w:r>
    </w:p>
    <w:p w14:paraId="136BCB6A" w14:textId="477576DC" w:rsidR="00031EE2" w:rsidRDefault="00031EE2" w:rsidP="002F4F54">
      <w:pPr>
        <w:spacing w:line="360" w:lineRule="auto"/>
        <w:ind w:firstLine="851"/>
        <w:jc w:val="both"/>
      </w:pPr>
      <w:r>
        <w:t>1.1.</w:t>
      </w:r>
      <w:r w:rsidR="003C4DA1">
        <w:t xml:space="preserve"> </w:t>
      </w:r>
      <w:r w:rsidR="0010672D">
        <w:t>papilda</w:t>
      </w:r>
      <w:r w:rsidR="003C4DA1">
        <w:t>u</w:t>
      </w:r>
      <w:r w:rsidR="001F5C0D">
        <w:t xml:space="preserve"> </w:t>
      </w:r>
      <w:bookmarkStart w:id="2" w:name="_Hlk133332945"/>
      <w:r w:rsidR="009C1F28">
        <w:t>nuo 202</w:t>
      </w:r>
      <w:r w:rsidR="001F5C0D">
        <w:t>4</w:t>
      </w:r>
      <w:r w:rsidR="009C1F28">
        <w:t xml:space="preserve"> m. </w:t>
      </w:r>
      <w:r w:rsidR="00980FFA">
        <w:t>rugsėjo 16</w:t>
      </w:r>
      <w:r w:rsidR="001F5C0D">
        <w:t xml:space="preserve"> </w:t>
      </w:r>
      <w:r w:rsidR="009C1F28">
        <w:t xml:space="preserve">d. </w:t>
      </w:r>
      <w:r w:rsidR="00EB676E" w:rsidRPr="00EB676E">
        <w:t>UAB ,,</w:t>
      </w:r>
      <w:r w:rsidR="00EB676E" w:rsidRPr="00EB676E">
        <w:rPr>
          <w:rFonts w:hint="eastAsia"/>
        </w:rPr>
        <w:t>Š</w:t>
      </w:r>
      <w:r w:rsidR="00EB676E" w:rsidRPr="00EB676E">
        <w:t>aki</w:t>
      </w:r>
      <w:r w:rsidR="00EB676E" w:rsidRPr="00EB676E">
        <w:rPr>
          <w:rFonts w:hint="eastAsia"/>
        </w:rPr>
        <w:t>ų</w:t>
      </w:r>
      <w:r w:rsidR="00EB676E" w:rsidRPr="00EB676E">
        <w:t xml:space="preserve"> autobus</w:t>
      </w:r>
      <w:r w:rsidR="00EB676E" w:rsidRPr="00EB676E">
        <w:rPr>
          <w:rFonts w:hint="eastAsia"/>
        </w:rPr>
        <w:t>ų</w:t>
      </w:r>
      <w:r w:rsidR="00EB676E" w:rsidRPr="00EB676E">
        <w:t xml:space="preserve"> parkas</w:t>
      </w:r>
      <w:r w:rsidR="00EB676E" w:rsidRPr="00EB676E">
        <w:rPr>
          <w:rFonts w:hint="eastAsia"/>
        </w:rPr>
        <w:t>“</w:t>
      </w:r>
      <w:r w:rsidR="00EB676E" w:rsidRPr="00EB676E">
        <w:t xml:space="preserve"> aptarnaujam</w:t>
      </w:r>
      <w:r w:rsidR="00EB676E">
        <w:t>o</w:t>
      </w:r>
      <w:r w:rsidR="00EB676E" w:rsidRPr="00EB676E">
        <w:t xml:space="preserve"> vietinio (priemiestinio) reguliaraus susisiekimo autobus</w:t>
      </w:r>
      <w:r w:rsidR="00EB676E" w:rsidRPr="00EB676E">
        <w:rPr>
          <w:rFonts w:hint="eastAsia"/>
        </w:rPr>
        <w:t>ų</w:t>
      </w:r>
      <w:r w:rsidR="00EB676E" w:rsidRPr="00EB676E">
        <w:t xml:space="preserve"> mar</w:t>
      </w:r>
      <w:r w:rsidR="00EB676E" w:rsidRPr="00EB676E">
        <w:rPr>
          <w:rFonts w:hint="eastAsia"/>
        </w:rPr>
        <w:t>š</w:t>
      </w:r>
      <w:r w:rsidR="00EB676E" w:rsidRPr="00EB676E">
        <w:t>rut</w:t>
      </w:r>
      <w:r w:rsidR="00EB676E">
        <w:t>o</w:t>
      </w:r>
      <w:r w:rsidR="00EB676E" w:rsidRPr="00EB676E">
        <w:t xml:space="preserve"> M-</w:t>
      </w:r>
      <w:r w:rsidR="00980FFA">
        <w:t>71</w:t>
      </w:r>
      <w:r w:rsidR="00EB676E" w:rsidRPr="00EB676E">
        <w:t xml:space="preserve"> </w:t>
      </w:r>
      <w:r w:rsidR="00EB676E" w:rsidRPr="00EB676E">
        <w:rPr>
          <w:rFonts w:hint="eastAsia"/>
        </w:rPr>
        <w:t>Š</w:t>
      </w:r>
      <w:r w:rsidR="00EB676E" w:rsidRPr="00EB676E">
        <w:t xml:space="preserve">akiai </w:t>
      </w:r>
      <w:r w:rsidR="00EB676E" w:rsidRPr="00EB676E">
        <w:rPr>
          <w:rFonts w:hint="eastAsia"/>
        </w:rPr>
        <w:t>–</w:t>
      </w:r>
      <w:r w:rsidR="00EB676E" w:rsidRPr="00EB676E">
        <w:t xml:space="preserve"> </w:t>
      </w:r>
      <w:r w:rsidR="00980FFA">
        <w:t>Kudirkos Naumiestis</w:t>
      </w:r>
      <w:r w:rsidR="00EB676E" w:rsidRPr="00EB676E">
        <w:t xml:space="preserve"> </w:t>
      </w:r>
      <w:r w:rsidR="00EF0686">
        <w:t>reis</w:t>
      </w:r>
      <w:r w:rsidR="005B268C">
        <w:t xml:space="preserve">ų skaičių papildomu reisu, kurio </w:t>
      </w:r>
      <w:r w:rsidR="00534872">
        <w:t xml:space="preserve">išvykimo </w:t>
      </w:r>
      <w:r w:rsidR="009C1F28">
        <w:t>laik</w:t>
      </w:r>
      <w:r w:rsidR="005B268C">
        <w:t>as</w:t>
      </w:r>
      <w:r w:rsidR="009C1F28">
        <w:t xml:space="preserve"> iš </w:t>
      </w:r>
      <w:r w:rsidR="005B268C">
        <w:t>Šakių autobusų stoties 13:00</w:t>
      </w:r>
      <w:r w:rsidR="00534872">
        <w:t xml:space="preserve"> val., </w:t>
      </w:r>
      <w:r w:rsidR="005B268C">
        <w:t>atvykimo laikas į Kudirkos Naumiesčio autobusų stotelę 13:30 val.</w:t>
      </w:r>
      <w:r w:rsidR="007A2108">
        <w:t xml:space="preserve">, išvykimo laikas </w:t>
      </w:r>
      <w:bookmarkStart w:id="3" w:name="_Hlk176955051"/>
      <w:r w:rsidR="007A2108">
        <w:t>iš Kudirkos Naumiesčio autobusų stotelės 13:35 val., atvykimo laikas į Šakių autobusų stotį 14:05 val.</w:t>
      </w:r>
      <w:r w:rsidR="005B268C">
        <w:t xml:space="preserve"> </w:t>
      </w:r>
      <w:bookmarkEnd w:id="3"/>
      <w:r w:rsidR="001F5C0D">
        <w:t>darbo dienomis</w:t>
      </w:r>
      <w:bookmarkEnd w:id="2"/>
      <w:r w:rsidR="00355591">
        <w:t xml:space="preserve"> (maršruto M-</w:t>
      </w:r>
      <w:r w:rsidR="005B268C">
        <w:t>71</w:t>
      </w:r>
      <w:r w:rsidR="00355591">
        <w:t xml:space="preserve"> tvarkaraštis pridedamas)</w:t>
      </w:r>
      <w:r>
        <w:t>;</w:t>
      </w:r>
    </w:p>
    <w:p w14:paraId="75F738AF" w14:textId="28E0C866" w:rsidR="003C4DA1" w:rsidRDefault="00031EE2" w:rsidP="002F4F54">
      <w:pPr>
        <w:spacing w:line="360" w:lineRule="auto"/>
        <w:ind w:firstLine="851"/>
        <w:jc w:val="both"/>
      </w:pPr>
      <w:r>
        <w:t xml:space="preserve">1.2. patikslinu nuo 2024 m. rugsėjo 16 d. </w:t>
      </w:r>
      <w:r w:rsidRPr="00EB676E">
        <w:t>UAB ,,</w:t>
      </w:r>
      <w:r w:rsidRPr="00EB676E">
        <w:rPr>
          <w:rFonts w:hint="eastAsia"/>
        </w:rPr>
        <w:t>Š</w:t>
      </w:r>
      <w:r w:rsidRPr="00EB676E">
        <w:t>aki</w:t>
      </w:r>
      <w:r w:rsidRPr="00EB676E">
        <w:rPr>
          <w:rFonts w:hint="eastAsia"/>
        </w:rPr>
        <w:t>ų</w:t>
      </w:r>
      <w:r w:rsidRPr="00EB676E">
        <w:t xml:space="preserve"> autobus</w:t>
      </w:r>
      <w:r w:rsidRPr="00EB676E">
        <w:rPr>
          <w:rFonts w:hint="eastAsia"/>
        </w:rPr>
        <w:t>ų</w:t>
      </w:r>
      <w:r w:rsidRPr="00EB676E">
        <w:t xml:space="preserve"> parkas</w:t>
      </w:r>
      <w:r w:rsidRPr="00EB676E">
        <w:rPr>
          <w:rFonts w:hint="eastAsia"/>
        </w:rPr>
        <w:t>“</w:t>
      </w:r>
      <w:r w:rsidRPr="00EB676E">
        <w:t xml:space="preserve"> aptarnaujam</w:t>
      </w:r>
      <w:r>
        <w:t>o</w:t>
      </w:r>
      <w:r w:rsidRPr="00EB676E">
        <w:t xml:space="preserve"> vietinio (priemiestinio) reguliaraus susisiekimo autobus</w:t>
      </w:r>
      <w:r w:rsidRPr="00EB676E">
        <w:rPr>
          <w:rFonts w:hint="eastAsia"/>
        </w:rPr>
        <w:t>ų</w:t>
      </w:r>
      <w:r w:rsidRPr="00EB676E">
        <w:t xml:space="preserve"> mar</w:t>
      </w:r>
      <w:r w:rsidRPr="00EB676E">
        <w:rPr>
          <w:rFonts w:hint="eastAsia"/>
        </w:rPr>
        <w:t>š</w:t>
      </w:r>
      <w:r w:rsidRPr="00EB676E">
        <w:t>rut</w:t>
      </w:r>
      <w:r>
        <w:t>o</w:t>
      </w:r>
      <w:r w:rsidRPr="00EB676E">
        <w:t xml:space="preserve"> M-</w:t>
      </w:r>
      <w:r>
        <w:t>71</w:t>
      </w:r>
      <w:r w:rsidRPr="00EB676E">
        <w:t xml:space="preserve"> </w:t>
      </w:r>
      <w:r w:rsidRPr="00EB676E">
        <w:rPr>
          <w:rFonts w:hint="eastAsia"/>
        </w:rPr>
        <w:t>Š</w:t>
      </w:r>
      <w:r w:rsidRPr="00EB676E">
        <w:t xml:space="preserve">akiai </w:t>
      </w:r>
      <w:r w:rsidRPr="00EB676E">
        <w:rPr>
          <w:rFonts w:hint="eastAsia"/>
        </w:rPr>
        <w:t>–</w:t>
      </w:r>
      <w:r w:rsidRPr="00EB676E">
        <w:t xml:space="preserve"> </w:t>
      </w:r>
      <w:r>
        <w:t>Kudirkos Naumiestis</w:t>
      </w:r>
      <w:r w:rsidRPr="00EB676E">
        <w:t xml:space="preserve"> </w:t>
      </w:r>
      <w:r>
        <w:t xml:space="preserve">reisų, kurių išvykimo laikas iš Šakių autobusų stoties 9:00 val. ir 14:10 val., </w:t>
      </w:r>
      <w:r w:rsidR="007A2108">
        <w:t xml:space="preserve">išvykimo </w:t>
      </w:r>
      <w:r>
        <w:t xml:space="preserve">laikas </w:t>
      </w:r>
      <w:r w:rsidR="007A2108">
        <w:t>iš</w:t>
      </w:r>
      <w:r>
        <w:t xml:space="preserve"> Kudirkos Naumiesčio autobusų stotel</w:t>
      </w:r>
      <w:r w:rsidR="007A2108">
        <w:t>ės</w:t>
      </w:r>
      <w:r>
        <w:t xml:space="preserve"> 9:45 val. ir 14:45 val</w:t>
      </w:r>
      <w:r w:rsidR="007A2108">
        <w:t>.,</w:t>
      </w:r>
      <w:r>
        <w:t xml:space="preserve"> eismo dažnumą vietoj ,,mokslo metais mokyklų darbo dienomis“ į ,,darbo dienomis“</w:t>
      </w:r>
      <w:r w:rsidR="00894720" w:rsidRPr="00894720">
        <w:t xml:space="preserve"> </w:t>
      </w:r>
      <w:r w:rsidR="00894720">
        <w:t>(maršruto M-71 tvarkaraštis pridedamas)</w:t>
      </w:r>
      <w:r w:rsidR="00355591">
        <w:t>.</w:t>
      </w:r>
    </w:p>
    <w:p w14:paraId="10EC5555" w14:textId="4401FC6B" w:rsidR="005B268C" w:rsidRDefault="005B268C" w:rsidP="005B268C">
      <w:pPr>
        <w:spacing w:line="360" w:lineRule="auto"/>
        <w:ind w:firstLine="851"/>
        <w:jc w:val="both"/>
      </w:pPr>
      <w:r>
        <w:rPr>
          <w:spacing w:val="60"/>
        </w:rPr>
        <w:t xml:space="preserve">2. Pakeičiu </w:t>
      </w:r>
      <w:r>
        <w:t xml:space="preserve">keleivių vežimo vietinio (priemiestinio) reguliaraus susisiekimo maršrutą </w:t>
      </w:r>
      <w:r w:rsidR="007A2108" w:rsidRPr="00EB676E">
        <w:t>M-</w:t>
      </w:r>
      <w:r w:rsidR="007A2108">
        <w:t xml:space="preserve">674 </w:t>
      </w:r>
      <w:r w:rsidR="007A2108" w:rsidRPr="00EB676E">
        <w:rPr>
          <w:rFonts w:hint="eastAsia"/>
        </w:rPr>
        <w:t>Š</w:t>
      </w:r>
      <w:r w:rsidR="007A2108" w:rsidRPr="00EB676E">
        <w:t xml:space="preserve">akiai </w:t>
      </w:r>
      <w:r w:rsidR="007A2108" w:rsidRPr="00EB676E">
        <w:rPr>
          <w:rFonts w:hint="eastAsia"/>
        </w:rPr>
        <w:t>–</w:t>
      </w:r>
      <w:r w:rsidR="007A2108" w:rsidRPr="00EB676E">
        <w:t xml:space="preserve"> </w:t>
      </w:r>
      <w:bookmarkStart w:id="4" w:name="_Hlk159512056"/>
      <w:r w:rsidR="007A2108">
        <w:t>Kriūkai – Kaunas</w:t>
      </w:r>
      <w:r w:rsidR="007A2108" w:rsidRPr="00EB676E">
        <w:t xml:space="preserve"> </w:t>
      </w:r>
      <w:bookmarkEnd w:id="4"/>
      <w:r w:rsidR="007A2108">
        <w:t>(leidimo Nr. 139)</w:t>
      </w:r>
      <w:r>
        <w:t xml:space="preserve">, kuriuo teikiamos keleivių vežimo viešosios paslaugos, ir papildau nuo 2024 m. rugsėjo 16 d. </w:t>
      </w:r>
      <w:r w:rsidRPr="00EB676E">
        <w:t>UAB ,,</w:t>
      </w:r>
      <w:r w:rsidRPr="00EB676E">
        <w:rPr>
          <w:rFonts w:hint="eastAsia"/>
        </w:rPr>
        <w:t>Š</w:t>
      </w:r>
      <w:r w:rsidRPr="00EB676E">
        <w:t>aki</w:t>
      </w:r>
      <w:r w:rsidRPr="00EB676E">
        <w:rPr>
          <w:rFonts w:hint="eastAsia"/>
        </w:rPr>
        <w:t>ų</w:t>
      </w:r>
      <w:r w:rsidRPr="00EB676E">
        <w:t xml:space="preserve"> autobus</w:t>
      </w:r>
      <w:r w:rsidRPr="00EB676E">
        <w:rPr>
          <w:rFonts w:hint="eastAsia"/>
        </w:rPr>
        <w:t>ų</w:t>
      </w:r>
      <w:r w:rsidRPr="00EB676E">
        <w:t xml:space="preserve"> parkas</w:t>
      </w:r>
      <w:r w:rsidRPr="00EB676E">
        <w:rPr>
          <w:rFonts w:hint="eastAsia"/>
        </w:rPr>
        <w:t>“</w:t>
      </w:r>
      <w:r w:rsidRPr="00EB676E">
        <w:t xml:space="preserve"> aptarnaujam</w:t>
      </w:r>
      <w:r>
        <w:t>o</w:t>
      </w:r>
      <w:r w:rsidRPr="00EB676E">
        <w:t xml:space="preserve"> vietinio </w:t>
      </w:r>
      <w:r w:rsidRPr="00EB676E">
        <w:lastRenderedPageBreak/>
        <w:t>(priemiestinio) reguliaraus susisiekimo autobus</w:t>
      </w:r>
      <w:r w:rsidRPr="00EB676E">
        <w:rPr>
          <w:rFonts w:hint="eastAsia"/>
        </w:rPr>
        <w:t>ų</w:t>
      </w:r>
      <w:r w:rsidRPr="00EB676E">
        <w:t xml:space="preserve"> mar</w:t>
      </w:r>
      <w:r w:rsidRPr="00EB676E">
        <w:rPr>
          <w:rFonts w:hint="eastAsia"/>
        </w:rPr>
        <w:t>š</w:t>
      </w:r>
      <w:r w:rsidRPr="00EB676E">
        <w:t>rut</w:t>
      </w:r>
      <w:r>
        <w:t>o</w:t>
      </w:r>
      <w:r w:rsidRPr="00EB676E">
        <w:t xml:space="preserve"> M-</w:t>
      </w:r>
      <w:r w:rsidR="007A2108">
        <w:t>674</w:t>
      </w:r>
      <w:r w:rsidRPr="00EB676E">
        <w:t xml:space="preserve"> </w:t>
      </w:r>
      <w:r w:rsidRPr="00EB676E">
        <w:rPr>
          <w:rFonts w:hint="eastAsia"/>
        </w:rPr>
        <w:t>Š</w:t>
      </w:r>
      <w:r w:rsidRPr="00EB676E">
        <w:t xml:space="preserve">akiai </w:t>
      </w:r>
      <w:r w:rsidRPr="00EB676E">
        <w:rPr>
          <w:rFonts w:hint="eastAsia"/>
        </w:rPr>
        <w:t>–</w:t>
      </w:r>
      <w:r w:rsidRPr="00EB676E">
        <w:t xml:space="preserve"> </w:t>
      </w:r>
      <w:r w:rsidR="007A2108">
        <w:t>Kriūkai – Kaunas</w:t>
      </w:r>
      <w:r w:rsidR="007A2108" w:rsidRPr="00EB676E">
        <w:t xml:space="preserve"> </w:t>
      </w:r>
      <w:r>
        <w:t>reisų skaičių papildomu reisu, kurio išvykimo laikas iš Šakių autobusų stoties 1</w:t>
      </w:r>
      <w:r w:rsidR="007A2108">
        <w:t>5</w:t>
      </w:r>
      <w:r>
        <w:t>:</w:t>
      </w:r>
      <w:r w:rsidR="007A2108">
        <w:t>5</w:t>
      </w:r>
      <w:r>
        <w:t>0 val., atvykimo laikas į K</w:t>
      </w:r>
      <w:r w:rsidR="007A2108">
        <w:t>riūkų</w:t>
      </w:r>
      <w:r>
        <w:t xml:space="preserve"> autobusų stotelę 1</w:t>
      </w:r>
      <w:r w:rsidR="007A2108">
        <w:t>6:34</w:t>
      </w:r>
      <w:r>
        <w:t xml:space="preserve"> val.</w:t>
      </w:r>
      <w:r w:rsidR="007A2108">
        <w:t xml:space="preserve">, išvykimo laikas iš </w:t>
      </w:r>
      <w:r w:rsidR="00946B63">
        <w:t xml:space="preserve">Kriūkų autobusų stotelės 16:35 val., atvykimo laikas į </w:t>
      </w:r>
      <w:r>
        <w:t xml:space="preserve"> </w:t>
      </w:r>
      <w:r w:rsidR="00946B63">
        <w:t xml:space="preserve">Šakių autobusų stotį 17:10 val. </w:t>
      </w:r>
      <w:r>
        <w:t>darbo dienomis (maršruto M-</w:t>
      </w:r>
      <w:r w:rsidR="00946B63">
        <w:t xml:space="preserve">674 </w:t>
      </w:r>
      <w:r>
        <w:t>tvarkaraštis pridedamas).</w:t>
      </w:r>
    </w:p>
    <w:p w14:paraId="520A3ED5" w14:textId="2070BAE9" w:rsidR="00A01DB2" w:rsidRDefault="00946B63" w:rsidP="002F4F54">
      <w:pPr>
        <w:spacing w:line="360" w:lineRule="auto"/>
        <w:ind w:firstLine="851"/>
        <w:jc w:val="both"/>
      </w:pPr>
      <w:r>
        <w:rPr>
          <w:spacing w:val="60"/>
        </w:rPr>
        <w:t>3</w:t>
      </w:r>
      <w:r w:rsidR="00A01DB2" w:rsidRPr="00AE356A">
        <w:rPr>
          <w:spacing w:val="60"/>
        </w:rPr>
        <w:t>.</w:t>
      </w:r>
      <w:r w:rsidR="00A01DB2">
        <w:t xml:space="preserve"> </w:t>
      </w:r>
      <w:r w:rsidR="00A01DB2" w:rsidRPr="00AE356A">
        <w:rPr>
          <w:spacing w:val="60"/>
        </w:rPr>
        <w:t>Įpareigoju</w:t>
      </w:r>
      <w:r w:rsidR="00A01DB2">
        <w:t xml:space="preserve"> UAB ,,Šakių autobusų parkas“ direktorių informaciją apie maršruto </w:t>
      </w:r>
      <w:r w:rsidR="00EF0686">
        <w:t xml:space="preserve">reisų </w:t>
      </w:r>
      <w:r w:rsidR="00A01DB2">
        <w:t xml:space="preserve">pakeitimą paskelbti teisės aktų nustatyta tvarka. </w:t>
      </w:r>
    </w:p>
    <w:p w14:paraId="0B4AF635" w14:textId="4D56E60D" w:rsidR="00692A79" w:rsidRDefault="00692A79" w:rsidP="00AD3A3B">
      <w:pPr>
        <w:spacing w:line="360" w:lineRule="auto"/>
        <w:ind w:firstLine="851"/>
        <w:jc w:val="both"/>
      </w:pPr>
      <w:r w:rsidRPr="00692A79">
        <w:rPr>
          <w:rFonts w:hint="eastAsia"/>
        </w:rPr>
        <w:t>Š</w:t>
      </w:r>
      <w:r w:rsidRPr="00692A79">
        <w:t xml:space="preserve">is </w:t>
      </w:r>
      <w:r w:rsidRPr="00692A79">
        <w:rPr>
          <w:rFonts w:hint="eastAsia"/>
        </w:rPr>
        <w:t>į</w:t>
      </w:r>
      <w:r w:rsidRPr="00692A79">
        <w:t>sakymas per vien</w:t>
      </w:r>
      <w:r w:rsidRPr="00692A79">
        <w:rPr>
          <w:rFonts w:hint="eastAsia"/>
        </w:rPr>
        <w:t>ą</w:t>
      </w:r>
      <w:r w:rsidRPr="00692A79">
        <w:t xml:space="preserve"> m</w:t>
      </w:r>
      <w:r w:rsidRPr="00692A79">
        <w:rPr>
          <w:rFonts w:hint="eastAsia"/>
        </w:rPr>
        <w:t>ė</w:t>
      </w:r>
      <w:r w:rsidRPr="00692A79">
        <w:t>nes</w:t>
      </w:r>
      <w:r w:rsidRPr="00692A79">
        <w:rPr>
          <w:rFonts w:hint="eastAsia"/>
        </w:rPr>
        <w:t>į</w:t>
      </w:r>
      <w:r w:rsidRPr="00692A79">
        <w:t xml:space="preserve"> nuo </w:t>
      </w:r>
      <w:r w:rsidRPr="00692A79">
        <w:rPr>
          <w:rFonts w:hint="eastAsia"/>
        </w:rPr>
        <w:t>į</w:t>
      </w:r>
      <w:r w:rsidRPr="00692A79">
        <w:t>sakymo paskelbimo dienos gali b</w:t>
      </w:r>
      <w:r w:rsidRPr="00692A79">
        <w:rPr>
          <w:rFonts w:hint="eastAsia"/>
        </w:rPr>
        <w:t>ū</w:t>
      </w:r>
      <w:r w:rsidRPr="00692A79">
        <w:t>ti skund</w:t>
      </w:r>
      <w:r w:rsidRPr="00692A79">
        <w:rPr>
          <w:rFonts w:hint="eastAsia"/>
        </w:rPr>
        <w:t>ž</w:t>
      </w:r>
      <w:r w:rsidRPr="00692A79">
        <w:t>iamas Lietuvos administracini</w:t>
      </w:r>
      <w:r w:rsidRPr="00692A79">
        <w:rPr>
          <w:rFonts w:hint="eastAsia"/>
        </w:rPr>
        <w:t>ų</w:t>
      </w:r>
      <w:r w:rsidRPr="00692A79">
        <w:t xml:space="preserve"> gin</w:t>
      </w:r>
      <w:r w:rsidRPr="00692A79">
        <w:rPr>
          <w:rFonts w:hint="eastAsia"/>
        </w:rPr>
        <w:t>čų</w:t>
      </w:r>
      <w:r w:rsidRPr="00692A79">
        <w:t xml:space="preserve"> komisijos Kauno apygardos skyriui adresu: Laisv</w:t>
      </w:r>
      <w:r w:rsidRPr="00692A79">
        <w:rPr>
          <w:rFonts w:hint="eastAsia"/>
        </w:rPr>
        <w:t>ė</w:t>
      </w:r>
      <w:r w:rsidRPr="00692A79">
        <w:t xml:space="preserve">s al. 36, Kaunas, arba </w:t>
      </w:r>
      <w:r w:rsidR="005B6D2A">
        <w:t>Regionų</w:t>
      </w:r>
      <w:r w:rsidRPr="00692A79">
        <w:t xml:space="preserve"> administracinio teismo Kauno r</w:t>
      </w:r>
      <w:r w:rsidRPr="00692A79">
        <w:rPr>
          <w:rFonts w:hint="eastAsia"/>
        </w:rPr>
        <w:t>ū</w:t>
      </w:r>
      <w:r w:rsidRPr="00692A79">
        <w:t>mams adresu A. Mickevi</w:t>
      </w:r>
      <w:r w:rsidRPr="00692A79">
        <w:rPr>
          <w:rFonts w:hint="eastAsia"/>
        </w:rPr>
        <w:t>č</w:t>
      </w:r>
      <w:r w:rsidRPr="00692A79">
        <w:t>iaus g. 8A, Kaunas.</w:t>
      </w:r>
    </w:p>
    <w:p w14:paraId="0B0FCB21" w14:textId="1C48D824" w:rsidR="004C428F" w:rsidRPr="00C21B96" w:rsidRDefault="00387CF8" w:rsidP="00C21B96">
      <w:pPr>
        <w:tabs>
          <w:tab w:val="center" w:pos="5245"/>
        </w:tabs>
        <w:spacing w:line="360" w:lineRule="auto"/>
        <w:ind w:firstLine="851"/>
        <w:jc w:val="both"/>
      </w:pPr>
      <w:r>
        <w:t xml:space="preserve"> </w:t>
      </w:r>
      <w:r w:rsidR="009A61E5">
        <w:tab/>
      </w:r>
      <w:bookmarkEnd w:id="0"/>
      <w:bookmarkEnd w:id="1"/>
    </w:p>
    <w:p w14:paraId="0B9594EA" w14:textId="77777777" w:rsidR="00946B63" w:rsidRPr="00B41956" w:rsidRDefault="00946B63" w:rsidP="00946B63">
      <w:pPr>
        <w:spacing w:after="240"/>
        <w:rPr>
          <w:rFonts w:ascii="Times New Roman" w:hAnsi="Times New Roman"/>
          <w:szCs w:val="24"/>
        </w:rPr>
      </w:pPr>
      <w:r w:rsidRPr="00B41956">
        <w:rPr>
          <w:rFonts w:ascii="Times New Roman" w:hAnsi="Times New Roman"/>
          <w:color w:val="000000"/>
          <w:szCs w:val="24"/>
        </w:rPr>
        <w:t xml:space="preserve">Teisės, personalo ir civilinės metrikacijos skyriaus </w:t>
      </w:r>
      <w:r w:rsidRPr="00B41956">
        <w:rPr>
          <w:rFonts w:ascii="Times New Roman" w:hAnsi="Times New Roman"/>
          <w:color w:val="000000"/>
          <w:szCs w:val="24"/>
        </w:rPr>
        <w:br/>
        <w:t xml:space="preserve">vyriausioji specialistė, pavaduojanti administracijos direktorių                     Felicita Totoraitienė </w:t>
      </w:r>
    </w:p>
    <w:p w14:paraId="047E83FE" w14:textId="77777777" w:rsidR="00946B63" w:rsidRDefault="00946B63" w:rsidP="00946B63">
      <w:pPr>
        <w:rPr>
          <w:rFonts w:ascii="Times New Roman" w:hAnsi="Times New Roman"/>
          <w:szCs w:val="24"/>
        </w:rPr>
      </w:pPr>
    </w:p>
    <w:p w14:paraId="4E6E57E5" w14:textId="77777777" w:rsidR="008F0D16" w:rsidRDefault="008F0D16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AF706E0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24FDA81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DE23F69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DF3E59B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0B2E01D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D5E1E90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86884BF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1A88FD8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5C8063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D68B718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3B521DA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FB7DB6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FB444E9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B010B32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D5BC4A5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D5406AC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07B52F8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F906503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49CFDC8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158411A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79D4B55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C6F09DB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6E81F38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E7D2E16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77E95CF" w14:textId="77777777" w:rsidR="00946B63" w:rsidRDefault="00946B63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B8A0CAC" w14:textId="235DFB4E" w:rsidR="00434111" w:rsidRPr="008F55AC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1A3485">
        <w:rPr>
          <w:rFonts w:ascii="Times New Roman" w:hAnsi="Times New Roman"/>
          <w:szCs w:val="24"/>
        </w:rPr>
        <w:t>Parengė</w:t>
      </w:r>
      <w:r w:rsidRPr="001A3485">
        <w:rPr>
          <w:rFonts w:ascii="Times New Roman" w:hAnsi="Times New Roman"/>
          <w:szCs w:val="24"/>
        </w:rPr>
        <w:tab/>
      </w:r>
      <w:r w:rsidRPr="001A3485">
        <w:rPr>
          <w:rFonts w:ascii="Times New Roman" w:hAnsi="Times New Roman"/>
          <w:szCs w:val="24"/>
        </w:rPr>
        <w:tab/>
      </w:r>
    </w:p>
    <w:p w14:paraId="1A14E7DF" w14:textId="2C18C8E9" w:rsidR="00387F86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Ūkio ir investicijų skyriaus</w:t>
      </w:r>
    </w:p>
    <w:p w14:paraId="2F101122" w14:textId="77777777" w:rsidR="00E24DDC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vyr</w:t>
      </w:r>
      <w:r w:rsidR="00387F86" w:rsidRPr="001A3485">
        <w:rPr>
          <w:rFonts w:ascii="Times New Roman" w:hAnsi="Times New Roman"/>
          <w:szCs w:val="24"/>
        </w:rPr>
        <w:t>iausioji</w:t>
      </w:r>
      <w:r w:rsidRPr="001A3485">
        <w:rPr>
          <w:rFonts w:ascii="Times New Roman" w:hAnsi="Times New Roman"/>
          <w:szCs w:val="24"/>
        </w:rPr>
        <w:t xml:space="preserve"> specialistė</w:t>
      </w:r>
      <w:r w:rsidR="00387F86" w:rsidRPr="001A3485">
        <w:rPr>
          <w:rFonts w:ascii="Times New Roman" w:hAnsi="Times New Roman"/>
          <w:szCs w:val="24"/>
        </w:rPr>
        <w:t xml:space="preserve"> </w:t>
      </w:r>
    </w:p>
    <w:p w14:paraId="166E04E5" w14:textId="77777777" w:rsidR="0065133B" w:rsidRPr="001A3485" w:rsidRDefault="0065133B" w:rsidP="00E758EE">
      <w:pPr>
        <w:overflowPunct w:val="0"/>
        <w:rPr>
          <w:rFonts w:ascii="Times New Roman" w:hAnsi="Times New Roman"/>
          <w:szCs w:val="24"/>
        </w:rPr>
      </w:pPr>
    </w:p>
    <w:p w14:paraId="15BE79DE" w14:textId="77777777" w:rsidR="00E24DDC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Aušra Slidziauskienė</w:t>
      </w:r>
    </w:p>
    <w:p w14:paraId="4A732863" w14:textId="7127FC99" w:rsidR="00AD3A3B" w:rsidRDefault="00EB63BE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20</w:t>
      </w:r>
      <w:r w:rsidR="00784A06">
        <w:rPr>
          <w:rFonts w:ascii="Times New Roman" w:hAnsi="Times New Roman"/>
          <w:szCs w:val="24"/>
        </w:rPr>
        <w:t>2</w:t>
      </w:r>
      <w:r w:rsidR="001F5C0D">
        <w:rPr>
          <w:rFonts w:ascii="Times New Roman" w:hAnsi="Times New Roman"/>
          <w:szCs w:val="24"/>
        </w:rPr>
        <w:t>4</w:t>
      </w:r>
      <w:r w:rsidRPr="001A3485">
        <w:rPr>
          <w:rFonts w:ascii="Times New Roman" w:hAnsi="Times New Roman"/>
          <w:szCs w:val="24"/>
        </w:rPr>
        <w:t>-</w:t>
      </w:r>
      <w:r w:rsidR="007F5C91">
        <w:rPr>
          <w:rFonts w:ascii="Times New Roman" w:hAnsi="Times New Roman"/>
          <w:szCs w:val="24"/>
        </w:rPr>
        <w:t>0</w:t>
      </w:r>
      <w:r w:rsidR="00946B63">
        <w:rPr>
          <w:rFonts w:ascii="Times New Roman" w:hAnsi="Times New Roman"/>
          <w:szCs w:val="24"/>
        </w:rPr>
        <w:t>9</w:t>
      </w:r>
      <w:r w:rsidRPr="001A3485">
        <w:rPr>
          <w:rFonts w:ascii="Times New Roman" w:hAnsi="Times New Roman"/>
          <w:szCs w:val="24"/>
        </w:rPr>
        <w:t>-</w:t>
      </w:r>
      <w:r w:rsidR="00946B63">
        <w:rPr>
          <w:rFonts w:ascii="Times New Roman" w:hAnsi="Times New Roman"/>
          <w:szCs w:val="24"/>
        </w:rPr>
        <w:t>1</w:t>
      </w:r>
      <w:r w:rsidR="00534872">
        <w:rPr>
          <w:rFonts w:ascii="Times New Roman" w:hAnsi="Times New Roman"/>
          <w:szCs w:val="24"/>
        </w:rPr>
        <w:t>1</w:t>
      </w:r>
    </w:p>
    <w:sectPr w:rsidR="00AD3A3B" w:rsidSect="00946B63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A6E207" w14:textId="77777777" w:rsidR="009C3A11" w:rsidRDefault="009C3A11">
      <w:r>
        <w:separator/>
      </w:r>
    </w:p>
  </w:endnote>
  <w:endnote w:type="continuationSeparator" w:id="0">
    <w:p w14:paraId="38EAE1B8" w14:textId="77777777" w:rsidR="009C3A11" w:rsidRDefault="009C3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8EDA2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8B5123" w14:textId="77777777" w:rsidR="009C3A11" w:rsidRDefault="009C3A11">
      <w:r>
        <w:separator/>
      </w:r>
    </w:p>
  </w:footnote>
  <w:footnote w:type="continuationSeparator" w:id="0">
    <w:p w14:paraId="737C3051" w14:textId="77777777" w:rsidR="009C3A11" w:rsidRDefault="009C3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9454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991ABF"/>
    <w:multiLevelType w:val="hybridMultilevel"/>
    <w:tmpl w:val="BA5CD394"/>
    <w:lvl w:ilvl="0" w:tplc="F4E230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18819F6"/>
    <w:multiLevelType w:val="hybridMultilevel"/>
    <w:tmpl w:val="D6A408AE"/>
    <w:lvl w:ilvl="0" w:tplc="6CE4CC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451053184">
    <w:abstractNumId w:val="1"/>
  </w:num>
  <w:num w:numId="2" w16cid:durableId="685257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27543"/>
    <w:rsid w:val="00030DD6"/>
    <w:rsid w:val="00031EE2"/>
    <w:rsid w:val="000639BF"/>
    <w:rsid w:val="00073BDD"/>
    <w:rsid w:val="00077173"/>
    <w:rsid w:val="000A039D"/>
    <w:rsid w:val="000E795B"/>
    <w:rsid w:val="000F2F12"/>
    <w:rsid w:val="0010672D"/>
    <w:rsid w:val="001167CC"/>
    <w:rsid w:val="00117499"/>
    <w:rsid w:val="001275B1"/>
    <w:rsid w:val="00141C71"/>
    <w:rsid w:val="00153C1D"/>
    <w:rsid w:val="00193B17"/>
    <w:rsid w:val="001A3485"/>
    <w:rsid w:val="001A7AA3"/>
    <w:rsid w:val="001A7F9E"/>
    <w:rsid w:val="001D0B84"/>
    <w:rsid w:val="001D38EF"/>
    <w:rsid w:val="001E7250"/>
    <w:rsid w:val="001F2AA5"/>
    <w:rsid w:val="001F5C0D"/>
    <w:rsid w:val="00215447"/>
    <w:rsid w:val="00223328"/>
    <w:rsid w:val="002256B0"/>
    <w:rsid w:val="002765E4"/>
    <w:rsid w:val="0028720A"/>
    <w:rsid w:val="00291993"/>
    <w:rsid w:val="002969DB"/>
    <w:rsid w:val="002C6502"/>
    <w:rsid w:val="002D1A4A"/>
    <w:rsid w:val="002D3ABC"/>
    <w:rsid w:val="002E03CE"/>
    <w:rsid w:val="002E3ABF"/>
    <w:rsid w:val="002E43C2"/>
    <w:rsid w:val="002E7163"/>
    <w:rsid w:val="002F4F54"/>
    <w:rsid w:val="00303448"/>
    <w:rsid w:val="00310996"/>
    <w:rsid w:val="00311160"/>
    <w:rsid w:val="0031203F"/>
    <w:rsid w:val="00313CF0"/>
    <w:rsid w:val="00322322"/>
    <w:rsid w:val="00342E29"/>
    <w:rsid w:val="00355591"/>
    <w:rsid w:val="00357916"/>
    <w:rsid w:val="003626DA"/>
    <w:rsid w:val="00387CF8"/>
    <w:rsid w:val="00387F86"/>
    <w:rsid w:val="003A0C31"/>
    <w:rsid w:val="003A48DE"/>
    <w:rsid w:val="003B3011"/>
    <w:rsid w:val="003B68EB"/>
    <w:rsid w:val="003C387B"/>
    <w:rsid w:val="003C4DA1"/>
    <w:rsid w:val="003C663E"/>
    <w:rsid w:val="003F491F"/>
    <w:rsid w:val="00434111"/>
    <w:rsid w:val="00435ADB"/>
    <w:rsid w:val="00463650"/>
    <w:rsid w:val="004B235E"/>
    <w:rsid w:val="004C2761"/>
    <w:rsid w:val="004C428F"/>
    <w:rsid w:val="004C7156"/>
    <w:rsid w:val="004D7FA5"/>
    <w:rsid w:val="00521D86"/>
    <w:rsid w:val="005266C5"/>
    <w:rsid w:val="00534872"/>
    <w:rsid w:val="00562649"/>
    <w:rsid w:val="00575198"/>
    <w:rsid w:val="00577197"/>
    <w:rsid w:val="00583477"/>
    <w:rsid w:val="00583E25"/>
    <w:rsid w:val="00585771"/>
    <w:rsid w:val="00585F01"/>
    <w:rsid w:val="0059198F"/>
    <w:rsid w:val="005A61B7"/>
    <w:rsid w:val="005B268C"/>
    <w:rsid w:val="005B3BB5"/>
    <w:rsid w:val="005B6D2A"/>
    <w:rsid w:val="005E4415"/>
    <w:rsid w:val="005F44CC"/>
    <w:rsid w:val="00602376"/>
    <w:rsid w:val="00606DF4"/>
    <w:rsid w:val="00610881"/>
    <w:rsid w:val="006465B8"/>
    <w:rsid w:val="0065133B"/>
    <w:rsid w:val="00685851"/>
    <w:rsid w:val="00692A79"/>
    <w:rsid w:val="006B4036"/>
    <w:rsid w:val="006B4B2B"/>
    <w:rsid w:val="006B7884"/>
    <w:rsid w:val="006C3FA3"/>
    <w:rsid w:val="006C79D9"/>
    <w:rsid w:val="006D5C24"/>
    <w:rsid w:val="0070001E"/>
    <w:rsid w:val="00727628"/>
    <w:rsid w:val="00730F7F"/>
    <w:rsid w:val="00731B36"/>
    <w:rsid w:val="0074192F"/>
    <w:rsid w:val="007741E0"/>
    <w:rsid w:val="00784A06"/>
    <w:rsid w:val="00791125"/>
    <w:rsid w:val="007A2108"/>
    <w:rsid w:val="007C1281"/>
    <w:rsid w:val="007F5C91"/>
    <w:rsid w:val="007F76BA"/>
    <w:rsid w:val="0081429A"/>
    <w:rsid w:val="00844784"/>
    <w:rsid w:val="00857C79"/>
    <w:rsid w:val="008724CA"/>
    <w:rsid w:val="00880FDD"/>
    <w:rsid w:val="00894720"/>
    <w:rsid w:val="008A21C7"/>
    <w:rsid w:val="008C1B78"/>
    <w:rsid w:val="008C3C6C"/>
    <w:rsid w:val="008D59BD"/>
    <w:rsid w:val="008F0D16"/>
    <w:rsid w:val="008F4809"/>
    <w:rsid w:val="008F55AC"/>
    <w:rsid w:val="00911991"/>
    <w:rsid w:val="00917098"/>
    <w:rsid w:val="009249AA"/>
    <w:rsid w:val="00930AB0"/>
    <w:rsid w:val="00946B63"/>
    <w:rsid w:val="00980FFA"/>
    <w:rsid w:val="0098205C"/>
    <w:rsid w:val="00983011"/>
    <w:rsid w:val="00990166"/>
    <w:rsid w:val="00997E0A"/>
    <w:rsid w:val="009A61E5"/>
    <w:rsid w:val="009B5E23"/>
    <w:rsid w:val="009C1F28"/>
    <w:rsid w:val="009C3A11"/>
    <w:rsid w:val="009C4EAB"/>
    <w:rsid w:val="009D16F7"/>
    <w:rsid w:val="009D2A82"/>
    <w:rsid w:val="009D5638"/>
    <w:rsid w:val="009E4D8D"/>
    <w:rsid w:val="009E54DF"/>
    <w:rsid w:val="009F065C"/>
    <w:rsid w:val="00A01DB2"/>
    <w:rsid w:val="00A16109"/>
    <w:rsid w:val="00A54C51"/>
    <w:rsid w:val="00A71594"/>
    <w:rsid w:val="00A858F2"/>
    <w:rsid w:val="00A9346A"/>
    <w:rsid w:val="00AA77C1"/>
    <w:rsid w:val="00AA7C4C"/>
    <w:rsid w:val="00AD10AD"/>
    <w:rsid w:val="00AD3A3B"/>
    <w:rsid w:val="00AE356A"/>
    <w:rsid w:val="00AE7378"/>
    <w:rsid w:val="00B00113"/>
    <w:rsid w:val="00B10F72"/>
    <w:rsid w:val="00B15C01"/>
    <w:rsid w:val="00B26AF5"/>
    <w:rsid w:val="00B378AC"/>
    <w:rsid w:val="00B4324F"/>
    <w:rsid w:val="00B51992"/>
    <w:rsid w:val="00B75F85"/>
    <w:rsid w:val="00BA7AD1"/>
    <w:rsid w:val="00BE1E33"/>
    <w:rsid w:val="00BE4976"/>
    <w:rsid w:val="00BE4C6A"/>
    <w:rsid w:val="00BE6D25"/>
    <w:rsid w:val="00BF007C"/>
    <w:rsid w:val="00BF291D"/>
    <w:rsid w:val="00BF5AD9"/>
    <w:rsid w:val="00C15B72"/>
    <w:rsid w:val="00C21B96"/>
    <w:rsid w:val="00C2225A"/>
    <w:rsid w:val="00C276C6"/>
    <w:rsid w:val="00C42B9F"/>
    <w:rsid w:val="00C45949"/>
    <w:rsid w:val="00C51BE9"/>
    <w:rsid w:val="00C56226"/>
    <w:rsid w:val="00C65CA2"/>
    <w:rsid w:val="00C81792"/>
    <w:rsid w:val="00C838D9"/>
    <w:rsid w:val="00C84A75"/>
    <w:rsid w:val="00C921BD"/>
    <w:rsid w:val="00CA67DC"/>
    <w:rsid w:val="00CA6ECE"/>
    <w:rsid w:val="00CD0F72"/>
    <w:rsid w:val="00CE0D3F"/>
    <w:rsid w:val="00CE588B"/>
    <w:rsid w:val="00CF1DB6"/>
    <w:rsid w:val="00D02AB1"/>
    <w:rsid w:val="00D03389"/>
    <w:rsid w:val="00D2567C"/>
    <w:rsid w:val="00D268ED"/>
    <w:rsid w:val="00D63367"/>
    <w:rsid w:val="00D81D28"/>
    <w:rsid w:val="00D87343"/>
    <w:rsid w:val="00DB67C8"/>
    <w:rsid w:val="00DB6DFF"/>
    <w:rsid w:val="00DC3A07"/>
    <w:rsid w:val="00DD103E"/>
    <w:rsid w:val="00DD47CE"/>
    <w:rsid w:val="00E0417A"/>
    <w:rsid w:val="00E24DDC"/>
    <w:rsid w:val="00E71316"/>
    <w:rsid w:val="00E758EE"/>
    <w:rsid w:val="00E84D47"/>
    <w:rsid w:val="00E90668"/>
    <w:rsid w:val="00E918BB"/>
    <w:rsid w:val="00E9350A"/>
    <w:rsid w:val="00EA52A8"/>
    <w:rsid w:val="00EA7B35"/>
    <w:rsid w:val="00EB63BE"/>
    <w:rsid w:val="00EB676E"/>
    <w:rsid w:val="00ED0631"/>
    <w:rsid w:val="00ED113F"/>
    <w:rsid w:val="00EE2CE3"/>
    <w:rsid w:val="00EF0686"/>
    <w:rsid w:val="00F01EF6"/>
    <w:rsid w:val="00F12CE1"/>
    <w:rsid w:val="00F20B8E"/>
    <w:rsid w:val="00F408D3"/>
    <w:rsid w:val="00F518EA"/>
    <w:rsid w:val="00F802D6"/>
    <w:rsid w:val="00FD460F"/>
    <w:rsid w:val="00FF2EF0"/>
    <w:rsid w:val="00FF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B178EF"/>
  <w15:docId w15:val="{FBC263A2-6B64-4C96-B3D7-BDD8058D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AA3AE9B-7E7A-475C-9C6A-BC1940E69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46D65-A946-4904-8F44-F429F8355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74</TotalTime>
  <Pages>2</Pages>
  <Words>423</Words>
  <Characters>3156</Characters>
  <Application>Microsoft Office Word</Application>
  <DocSecurity>0</DocSecurity>
  <Lines>26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3572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10</cp:revision>
  <cp:lastPrinted>2024-09-11T10:58:00Z</cp:lastPrinted>
  <dcterms:created xsi:type="dcterms:W3CDTF">2024-09-11T06:58:00Z</dcterms:created>
  <dcterms:modified xsi:type="dcterms:W3CDTF">2024-09-11T13:42:00Z</dcterms:modified>
</cp:coreProperties>
</file>