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46026" w14:textId="77777777" w:rsidR="008D29FD" w:rsidRPr="00712B13" w:rsidRDefault="008D29FD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1C596727" w14:textId="77777777" w:rsidR="00A238E7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712B13">
        <w:rPr>
          <w:rFonts w:ascii="Times New Roman" w:hAnsi="Times New Roman"/>
          <w:noProof/>
          <w:szCs w:val="24"/>
        </w:rPr>
        <w:drawing>
          <wp:inline distT="0" distB="0" distL="0" distR="0" wp14:anchorId="7E9CC728" wp14:editId="72D6072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6F260" w14:textId="77777777" w:rsidR="0095748B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4D1D10FC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F2171A7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71121943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ĮSAKYMAS</w:t>
      </w:r>
    </w:p>
    <w:p w14:paraId="5E601A72" w14:textId="3653E63D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DĖL</w:t>
      </w:r>
      <w:r w:rsidR="0049558E" w:rsidRPr="00712B13">
        <w:rPr>
          <w:rFonts w:ascii="Times New Roman" w:hAnsi="Times New Roman"/>
          <w:b/>
          <w:szCs w:val="24"/>
        </w:rPr>
        <w:t xml:space="preserve"> RAJONO SAVIVALDYBĖS ADMINISTRACIJOS DIREKTORIAUS 202</w:t>
      </w:r>
      <w:r w:rsidR="00712B13" w:rsidRPr="00712B13">
        <w:rPr>
          <w:rFonts w:ascii="Times New Roman" w:hAnsi="Times New Roman"/>
          <w:b/>
          <w:szCs w:val="24"/>
        </w:rPr>
        <w:t>3</w:t>
      </w:r>
      <w:r w:rsidR="0049558E" w:rsidRPr="00712B13">
        <w:rPr>
          <w:rFonts w:ascii="Times New Roman" w:hAnsi="Times New Roman"/>
          <w:b/>
          <w:szCs w:val="24"/>
        </w:rPr>
        <w:t xml:space="preserve"> M. </w:t>
      </w:r>
      <w:r w:rsidR="00712B13" w:rsidRPr="00712B13">
        <w:rPr>
          <w:rFonts w:ascii="Times New Roman" w:hAnsi="Times New Roman"/>
          <w:b/>
          <w:szCs w:val="24"/>
        </w:rPr>
        <w:t>VASARIO 1</w:t>
      </w:r>
      <w:r w:rsidR="00A6512E">
        <w:rPr>
          <w:rFonts w:ascii="Times New Roman" w:hAnsi="Times New Roman"/>
          <w:b/>
          <w:szCs w:val="24"/>
        </w:rPr>
        <w:t>5</w:t>
      </w:r>
      <w:r w:rsidR="0049558E" w:rsidRPr="00712B13">
        <w:rPr>
          <w:rFonts w:ascii="Times New Roman" w:hAnsi="Times New Roman"/>
          <w:b/>
          <w:szCs w:val="24"/>
        </w:rPr>
        <w:t xml:space="preserve"> D. ĮSAKYMO NR. AG-</w:t>
      </w:r>
      <w:r w:rsidR="00712B13" w:rsidRPr="00712B13">
        <w:rPr>
          <w:rFonts w:ascii="Times New Roman" w:hAnsi="Times New Roman"/>
          <w:b/>
          <w:szCs w:val="24"/>
        </w:rPr>
        <w:t>17</w:t>
      </w:r>
      <w:r w:rsidR="0049558E" w:rsidRPr="00712B13">
        <w:rPr>
          <w:rFonts w:ascii="Times New Roman" w:hAnsi="Times New Roman"/>
          <w:b/>
          <w:szCs w:val="24"/>
        </w:rPr>
        <w:t xml:space="preserve"> „DĖL RAJONO SAVIVALDYBĖS ADMINISTRACIJOS VIEŠŲJŲ</w:t>
      </w:r>
      <w:r w:rsidR="00EF1029" w:rsidRPr="00712B13">
        <w:rPr>
          <w:rFonts w:ascii="Times New Roman" w:hAnsi="Times New Roman"/>
          <w:b/>
          <w:szCs w:val="24"/>
        </w:rPr>
        <w:t xml:space="preserve"> PIRKIMŲ</w:t>
      </w:r>
      <w:r w:rsidR="0049558E" w:rsidRPr="00712B13">
        <w:rPr>
          <w:rFonts w:ascii="Times New Roman" w:hAnsi="Times New Roman"/>
          <w:b/>
          <w:szCs w:val="24"/>
        </w:rPr>
        <w:t xml:space="preserve">“ </w:t>
      </w:r>
      <w:r w:rsidR="00B877EC">
        <w:rPr>
          <w:rFonts w:ascii="Times New Roman" w:hAnsi="Times New Roman"/>
          <w:b/>
          <w:szCs w:val="24"/>
        </w:rPr>
        <w:t>PAPILDYMO</w:t>
      </w:r>
    </w:p>
    <w:p w14:paraId="27E3720A" w14:textId="77777777" w:rsidR="00AD3470" w:rsidRPr="00712B13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B9AAF51" w14:textId="46A14AA4" w:rsidR="00AD3470" w:rsidRPr="00712B13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</w:t>
      </w:r>
      <w:r w:rsidR="000B25A5" w:rsidRPr="00712B13">
        <w:rPr>
          <w:rFonts w:ascii="Times New Roman" w:hAnsi="Times New Roman"/>
          <w:szCs w:val="24"/>
        </w:rPr>
        <w:t>2</w:t>
      </w:r>
      <w:r w:rsidR="00B479A6">
        <w:rPr>
          <w:rFonts w:ascii="Times New Roman" w:hAnsi="Times New Roman"/>
          <w:szCs w:val="24"/>
        </w:rPr>
        <w:t>4</w:t>
      </w:r>
      <w:r w:rsidRPr="00712B13">
        <w:rPr>
          <w:rFonts w:ascii="Times New Roman" w:hAnsi="Times New Roman"/>
          <w:szCs w:val="24"/>
        </w:rPr>
        <w:t xml:space="preserve"> m. </w:t>
      </w:r>
      <w:r w:rsidR="00322514">
        <w:rPr>
          <w:rFonts w:ascii="Times New Roman" w:hAnsi="Times New Roman"/>
          <w:szCs w:val="24"/>
        </w:rPr>
        <w:t>rug</w:t>
      </w:r>
      <w:r w:rsidR="00D93D09">
        <w:rPr>
          <w:rFonts w:ascii="Times New Roman" w:hAnsi="Times New Roman"/>
          <w:szCs w:val="24"/>
        </w:rPr>
        <w:t>sėjis</w:t>
      </w:r>
      <w:r w:rsidR="00516850">
        <w:rPr>
          <w:rFonts w:ascii="Times New Roman" w:hAnsi="Times New Roman"/>
          <w:szCs w:val="24"/>
        </w:rPr>
        <w:t xml:space="preserve">   </w:t>
      </w:r>
      <w:r w:rsidR="00364D11" w:rsidRPr="00712B13">
        <w:rPr>
          <w:rFonts w:ascii="Times New Roman" w:hAnsi="Times New Roman"/>
          <w:szCs w:val="24"/>
        </w:rPr>
        <w:t xml:space="preserve"> </w:t>
      </w:r>
      <w:r w:rsidR="00F91E88" w:rsidRPr="00712B13">
        <w:rPr>
          <w:rFonts w:ascii="Times New Roman" w:hAnsi="Times New Roman"/>
          <w:szCs w:val="24"/>
        </w:rPr>
        <w:t>d. Nr. A</w:t>
      </w:r>
      <w:r w:rsidR="00BC1861" w:rsidRPr="00712B13">
        <w:rPr>
          <w:rFonts w:ascii="Times New Roman" w:hAnsi="Times New Roman"/>
          <w:szCs w:val="24"/>
        </w:rPr>
        <w:t>G</w:t>
      </w:r>
      <w:r w:rsidR="00F91E88" w:rsidRPr="00712B13">
        <w:rPr>
          <w:rFonts w:ascii="Times New Roman" w:hAnsi="Times New Roman"/>
          <w:szCs w:val="24"/>
        </w:rPr>
        <w:t>-</w:t>
      </w:r>
    </w:p>
    <w:p w14:paraId="58448D6B" w14:textId="77777777" w:rsidR="00AD3470" w:rsidRPr="00712B13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712B13">
        <w:rPr>
          <w:szCs w:val="24"/>
        </w:rPr>
        <w:t>Šakiai</w:t>
      </w:r>
    </w:p>
    <w:p w14:paraId="6D412B66" w14:textId="7A16606B" w:rsidR="0049558E" w:rsidRPr="00712B13" w:rsidRDefault="0049558E" w:rsidP="00D86FB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AFB83A2" w14:textId="1803F929" w:rsidR="00B877EC" w:rsidRPr="00322514" w:rsidRDefault="001E40DD" w:rsidP="00322514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1D7693">
        <w:rPr>
          <w:rFonts w:ascii="Times New Roman" w:hAnsi="Times New Roman"/>
          <w:szCs w:val="24"/>
        </w:rPr>
        <w:t>P a p i l d a u</w:t>
      </w:r>
      <w:r w:rsidR="006A7BCB">
        <w:rPr>
          <w:rFonts w:ascii="Times New Roman" w:hAnsi="Times New Roman"/>
          <w:szCs w:val="24"/>
        </w:rPr>
        <w:t xml:space="preserve"> </w:t>
      </w:r>
      <w:r w:rsidR="0049558E" w:rsidRPr="00712B13">
        <w:rPr>
          <w:rFonts w:ascii="Times New Roman" w:hAnsi="Times New Roman"/>
          <w:szCs w:val="24"/>
        </w:rPr>
        <w:t>rajono savivaldybės administracijos direktoriaus 202</w:t>
      </w:r>
      <w:r w:rsidR="00712B13" w:rsidRPr="00712B13">
        <w:rPr>
          <w:rFonts w:ascii="Times New Roman" w:hAnsi="Times New Roman"/>
          <w:szCs w:val="24"/>
        </w:rPr>
        <w:t>3</w:t>
      </w:r>
      <w:r w:rsidR="0049558E" w:rsidRPr="00712B13">
        <w:rPr>
          <w:rFonts w:ascii="Times New Roman" w:hAnsi="Times New Roman"/>
          <w:szCs w:val="24"/>
        </w:rPr>
        <w:t xml:space="preserve"> m. </w:t>
      </w:r>
      <w:r w:rsidR="00712B13" w:rsidRPr="00712B13">
        <w:rPr>
          <w:rFonts w:ascii="Times New Roman" w:hAnsi="Times New Roman"/>
          <w:szCs w:val="24"/>
        </w:rPr>
        <w:t>vasario 15</w:t>
      </w:r>
      <w:r w:rsidR="0049558E" w:rsidRPr="00712B13">
        <w:rPr>
          <w:rFonts w:ascii="Times New Roman" w:hAnsi="Times New Roman"/>
          <w:szCs w:val="24"/>
        </w:rPr>
        <w:t xml:space="preserve"> d. įsakym</w:t>
      </w:r>
      <w:r w:rsidR="001D7693">
        <w:rPr>
          <w:rFonts w:ascii="Times New Roman" w:hAnsi="Times New Roman"/>
          <w:szCs w:val="24"/>
        </w:rPr>
        <w:t xml:space="preserve">o </w:t>
      </w:r>
      <w:r w:rsidR="0049558E" w:rsidRPr="00712B13">
        <w:rPr>
          <w:rFonts w:ascii="Times New Roman" w:hAnsi="Times New Roman"/>
          <w:szCs w:val="24"/>
        </w:rPr>
        <w:t>Nr. AG-</w:t>
      </w:r>
      <w:r w:rsidR="00712B13" w:rsidRPr="00712B13">
        <w:rPr>
          <w:rFonts w:ascii="Times New Roman" w:hAnsi="Times New Roman"/>
          <w:szCs w:val="24"/>
        </w:rPr>
        <w:t>17</w:t>
      </w:r>
      <w:r w:rsidR="0049558E" w:rsidRPr="00712B13">
        <w:rPr>
          <w:rFonts w:ascii="Times New Roman" w:hAnsi="Times New Roman"/>
          <w:szCs w:val="24"/>
        </w:rPr>
        <w:t xml:space="preserve"> „Dėl rajono savivaldybės administracijos viešųjų pirkimų“</w:t>
      </w:r>
      <w:r w:rsidR="00D93D09">
        <w:rPr>
          <w:rFonts w:ascii="Times New Roman" w:hAnsi="Times New Roman"/>
          <w:szCs w:val="24"/>
        </w:rPr>
        <w:t xml:space="preserve"> </w:t>
      </w:r>
      <w:r w:rsidR="00322514">
        <w:rPr>
          <w:rFonts w:ascii="Times New Roman" w:hAnsi="Times New Roman"/>
          <w:szCs w:val="24"/>
        </w:rPr>
        <w:t xml:space="preserve"> </w:t>
      </w:r>
      <w:r w:rsidR="007B0E12" w:rsidRPr="00322514">
        <w:rPr>
          <w:rFonts w:ascii="Times New Roman" w:hAnsi="Times New Roman"/>
          <w:szCs w:val="24"/>
        </w:rPr>
        <w:t xml:space="preserve">1 punkto </w:t>
      </w:r>
      <w:r w:rsidR="00B877EC" w:rsidRPr="00322514">
        <w:rPr>
          <w:rFonts w:ascii="Times New Roman" w:hAnsi="Times New Roman"/>
          <w:szCs w:val="24"/>
        </w:rPr>
        <w:t>1.</w:t>
      </w:r>
      <w:r w:rsidR="00564F52">
        <w:rPr>
          <w:rFonts w:ascii="Times New Roman" w:hAnsi="Times New Roman"/>
          <w:szCs w:val="24"/>
        </w:rPr>
        <w:t>1</w:t>
      </w:r>
      <w:r w:rsidR="00B877EC" w:rsidRPr="00322514">
        <w:rPr>
          <w:rFonts w:ascii="Times New Roman" w:hAnsi="Times New Roman"/>
          <w:szCs w:val="24"/>
        </w:rPr>
        <w:t xml:space="preserve"> papunktį nauj</w:t>
      </w:r>
      <w:r w:rsidR="00B479A6" w:rsidRPr="00322514">
        <w:rPr>
          <w:rFonts w:ascii="Times New Roman" w:hAnsi="Times New Roman"/>
          <w:szCs w:val="24"/>
        </w:rPr>
        <w:t xml:space="preserve">a </w:t>
      </w:r>
      <w:r w:rsidR="00B877EC" w:rsidRPr="00322514">
        <w:rPr>
          <w:rFonts w:ascii="Times New Roman" w:hAnsi="Times New Roman"/>
          <w:szCs w:val="24"/>
        </w:rPr>
        <w:t>eilut</w:t>
      </w:r>
      <w:r w:rsidR="00B479A6" w:rsidRPr="00322514">
        <w:rPr>
          <w:rFonts w:ascii="Times New Roman" w:hAnsi="Times New Roman"/>
          <w:szCs w:val="24"/>
        </w:rPr>
        <w:t>e</w:t>
      </w:r>
      <w:r w:rsidR="00B877EC" w:rsidRPr="00322514">
        <w:rPr>
          <w:rFonts w:ascii="Times New Roman" w:hAnsi="Times New Roman"/>
          <w:szCs w:val="24"/>
        </w:rPr>
        <w:t>:</w:t>
      </w:r>
    </w:p>
    <w:p w14:paraId="7EF6194E" w14:textId="5C98845D" w:rsidR="00B877EC" w:rsidRDefault="00B877EC" w:rsidP="00B479A6">
      <w:pPr>
        <w:tabs>
          <w:tab w:val="left" w:pos="567"/>
          <w:tab w:val="left" w:pos="85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bookmarkStart w:id="0" w:name="_Hlk154570467"/>
      <w:bookmarkStart w:id="1" w:name="_Hlk174950826"/>
      <w:r w:rsidR="00C2197E">
        <w:rPr>
          <w:rFonts w:ascii="Times New Roman" w:hAnsi="Times New Roman"/>
          <w:szCs w:val="24"/>
        </w:rPr>
        <w:t xml:space="preserve"> </w:t>
      </w:r>
      <w:bookmarkEnd w:id="0"/>
      <w:r w:rsidR="00C2197E">
        <w:rPr>
          <w:rFonts w:ascii="Times New Roman" w:hAnsi="Times New Roman"/>
          <w:szCs w:val="24"/>
        </w:rPr>
        <w:t xml:space="preserve">   </w:t>
      </w:r>
      <w:r w:rsidR="001E40DD">
        <w:rPr>
          <w:rFonts w:ascii="Times New Roman" w:hAnsi="Times New Roman"/>
          <w:szCs w:val="24"/>
        </w:rPr>
        <w:tab/>
      </w:r>
      <w:r w:rsidRPr="00B877EC">
        <w:rPr>
          <w:rFonts w:ascii="Times New Roman" w:hAnsi="Times New Roman"/>
          <w:szCs w:val="24"/>
        </w:rPr>
        <w:t>„</w:t>
      </w:r>
      <w:bookmarkStart w:id="2" w:name="_Hlk167430879"/>
      <w:r w:rsidR="00D93D09">
        <w:rPr>
          <w:rFonts w:ascii="Times New Roman" w:hAnsi="Times New Roman"/>
          <w:szCs w:val="24"/>
        </w:rPr>
        <w:t>Laimutį Kaspar</w:t>
      </w:r>
      <w:r w:rsidR="00DC4EF7">
        <w:rPr>
          <w:rFonts w:ascii="Times New Roman" w:hAnsi="Times New Roman"/>
          <w:szCs w:val="24"/>
        </w:rPr>
        <w:t>a</w:t>
      </w:r>
      <w:r w:rsidR="00D93D09">
        <w:rPr>
          <w:rFonts w:ascii="Times New Roman" w:hAnsi="Times New Roman"/>
          <w:szCs w:val="24"/>
        </w:rPr>
        <w:t>vičių</w:t>
      </w:r>
      <w:r w:rsidR="007B68B4">
        <w:rPr>
          <w:rFonts w:ascii="Times New Roman" w:hAnsi="Times New Roman"/>
          <w:szCs w:val="24"/>
        </w:rPr>
        <w:t xml:space="preserve"> </w:t>
      </w:r>
      <w:r w:rsidR="007B68B4" w:rsidRPr="00B877EC">
        <w:rPr>
          <w:rFonts w:ascii="Times New Roman" w:hAnsi="Times New Roman"/>
          <w:szCs w:val="24"/>
        </w:rPr>
        <w:t>– rajono savivaldyb</w:t>
      </w:r>
      <w:r w:rsidR="007B68B4" w:rsidRPr="00B877EC">
        <w:rPr>
          <w:rFonts w:ascii="Times New Roman" w:hAnsi="Times New Roman" w:hint="eastAsia"/>
          <w:szCs w:val="24"/>
        </w:rPr>
        <w:t>ė</w:t>
      </w:r>
      <w:r w:rsidR="007B68B4" w:rsidRPr="00B877EC">
        <w:rPr>
          <w:rFonts w:ascii="Times New Roman" w:hAnsi="Times New Roman"/>
          <w:szCs w:val="24"/>
        </w:rPr>
        <w:t xml:space="preserve">s administracijos </w:t>
      </w:r>
      <w:r w:rsidR="00D93D09">
        <w:rPr>
          <w:rFonts w:ascii="Times New Roman" w:hAnsi="Times New Roman"/>
          <w:szCs w:val="24"/>
        </w:rPr>
        <w:t>Ūkio ir investicijų</w:t>
      </w:r>
      <w:r w:rsidR="007B68B4" w:rsidRPr="00B877EC">
        <w:rPr>
          <w:rFonts w:ascii="Times New Roman" w:hAnsi="Times New Roman"/>
          <w:szCs w:val="24"/>
        </w:rPr>
        <w:t xml:space="preserve"> skyriaus </w:t>
      </w:r>
      <w:r w:rsidR="007902B9">
        <w:rPr>
          <w:rFonts w:ascii="Times New Roman" w:hAnsi="Times New Roman"/>
          <w:szCs w:val="24"/>
        </w:rPr>
        <w:t>vyriausiąj</w:t>
      </w:r>
      <w:r w:rsidR="00D93D09">
        <w:rPr>
          <w:rFonts w:ascii="Times New Roman" w:hAnsi="Times New Roman"/>
          <w:szCs w:val="24"/>
        </w:rPr>
        <w:t>į</w:t>
      </w:r>
      <w:r w:rsidR="007902B9">
        <w:rPr>
          <w:rFonts w:ascii="Times New Roman" w:hAnsi="Times New Roman"/>
          <w:szCs w:val="24"/>
        </w:rPr>
        <w:t xml:space="preserve"> specialist</w:t>
      </w:r>
      <w:bookmarkEnd w:id="2"/>
      <w:r w:rsidR="00D93D09">
        <w:rPr>
          <w:rFonts w:ascii="Times New Roman" w:hAnsi="Times New Roman"/>
          <w:szCs w:val="24"/>
        </w:rPr>
        <w:t>ą</w:t>
      </w:r>
      <w:r w:rsidRPr="00B877EC">
        <w:rPr>
          <w:rFonts w:ascii="Times New Roman" w:hAnsi="Times New Roman" w:hint="eastAsia"/>
          <w:szCs w:val="24"/>
        </w:rPr>
        <w:t>“</w:t>
      </w:r>
      <w:bookmarkEnd w:id="1"/>
      <w:r w:rsidR="00D93D09">
        <w:rPr>
          <w:rFonts w:ascii="Times New Roman" w:hAnsi="Times New Roman"/>
          <w:szCs w:val="24"/>
        </w:rPr>
        <w:t>.</w:t>
      </w:r>
    </w:p>
    <w:p w14:paraId="19284E71" w14:textId="5E8E21E8" w:rsidR="001E40DD" w:rsidRPr="001E40DD" w:rsidRDefault="001E40DD" w:rsidP="00D93D09">
      <w:pPr>
        <w:tabs>
          <w:tab w:val="left" w:pos="567"/>
          <w:tab w:val="left" w:pos="85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191D4C26" w14:textId="732C2F58" w:rsidR="00123198" w:rsidRDefault="00123198" w:rsidP="00AF0B5A">
      <w:pPr>
        <w:tabs>
          <w:tab w:val="left" w:pos="709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bCs/>
          <w:szCs w:val="24"/>
        </w:rPr>
      </w:pPr>
    </w:p>
    <w:p w14:paraId="05315E86" w14:textId="77777777" w:rsidR="00B479A6" w:rsidRPr="00712B13" w:rsidRDefault="00B479A6" w:rsidP="006E5701">
      <w:p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7C6B12AC" w14:textId="05BC5C58" w:rsidR="00D93D09" w:rsidRPr="00D93D09" w:rsidRDefault="00D93D09" w:rsidP="00D93D09">
      <w:pPr>
        <w:keepNext/>
        <w:rPr>
          <w:rFonts w:ascii="Times New Roman" w:hAnsi="Times New Roman"/>
          <w:szCs w:val="24"/>
          <w:lang w:eastAsia="fi-FI"/>
        </w:rPr>
      </w:pPr>
      <w:r w:rsidRPr="00D93D09">
        <w:rPr>
          <w:rFonts w:ascii="Times New Roman" w:hAnsi="Times New Roman"/>
          <w:szCs w:val="24"/>
          <w:lang w:eastAsia="fi-FI"/>
        </w:rPr>
        <w:t xml:space="preserve">Teisės, personalo ir civilinės metrikacijos </w:t>
      </w:r>
      <w:r w:rsidRPr="00D93D09">
        <w:rPr>
          <w:rFonts w:ascii="Times New Roman" w:hAnsi="Times New Roman"/>
          <w:szCs w:val="24"/>
          <w:lang w:eastAsia="fi-FI"/>
        </w:rPr>
        <w:tab/>
      </w:r>
      <w:r>
        <w:rPr>
          <w:rFonts w:ascii="Times New Roman" w:hAnsi="Times New Roman"/>
          <w:szCs w:val="24"/>
          <w:lang w:eastAsia="fi-FI"/>
        </w:rPr>
        <w:tab/>
      </w:r>
      <w:r>
        <w:rPr>
          <w:rFonts w:ascii="Times New Roman" w:hAnsi="Times New Roman"/>
          <w:szCs w:val="24"/>
          <w:lang w:eastAsia="fi-FI"/>
        </w:rPr>
        <w:tab/>
      </w:r>
      <w:r>
        <w:rPr>
          <w:rFonts w:ascii="Times New Roman" w:hAnsi="Times New Roman"/>
          <w:szCs w:val="24"/>
          <w:lang w:eastAsia="fi-FI"/>
        </w:rPr>
        <w:tab/>
        <w:t xml:space="preserve">                </w:t>
      </w:r>
    </w:p>
    <w:p w14:paraId="32B83B2F" w14:textId="2E7D8DCD" w:rsidR="00D93D09" w:rsidRPr="00D93D09" w:rsidRDefault="00D93D09" w:rsidP="00D93D09">
      <w:pPr>
        <w:keepNext/>
        <w:rPr>
          <w:rFonts w:ascii="Times New Roman" w:hAnsi="Times New Roman"/>
          <w:szCs w:val="24"/>
          <w:lang w:eastAsia="fi-FI"/>
        </w:rPr>
      </w:pPr>
      <w:r w:rsidRPr="00D93D09">
        <w:rPr>
          <w:rFonts w:ascii="Times New Roman" w:hAnsi="Times New Roman"/>
          <w:szCs w:val="24"/>
          <w:lang w:eastAsia="fi-FI"/>
        </w:rPr>
        <w:t xml:space="preserve">skyriaus vyriausioji specialistė, </w:t>
      </w:r>
      <w:r w:rsidRPr="00D93D09">
        <w:rPr>
          <w:rFonts w:ascii="Times New Roman" w:hAnsi="Times New Roman"/>
          <w:szCs w:val="24"/>
          <w:lang w:eastAsia="fi-FI"/>
        </w:rPr>
        <w:tab/>
      </w:r>
      <w:r w:rsidRPr="00D93D09">
        <w:rPr>
          <w:rFonts w:ascii="Times New Roman" w:hAnsi="Times New Roman"/>
          <w:szCs w:val="24"/>
          <w:lang w:eastAsia="fi-FI"/>
        </w:rPr>
        <w:tab/>
      </w:r>
    </w:p>
    <w:p w14:paraId="60C346B9" w14:textId="41628146" w:rsidR="00D93D09" w:rsidRPr="00D93D09" w:rsidRDefault="00D93D09" w:rsidP="00D93D09">
      <w:pPr>
        <w:keepNext/>
        <w:rPr>
          <w:rFonts w:ascii="Times New Roman" w:hAnsi="Times New Roman"/>
          <w:szCs w:val="24"/>
          <w:lang w:eastAsia="fi-FI"/>
        </w:rPr>
      </w:pPr>
      <w:r w:rsidRPr="00D93D09">
        <w:rPr>
          <w:rFonts w:ascii="Times New Roman" w:hAnsi="Times New Roman"/>
          <w:szCs w:val="24"/>
          <w:lang w:eastAsia="fi-FI"/>
        </w:rPr>
        <w:t>pavaduojanti administracijos direktorių</w:t>
      </w:r>
      <w:r w:rsidR="00522184">
        <w:rPr>
          <w:rFonts w:ascii="Times New Roman" w:hAnsi="Times New Roman"/>
          <w:szCs w:val="24"/>
          <w:lang w:eastAsia="fi-FI"/>
        </w:rPr>
        <w:t xml:space="preserve">                                                              Felicita </w:t>
      </w:r>
      <w:proofErr w:type="spellStart"/>
      <w:r w:rsidR="00522184">
        <w:rPr>
          <w:rFonts w:ascii="Times New Roman" w:hAnsi="Times New Roman"/>
          <w:szCs w:val="24"/>
          <w:lang w:eastAsia="fi-FI"/>
        </w:rPr>
        <w:t>Totoraitienė</w:t>
      </w:r>
      <w:proofErr w:type="spellEnd"/>
    </w:p>
    <w:p w14:paraId="7B362D50" w14:textId="77777777" w:rsidR="00B479A6" w:rsidRDefault="00B479A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EF9933C" w14:textId="77777777" w:rsidR="00AF0B5A" w:rsidRDefault="00AF0B5A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4D67AB8" w14:textId="77777777" w:rsidR="00322514" w:rsidRDefault="00322514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91A75AC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0E333161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E454F4E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5AE8C1DA" w14:textId="77777777" w:rsidR="00D93D09" w:rsidRDefault="00D93D09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5E75F130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A15301B" w14:textId="77777777" w:rsidR="00AA2945" w:rsidRDefault="00AA29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37E04899" w14:textId="77777777" w:rsidR="00322514" w:rsidRDefault="00322514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2235CB3" w14:textId="77777777" w:rsidR="00322514" w:rsidRDefault="00322514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0CAADC5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Parengė </w:t>
      </w:r>
    </w:p>
    <w:p w14:paraId="1A791DE2" w14:textId="77777777" w:rsidR="00B17D85" w:rsidRPr="00712B13" w:rsidRDefault="00BC1861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Teisės, personalo ir civilinės metrikacijos </w:t>
      </w:r>
      <w:r w:rsidR="00B17D85" w:rsidRPr="00712B13">
        <w:rPr>
          <w:rFonts w:ascii="Times New Roman" w:hAnsi="Times New Roman"/>
          <w:szCs w:val="24"/>
        </w:rPr>
        <w:t xml:space="preserve">skyriaus </w:t>
      </w:r>
    </w:p>
    <w:p w14:paraId="337C2D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vyriausioji specialistė</w:t>
      </w:r>
    </w:p>
    <w:p w14:paraId="3DE031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</w:p>
    <w:p w14:paraId="5CCDADDA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Asta </w:t>
      </w:r>
      <w:proofErr w:type="spellStart"/>
      <w:r w:rsidRPr="00712B13">
        <w:rPr>
          <w:rFonts w:ascii="Times New Roman" w:hAnsi="Times New Roman"/>
          <w:szCs w:val="24"/>
        </w:rPr>
        <w:t>Bakanevičienė</w:t>
      </w:r>
      <w:proofErr w:type="spellEnd"/>
    </w:p>
    <w:p w14:paraId="3AD453BA" w14:textId="5B72CF78" w:rsidR="00B17D85" w:rsidRPr="00712B13" w:rsidRDefault="000B25A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202</w:t>
      </w:r>
      <w:r w:rsidR="00B479A6">
        <w:rPr>
          <w:rFonts w:ascii="Times New Roman" w:hAnsi="Times New Roman"/>
          <w:szCs w:val="24"/>
        </w:rPr>
        <w:t>4</w:t>
      </w:r>
      <w:r w:rsidR="00B17D85" w:rsidRPr="00712B13">
        <w:rPr>
          <w:rFonts w:ascii="Times New Roman" w:hAnsi="Times New Roman"/>
          <w:szCs w:val="24"/>
        </w:rPr>
        <w:t>-</w:t>
      </w:r>
      <w:r w:rsidR="00D93D09">
        <w:rPr>
          <w:rFonts w:ascii="Times New Roman" w:hAnsi="Times New Roman"/>
          <w:szCs w:val="24"/>
        </w:rPr>
        <w:t>09-11</w:t>
      </w:r>
      <w:r w:rsidR="00335F33" w:rsidRPr="00712B13">
        <w:rPr>
          <w:rFonts w:ascii="Times New Roman" w:hAnsi="Times New Roman"/>
          <w:szCs w:val="24"/>
        </w:rPr>
        <w:t xml:space="preserve">   </w:t>
      </w:r>
    </w:p>
    <w:sectPr w:rsidR="00B17D85" w:rsidRPr="00712B13" w:rsidSect="000907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567" w:bottom="851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82FC1" w14:textId="77777777" w:rsidR="00442A22" w:rsidRDefault="00442A22">
      <w:r>
        <w:separator/>
      </w:r>
    </w:p>
  </w:endnote>
  <w:endnote w:type="continuationSeparator" w:id="0">
    <w:p w14:paraId="052BA027" w14:textId="77777777" w:rsidR="00442A22" w:rsidRDefault="00442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40F11" w14:textId="77777777" w:rsidR="00ED0BB3" w:rsidRDefault="00ED0BB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D4DB0" w14:textId="77777777" w:rsidR="00ED0BB3" w:rsidRDefault="00ED0BB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FBB4B" w14:textId="77777777" w:rsidR="00ED0BB3" w:rsidRDefault="00ED0BB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9B4E3" w14:textId="77777777" w:rsidR="00442A22" w:rsidRDefault="00442A22">
      <w:r>
        <w:separator/>
      </w:r>
    </w:p>
  </w:footnote>
  <w:footnote w:type="continuationSeparator" w:id="0">
    <w:p w14:paraId="6531A987" w14:textId="77777777" w:rsidR="00442A22" w:rsidRDefault="00442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7559469"/>
      <w:docPartObj>
        <w:docPartGallery w:val="Page Numbers (Top of Page)"/>
        <w:docPartUnique/>
      </w:docPartObj>
    </w:sdtPr>
    <w:sdtEndPr/>
    <w:sdtContent>
      <w:p w14:paraId="0C5D6A5F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137">
          <w:rPr>
            <w:noProof/>
          </w:rPr>
          <w:t>2</w:t>
        </w:r>
        <w:r>
          <w:fldChar w:fldCharType="end"/>
        </w:r>
      </w:p>
    </w:sdtContent>
  </w:sdt>
  <w:p w14:paraId="76C683E4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8851895"/>
      <w:docPartObj>
        <w:docPartGallery w:val="Page Numbers (Top of Page)"/>
        <w:docPartUnique/>
      </w:docPartObj>
    </w:sdtPr>
    <w:sdtEndPr/>
    <w:sdtContent>
      <w:p w14:paraId="0A4BB177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CD3">
          <w:rPr>
            <w:noProof/>
          </w:rPr>
          <w:t>3</w:t>
        </w:r>
        <w:r>
          <w:fldChar w:fldCharType="end"/>
        </w:r>
      </w:p>
    </w:sdtContent>
  </w:sdt>
  <w:p w14:paraId="14E3DDE0" w14:textId="77777777" w:rsidR="0013280D" w:rsidRDefault="0013280D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4C7C1" w14:textId="77777777" w:rsidR="00ED0BB3" w:rsidRDefault="00ED0B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15B455E8"/>
    <w:multiLevelType w:val="hybridMultilevel"/>
    <w:tmpl w:val="82100464"/>
    <w:lvl w:ilvl="0" w:tplc="270A3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C748E3"/>
    <w:multiLevelType w:val="hybridMultilevel"/>
    <w:tmpl w:val="6B58AA8E"/>
    <w:lvl w:ilvl="0" w:tplc="CCB826A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3" w15:restartNumberingAfterBreak="0">
    <w:nsid w:val="7DFE5D3F"/>
    <w:multiLevelType w:val="hybridMultilevel"/>
    <w:tmpl w:val="E54C2DB0"/>
    <w:lvl w:ilvl="0" w:tplc="99C23D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3577"/>
    <w:rsid w:val="00024303"/>
    <w:rsid w:val="00024F12"/>
    <w:rsid w:val="00033202"/>
    <w:rsid w:val="000422BA"/>
    <w:rsid w:val="00046D84"/>
    <w:rsid w:val="000501BF"/>
    <w:rsid w:val="0005479B"/>
    <w:rsid w:val="00054907"/>
    <w:rsid w:val="00083157"/>
    <w:rsid w:val="000907AA"/>
    <w:rsid w:val="00092C08"/>
    <w:rsid w:val="000B25A5"/>
    <w:rsid w:val="000B6FD0"/>
    <w:rsid w:val="000C5AC5"/>
    <w:rsid w:val="000D5B26"/>
    <w:rsid w:val="000E3689"/>
    <w:rsid w:val="000E72B7"/>
    <w:rsid w:val="000F0B28"/>
    <w:rsid w:val="00103DEB"/>
    <w:rsid w:val="00106710"/>
    <w:rsid w:val="00120C9C"/>
    <w:rsid w:val="0012286A"/>
    <w:rsid w:val="00123198"/>
    <w:rsid w:val="00123AFA"/>
    <w:rsid w:val="0013280D"/>
    <w:rsid w:val="00132D20"/>
    <w:rsid w:val="00132F07"/>
    <w:rsid w:val="001472B6"/>
    <w:rsid w:val="00151D19"/>
    <w:rsid w:val="00164DFC"/>
    <w:rsid w:val="001766E1"/>
    <w:rsid w:val="00176BC3"/>
    <w:rsid w:val="00183341"/>
    <w:rsid w:val="00183EE0"/>
    <w:rsid w:val="001912C7"/>
    <w:rsid w:val="00196456"/>
    <w:rsid w:val="001A22F0"/>
    <w:rsid w:val="001A2980"/>
    <w:rsid w:val="001A4D27"/>
    <w:rsid w:val="001B7EE9"/>
    <w:rsid w:val="001C7CD6"/>
    <w:rsid w:val="001C7CE3"/>
    <w:rsid w:val="001D4162"/>
    <w:rsid w:val="001D5CB0"/>
    <w:rsid w:val="001D7693"/>
    <w:rsid w:val="001E02CA"/>
    <w:rsid w:val="001E3114"/>
    <w:rsid w:val="001E40DD"/>
    <w:rsid w:val="001E44FD"/>
    <w:rsid w:val="001F2CAD"/>
    <w:rsid w:val="001F4051"/>
    <w:rsid w:val="001F4B0B"/>
    <w:rsid w:val="001F5B7A"/>
    <w:rsid w:val="00212EF3"/>
    <w:rsid w:val="00216E78"/>
    <w:rsid w:val="002233D8"/>
    <w:rsid w:val="002477E8"/>
    <w:rsid w:val="002530CC"/>
    <w:rsid w:val="00257DCD"/>
    <w:rsid w:val="0026023E"/>
    <w:rsid w:val="002762F5"/>
    <w:rsid w:val="00277F80"/>
    <w:rsid w:val="002812CF"/>
    <w:rsid w:val="00283451"/>
    <w:rsid w:val="00295A7E"/>
    <w:rsid w:val="002966A2"/>
    <w:rsid w:val="002A4CD3"/>
    <w:rsid w:val="002B6B85"/>
    <w:rsid w:val="002D31FC"/>
    <w:rsid w:val="002D58BD"/>
    <w:rsid w:val="002E2DDA"/>
    <w:rsid w:val="002E5394"/>
    <w:rsid w:val="002E7757"/>
    <w:rsid w:val="002F2BAD"/>
    <w:rsid w:val="002F38FD"/>
    <w:rsid w:val="002F395B"/>
    <w:rsid w:val="003007D6"/>
    <w:rsid w:val="00307380"/>
    <w:rsid w:val="00312271"/>
    <w:rsid w:val="00315D31"/>
    <w:rsid w:val="00321B68"/>
    <w:rsid w:val="00322514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3025"/>
    <w:rsid w:val="0037464C"/>
    <w:rsid w:val="00381AA5"/>
    <w:rsid w:val="00383E3C"/>
    <w:rsid w:val="003923DC"/>
    <w:rsid w:val="00396031"/>
    <w:rsid w:val="003976AA"/>
    <w:rsid w:val="003B3228"/>
    <w:rsid w:val="003C03AB"/>
    <w:rsid w:val="003C286E"/>
    <w:rsid w:val="003C2937"/>
    <w:rsid w:val="003C473D"/>
    <w:rsid w:val="003C4D50"/>
    <w:rsid w:val="003D49F0"/>
    <w:rsid w:val="003F2B78"/>
    <w:rsid w:val="003F7773"/>
    <w:rsid w:val="004037DE"/>
    <w:rsid w:val="00410D8E"/>
    <w:rsid w:val="004124FC"/>
    <w:rsid w:val="00414D8B"/>
    <w:rsid w:val="004165DA"/>
    <w:rsid w:val="00420B82"/>
    <w:rsid w:val="00434CDB"/>
    <w:rsid w:val="00442A22"/>
    <w:rsid w:val="00452340"/>
    <w:rsid w:val="00465B5B"/>
    <w:rsid w:val="004732A5"/>
    <w:rsid w:val="0049558E"/>
    <w:rsid w:val="00495680"/>
    <w:rsid w:val="004964F2"/>
    <w:rsid w:val="004A0E40"/>
    <w:rsid w:val="004A4041"/>
    <w:rsid w:val="004B1FB1"/>
    <w:rsid w:val="004B31F6"/>
    <w:rsid w:val="004B37CA"/>
    <w:rsid w:val="004B3FA4"/>
    <w:rsid w:val="004B6E47"/>
    <w:rsid w:val="004C0325"/>
    <w:rsid w:val="004C0867"/>
    <w:rsid w:val="004C0FFC"/>
    <w:rsid w:val="004D2D7A"/>
    <w:rsid w:val="004D31FA"/>
    <w:rsid w:val="004D36E9"/>
    <w:rsid w:val="004F4B91"/>
    <w:rsid w:val="00502C85"/>
    <w:rsid w:val="0050573E"/>
    <w:rsid w:val="00505AF4"/>
    <w:rsid w:val="00516850"/>
    <w:rsid w:val="00522184"/>
    <w:rsid w:val="0052484C"/>
    <w:rsid w:val="00526C36"/>
    <w:rsid w:val="005400EC"/>
    <w:rsid w:val="00563F49"/>
    <w:rsid w:val="00564F52"/>
    <w:rsid w:val="005737E7"/>
    <w:rsid w:val="00575E2E"/>
    <w:rsid w:val="00576322"/>
    <w:rsid w:val="005774BA"/>
    <w:rsid w:val="00577C94"/>
    <w:rsid w:val="005841C3"/>
    <w:rsid w:val="00585260"/>
    <w:rsid w:val="005861CF"/>
    <w:rsid w:val="005875FB"/>
    <w:rsid w:val="0058767B"/>
    <w:rsid w:val="00587F62"/>
    <w:rsid w:val="005A06BE"/>
    <w:rsid w:val="005B7443"/>
    <w:rsid w:val="005C20F2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21150"/>
    <w:rsid w:val="00653002"/>
    <w:rsid w:val="00656BBE"/>
    <w:rsid w:val="00657BF2"/>
    <w:rsid w:val="0066407D"/>
    <w:rsid w:val="006646FD"/>
    <w:rsid w:val="006758D0"/>
    <w:rsid w:val="00676EC0"/>
    <w:rsid w:val="00681DEC"/>
    <w:rsid w:val="006823C6"/>
    <w:rsid w:val="00683DC1"/>
    <w:rsid w:val="00687846"/>
    <w:rsid w:val="006A587E"/>
    <w:rsid w:val="006A7BCB"/>
    <w:rsid w:val="006C4160"/>
    <w:rsid w:val="006C5F16"/>
    <w:rsid w:val="006D172B"/>
    <w:rsid w:val="006E0995"/>
    <w:rsid w:val="006E154E"/>
    <w:rsid w:val="006E5701"/>
    <w:rsid w:val="006E5F16"/>
    <w:rsid w:val="006F21B5"/>
    <w:rsid w:val="006F21ED"/>
    <w:rsid w:val="006F6EE5"/>
    <w:rsid w:val="00700681"/>
    <w:rsid w:val="007042A5"/>
    <w:rsid w:val="00710403"/>
    <w:rsid w:val="00712B13"/>
    <w:rsid w:val="00722937"/>
    <w:rsid w:val="00757EE3"/>
    <w:rsid w:val="00767524"/>
    <w:rsid w:val="007704C6"/>
    <w:rsid w:val="00770D71"/>
    <w:rsid w:val="00773F10"/>
    <w:rsid w:val="007762D0"/>
    <w:rsid w:val="007813B4"/>
    <w:rsid w:val="00787681"/>
    <w:rsid w:val="007902B9"/>
    <w:rsid w:val="007963B2"/>
    <w:rsid w:val="00796F85"/>
    <w:rsid w:val="007B0E12"/>
    <w:rsid w:val="007B68B4"/>
    <w:rsid w:val="007F5391"/>
    <w:rsid w:val="007F67D5"/>
    <w:rsid w:val="00804024"/>
    <w:rsid w:val="008043E1"/>
    <w:rsid w:val="00804BCB"/>
    <w:rsid w:val="00823F2A"/>
    <w:rsid w:val="00855695"/>
    <w:rsid w:val="00864BC6"/>
    <w:rsid w:val="008774C9"/>
    <w:rsid w:val="00882613"/>
    <w:rsid w:val="0088491D"/>
    <w:rsid w:val="00885319"/>
    <w:rsid w:val="00885745"/>
    <w:rsid w:val="00887137"/>
    <w:rsid w:val="00891436"/>
    <w:rsid w:val="008A48D6"/>
    <w:rsid w:val="008A5ED3"/>
    <w:rsid w:val="008B2D2F"/>
    <w:rsid w:val="008B3529"/>
    <w:rsid w:val="008B4CB7"/>
    <w:rsid w:val="008B6FDC"/>
    <w:rsid w:val="008D03D6"/>
    <w:rsid w:val="008D055B"/>
    <w:rsid w:val="008D29FD"/>
    <w:rsid w:val="008E5C9F"/>
    <w:rsid w:val="008E6DAE"/>
    <w:rsid w:val="008E766A"/>
    <w:rsid w:val="008F5C1E"/>
    <w:rsid w:val="008F76D2"/>
    <w:rsid w:val="009054CD"/>
    <w:rsid w:val="00906EE5"/>
    <w:rsid w:val="0092207A"/>
    <w:rsid w:val="00953843"/>
    <w:rsid w:val="0095748B"/>
    <w:rsid w:val="00960413"/>
    <w:rsid w:val="00970F23"/>
    <w:rsid w:val="009938C6"/>
    <w:rsid w:val="009A2EAB"/>
    <w:rsid w:val="009A3A61"/>
    <w:rsid w:val="009C6C3A"/>
    <w:rsid w:val="009C7BAA"/>
    <w:rsid w:val="009D33DB"/>
    <w:rsid w:val="009D7E4F"/>
    <w:rsid w:val="009F3194"/>
    <w:rsid w:val="009F383C"/>
    <w:rsid w:val="009F398D"/>
    <w:rsid w:val="009F73A6"/>
    <w:rsid w:val="00A0301A"/>
    <w:rsid w:val="00A238E7"/>
    <w:rsid w:val="00A304DB"/>
    <w:rsid w:val="00A31CB7"/>
    <w:rsid w:val="00A33DB8"/>
    <w:rsid w:val="00A365EE"/>
    <w:rsid w:val="00A42E60"/>
    <w:rsid w:val="00A43FA4"/>
    <w:rsid w:val="00A443F9"/>
    <w:rsid w:val="00A45C19"/>
    <w:rsid w:val="00A475A5"/>
    <w:rsid w:val="00A50226"/>
    <w:rsid w:val="00A509F1"/>
    <w:rsid w:val="00A6512E"/>
    <w:rsid w:val="00A70B03"/>
    <w:rsid w:val="00A72CA4"/>
    <w:rsid w:val="00A778DC"/>
    <w:rsid w:val="00A8372C"/>
    <w:rsid w:val="00A920C9"/>
    <w:rsid w:val="00A97432"/>
    <w:rsid w:val="00AA2711"/>
    <w:rsid w:val="00AA2945"/>
    <w:rsid w:val="00AA2C7E"/>
    <w:rsid w:val="00AA742C"/>
    <w:rsid w:val="00AB17AA"/>
    <w:rsid w:val="00AC4720"/>
    <w:rsid w:val="00AC6581"/>
    <w:rsid w:val="00AD3470"/>
    <w:rsid w:val="00AF0B5A"/>
    <w:rsid w:val="00AF4D40"/>
    <w:rsid w:val="00B03F1F"/>
    <w:rsid w:val="00B05C9D"/>
    <w:rsid w:val="00B11738"/>
    <w:rsid w:val="00B130F4"/>
    <w:rsid w:val="00B13487"/>
    <w:rsid w:val="00B1492E"/>
    <w:rsid w:val="00B16683"/>
    <w:rsid w:val="00B17D85"/>
    <w:rsid w:val="00B21AE9"/>
    <w:rsid w:val="00B2238E"/>
    <w:rsid w:val="00B3196E"/>
    <w:rsid w:val="00B32CB0"/>
    <w:rsid w:val="00B40DA6"/>
    <w:rsid w:val="00B479A6"/>
    <w:rsid w:val="00B5053A"/>
    <w:rsid w:val="00B5521B"/>
    <w:rsid w:val="00B604E8"/>
    <w:rsid w:val="00B72EC2"/>
    <w:rsid w:val="00B849B2"/>
    <w:rsid w:val="00B857D5"/>
    <w:rsid w:val="00B8747C"/>
    <w:rsid w:val="00B877EC"/>
    <w:rsid w:val="00B910E1"/>
    <w:rsid w:val="00BA0182"/>
    <w:rsid w:val="00BB6C79"/>
    <w:rsid w:val="00BC1861"/>
    <w:rsid w:val="00BC7289"/>
    <w:rsid w:val="00BD09A1"/>
    <w:rsid w:val="00BF4E64"/>
    <w:rsid w:val="00BF52AE"/>
    <w:rsid w:val="00C1296D"/>
    <w:rsid w:val="00C14E24"/>
    <w:rsid w:val="00C2197E"/>
    <w:rsid w:val="00C23C2A"/>
    <w:rsid w:val="00C47DB3"/>
    <w:rsid w:val="00C51C2B"/>
    <w:rsid w:val="00C568B4"/>
    <w:rsid w:val="00C60C90"/>
    <w:rsid w:val="00C65A23"/>
    <w:rsid w:val="00C66BBC"/>
    <w:rsid w:val="00C85A92"/>
    <w:rsid w:val="00CA05DE"/>
    <w:rsid w:val="00CA3326"/>
    <w:rsid w:val="00CD5CC8"/>
    <w:rsid w:val="00CD5DF3"/>
    <w:rsid w:val="00CE3CF3"/>
    <w:rsid w:val="00CE648B"/>
    <w:rsid w:val="00CF12EC"/>
    <w:rsid w:val="00CF3B20"/>
    <w:rsid w:val="00D148EB"/>
    <w:rsid w:val="00D14CC8"/>
    <w:rsid w:val="00D17D5D"/>
    <w:rsid w:val="00D21B96"/>
    <w:rsid w:val="00D22224"/>
    <w:rsid w:val="00D226D2"/>
    <w:rsid w:val="00D26ED1"/>
    <w:rsid w:val="00D34255"/>
    <w:rsid w:val="00D34B7B"/>
    <w:rsid w:val="00D379D5"/>
    <w:rsid w:val="00D616C4"/>
    <w:rsid w:val="00D705C3"/>
    <w:rsid w:val="00D77636"/>
    <w:rsid w:val="00D86E77"/>
    <w:rsid w:val="00D86FB3"/>
    <w:rsid w:val="00D93124"/>
    <w:rsid w:val="00D93D09"/>
    <w:rsid w:val="00DA7912"/>
    <w:rsid w:val="00DB3512"/>
    <w:rsid w:val="00DC4EF7"/>
    <w:rsid w:val="00DF3C38"/>
    <w:rsid w:val="00DF5313"/>
    <w:rsid w:val="00DF64E0"/>
    <w:rsid w:val="00E11951"/>
    <w:rsid w:val="00E14102"/>
    <w:rsid w:val="00E1415F"/>
    <w:rsid w:val="00E207F1"/>
    <w:rsid w:val="00E27F2E"/>
    <w:rsid w:val="00E36BBB"/>
    <w:rsid w:val="00E410D6"/>
    <w:rsid w:val="00E43539"/>
    <w:rsid w:val="00E43F45"/>
    <w:rsid w:val="00E478A0"/>
    <w:rsid w:val="00E52536"/>
    <w:rsid w:val="00E53C20"/>
    <w:rsid w:val="00E60202"/>
    <w:rsid w:val="00E604F6"/>
    <w:rsid w:val="00E63E49"/>
    <w:rsid w:val="00E72F73"/>
    <w:rsid w:val="00E82A46"/>
    <w:rsid w:val="00E84E72"/>
    <w:rsid w:val="00E8698B"/>
    <w:rsid w:val="00E8706C"/>
    <w:rsid w:val="00E9792B"/>
    <w:rsid w:val="00EC4D5D"/>
    <w:rsid w:val="00ED0BB3"/>
    <w:rsid w:val="00ED10DB"/>
    <w:rsid w:val="00EE0785"/>
    <w:rsid w:val="00EE1081"/>
    <w:rsid w:val="00EE1BF2"/>
    <w:rsid w:val="00EF1029"/>
    <w:rsid w:val="00EF1E98"/>
    <w:rsid w:val="00EF2EAF"/>
    <w:rsid w:val="00EF6028"/>
    <w:rsid w:val="00F03C1C"/>
    <w:rsid w:val="00F1019E"/>
    <w:rsid w:val="00F17A23"/>
    <w:rsid w:val="00F20498"/>
    <w:rsid w:val="00F20637"/>
    <w:rsid w:val="00F22B14"/>
    <w:rsid w:val="00F34C82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807E8"/>
    <w:rsid w:val="00F91E88"/>
    <w:rsid w:val="00F968E9"/>
    <w:rsid w:val="00FA5D08"/>
    <w:rsid w:val="00FA7FD6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430468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4B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B77FCB-E6AD-417F-8195-8319ABE908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22F93-7D45-4475-A04B-3E74EAAD5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101</Words>
  <Characters>851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Rimutė Grušienė</cp:lastModifiedBy>
  <cp:revision>14</cp:revision>
  <cp:lastPrinted>2021-07-26T05:48:00Z</cp:lastPrinted>
  <dcterms:created xsi:type="dcterms:W3CDTF">2024-09-11T08:24:00Z</dcterms:created>
  <dcterms:modified xsi:type="dcterms:W3CDTF">2024-09-11T09:11:00Z</dcterms:modified>
</cp:coreProperties>
</file>