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7DFCD" w14:textId="77777777" w:rsidR="002D43EC" w:rsidRDefault="00C93BC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62B7392A" wp14:editId="2A18F9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18667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5E3DE978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8328873" w14:textId="77777777"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14:paraId="15A94DD1" w14:textId="6A5BBC6D" w:rsidR="002D43EC" w:rsidRDefault="00311432" w:rsidP="0072057F">
      <w:pPr>
        <w:pStyle w:val="Antrat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 xml:space="preserve">DĖL </w:t>
      </w:r>
      <w:r w:rsidR="004520F9">
        <w:rPr>
          <w:b/>
          <w:lang w:val="lt-LT"/>
        </w:rPr>
        <w:t>(vardo, pavardės duomenys neskelbiami)</w:t>
      </w:r>
      <w:r w:rsidR="0072057F">
        <w:rPr>
          <w:b/>
          <w:lang w:val="lt-LT"/>
        </w:rPr>
        <w:t xml:space="preserve"> PAVADAVIMO</w:t>
      </w:r>
    </w:p>
    <w:p w14:paraId="1B1AFA95" w14:textId="77777777" w:rsidR="0072057F" w:rsidRPr="0072057F" w:rsidRDefault="0072057F" w:rsidP="0072057F">
      <w:pPr>
        <w:rPr>
          <w:lang w:val="lt-LT"/>
        </w:rPr>
      </w:pPr>
    </w:p>
    <w:p w14:paraId="750BEDAF" w14:textId="45F0C5C8" w:rsidR="002D43EC" w:rsidRPr="00C6701B" w:rsidRDefault="00C06F8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6E5611">
        <w:rPr>
          <w:rFonts w:ascii="Times New Roman" w:hAnsi="Times New Roman"/>
          <w:sz w:val="24"/>
          <w:lang w:val="lt-LT"/>
        </w:rPr>
        <w:t>2</w:t>
      </w:r>
      <w:r w:rsidR="005D7CD0">
        <w:rPr>
          <w:rFonts w:ascii="Times New Roman" w:hAnsi="Times New Roman"/>
          <w:sz w:val="24"/>
          <w:lang w:val="lt-LT"/>
        </w:rPr>
        <w:t>4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8E2696">
        <w:rPr>
          <w:rFonts w:ascii="Times New Roman" w:hAnsi="Times New Roman"/>
          <w:sz w:val="24"/>
          <w:lang w:val="lt-LT"/>
        </w:rPr>
        <w:t xml:space="preserve">rugsėjo </w:t>
      </w:r>
      <w:r w:rsidR="00C05EC2">
        <w:rPr>
          <w:rFonts w:ascii="Times New Roman" w:hAnsi="Times New Roman"/>
          <w:sz w:val="24"/>
          <w:lang w:val="lt-LT"/>
        </w:rPr>
        <w:t xml:space="preserve">   </w:t>
      </w:r>
      <w:r w:rsidR="0072057F">
        <w:rPr>
          <w:rFonts w:ascii="Times New Roman" w:hAnsi="Times New Roman"/>
          <w:sz w:val="24"/>
          <w:lang w:val="lt-LT"/>
        </w:rPr>
        <w:t xml:space="preserve"> 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8E6800">
        <w:rPr>
          <w:rFonts w:ascii="Times New Roman" w:hAnsi="Times New Roman"/>
          <w:sz w:val="24"/>
          <w:lang w:val="lt-LT"/>
        </w:rPr>
        <w:t xml:space="preserve"> M</w:t>
      </w:r>
      <w:r w:rsidR="007F0E7C">
        <w:rPr>
          <w:rFonts w:ascii="Times New Roman" w:hAnsi="Times New Roman"/>
          <w:sz w:val="24"/>
          <w:lang w:val="lt-LT"/>
        </w:rPr>
        <w:t>P</w:t>
      </w:r>
      <w:r w:rsidR="00A301E3">
        <w:rPr>
          <w:rFonts w:ascii="Times New Roman" w:hAnsi="Times New Roman"/>
          <w:sz w:val="24"/>
          <w:lang w:val="lt-LT"/>
        </w:rPr>
        <w:t>-</w:t>
      </w:r>
    </w:p>
    <w:p w14:paraId="4F25B16C" w14:textId="40FCB581" w:rsidR="002D43EC" w:rsidRDefault="002D43EC" w:rsidP="00D6700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41449B5" w14:textId="77777777" w:rsidR="002D43EC" w:rsidRPr="005F61B1" w:rsidRDefault="002D43EC" w:rsidP="0042011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495C9DEA" w14:textId="0A4A233D" w:rsidR="00B1568A" w:rsidRPr="005D7CD0" w:rsidRDefault="00CD568E" w:rsidP="008E2696">
      <w:pPr>
        <w:widowControl w:val="0"/>
        <w:spacing w:line="360" w:lineRule="auto"/>
        <w:ind w:firstLine="851"/>
        <w:jc w:val="both"/>
        <w:rPr>
          <w:rFonts w:ascii="Times New Roman" w:hAnsi="Times New Roman"/>
          <w:b/>
          <w:color w:val="000000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>Vadovaudamasis Lietuvos Respublikos vietos savivaldos įstatymo</w:t>
      </w:r>
      <w:r w:rsidR="00933D97" w:rsidRPr="005D7CD0">
        <w:rPr>
          <w:rFonts w:ascii="Times New Roman" w:hAnsi="Times New Roman"/>
          <w:sz w:val="24"/>
          <w:lang w:val="lt-LT"/>
        </w:rPr>
        <w:t xml:space="preserve"> 25 straipsnio 5 dalimi, </w:t>
      </w:r>
      <w:r w:rsidRPr="005D7CD0">
        <w:rPr>
          <w:rFonts w:ascii="Times New Roman" w:hAnsi="Times New Roman"/>
          <w:sz w:val="24"/>
          <w:lang w:val="lt-LT"/>
        </w:rPr>
        <w:t xml:space="preserve"> 27 straipsnio 2 dalies 7</w:t>
      </w:r>
      <w:r w:rsidR="00420110" w:rsidRPr="005D7CD0">
        <w:rPr>
          <w:rFonts w:ascii="Times New Roman" w:hAnsi="Times New Roman"/>
          <w:sz w:val="24"/>
          <w:lang w:val="lt-LT"/>
        </w:rPr>
        <w:t xml:space="preserve"> </w:t>
      </w:r>
      <w:r w:rsidRPr="005D7CD0">
        <w:rPr>
          <w:rFonts w:ascii="Times New Roman" w:hAnsi="Times New Roman"/>
          <w:sz w:val="24"/>
          <w:lang w:val="lt-LT"/>
        </w:rPr>
        <w:t>punktu</w:t>
      </w:r>
      <w:r w:rsidR="00151597" w:rsidRPr="005D7CD0">
        <w:rPr>
          <w:rFonts w:ascii="Times New Roman" w:hAnsi="Times New Roman"/>
          <w:sz w:val="24"/>
          <w:lang w:val="lt-LT"/>
        </w:rPr>
        <w:t xml:space="preserve"> 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ir atsižvelgdamas į </w:t>
      </w:r>
      <w:r w:rsidR="004520F9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6E5611" w:rsidRPr="005D7CD0">
        <w:rPr>
          <w:rFonts w:ascii="Times New Roman" w:hAnsi="Times New Roman"/>
          <w:sz w:val="24"/>
          <w:szCs w:val="24"/>
          <w:lang w:val="lt-LT"/>
        </w:rPr>
        <w:t>2</w:t>
      </w:r>
      <w:r w:rsidR="005D7CD0" w:rsidRPr="005D7CD0">
        <w:rPr>
          <w:rFonts w:ascii="Times New Roman" w:hAnsi="Times New Roman"/>
          <w:sz w:val="24"/>
          <w:szCs w:val="24"/>
          <w:lang w:val="lt-LT"/>
        </w:rPr>
        <w:t>4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E2696">
        <w:rPr>
          <w:rFonts w:ascii="Times New Roman" w:hAnsi="Times New Roman"/>
          <w:sz w:val="24"/>
          <w:szCs w:val="24"/>
          <w:lang w:val="lt-LT"/>
        </w:rPr>
        <w:t>rugsėjo 16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d. sutikimą,</w:t>
      </w:r>
    </w:p>
    <w:p w14:paraId="0122E8E9" w14:textId="4B1CBF57" w:rsidR="00311432" w:rsidRPr="005D7CD0" w:rsidRDefault="0072057F" w:rsidP="008E269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 xml:space="preserve">p a v e d u </w:t>
      </w:r>
      <w:r w:rsidR="006C70BA" w:rsidRPr="005D7CD0">
        <w:rPr>
          <w:rFonts w:ascii="Times New Roman" w:hAnsi="Times New Roman"/>
          <w:sz w:val="24"/>
          <w:lang w:val="lt-LT"/>
        </w:rPr>
        <w:t>nuo 202</w:t>
      </w:r>
      <w:r w:rsidR="005D7CD0" w:rsidRPr="005D7CD0">
        <w:rPr>
          <w:rFonts w:ascii="Times New Roman" w:hAnsi="Times New Roman"/>
          <w:sz w:val="24"/>
          <w:lang w:val="lt-LT"/>
        </w:rPr>
        <w:t>4</w:t>
      </w:r>
      <w:r w:rsidR="006C70BA" w:rsidRPr="005D7CD0">
        <w:rPr>
          <w:rFonts w:ascii="Times New Roman" w:hAnsi="Times New Roman"/>
          <w:sz w:val="24"/>
          <w:lang w:val="lt-LT"/>
        </w:rPr>
        <w:t xml:space="preserve"> m. </w:t>
      </w:r>
      <w:r w:rsidR="008E2696">
        <w:rPr>
          <w:rFonts w:ascii="Times New Roman" w:hAnsi="Times New Roman"/>
          <w:sz w:val="24"/>
          <w:lang w:val="lt-LT"/>
        </w:rPr>
        <w:t>rugsėjo 16</w:t>
      </w:r>
      <w:r w:rsidR="006C70BA" w:rsidRPr="005D7CD0">
        <w:rPr>
          <w:rFonts w:ascii="Times New Roman" w:hAnsi="Times New Roman"/>
          <w:sz w:val="24"/>
          <w:lang w:val="lt-LT"/>
        </w:rPr>
        <w:t xml:space="preserve"> d. </w:t>
      </w:r>
      <w:r w:rsidR="00FD7C48" w:rsidRPr="005D7CD0">
        <w:rPr>
          <w:rFonts w:ascii="Times New Roman" w:hAnsi="Times New Roman"/>
          <w:sz w:val="24"/>
          <w:lang w:val="lt-LT"/>
        </w:rPr>
        <w:t xml:space="preserve">Šakių rajono </w:t>
      </w:r>
      <w:r w:rsidR="00E17A75" w:rsidRPr="005D7CD0">
        <w:rPr>
          <w:rFonts w:ascii="Times New Roman" w:hAnsi="Times New Roman"/>
          <w:sz w:val="24"/>
          <w:lang w:val="lt-LT"/>
        </w:rPr>
        <w:t xml:space="preserve">savivaldybės </w:t>
      </w:r>
      <w:r w:rsidR="004520F9">
        <w:rPr>
          <w:rFonts w:ascii="Times New Roman" w:hAnsi="Times New Roman"/>
          <w:sz w:val="24"/>
          <w:lang w:val="lt-LT"/>
        </w:rPr>
        <w:t xml:space="preserve">(pavadinimo, pareigų, vardo, pavardės duomenys neskelbiami) </w:t>
      </w:r>
      <w:r w:rsidRPr="005D7CD0">
        <w:rPr>
          <w:rFonts w:ascii="Times New Roman" w:hAnsi="Times New Roman"/>
          <w:sz w:val="24"/>
          <w:lang w:val="lt-LT"/>
        </w:rPr>
        <w:t xml:space="preserve">pavaduoti </w:t>
      </w:r>
      <w:r w:rsidR="00FD7C48" w:rsidRPr="005D7CD0">
        <w:rPr>
          <w:rFonts w:ascii="Times New Roman" w:hAnsi="Times New Roman"/>
          <w:sz w:val="24"/>
          <w:lang w:val="lt-LT"/>
        </w:rPr>
        <w:t>Šakių rajono</w:t>
      </w:r>
      <w:r w:rsidR="00E17A75" w:rsidRPr="005D7CD0">
        <w:rPr>
          <w:rFonts w:ascii="Times New Roman" w:hAnsi="Times New Roman"/>
          <w:sz w:val="24"/>
          <w:lang w:val="lt-LT"/>
        </w:rPr>
        <w:t xml:space="preserve"> savivaldybės </w:t>
      </w:r>
      <w:r w:rsidR="004520F9" w:rsidRPr="005D7CD0">
        <w:rPr>
          <w:rFonts w:ascii="Times New Roman" w:hAnsi="Times New Roman"/>
          <w:sz w:val="24"/>
          <w:lang w:val="lt-LT"/>
        </w:rPr>
        <w:t xml:space="preserve">savivaldybės </w:t>
      </w:r>
      <w:r w:rsidR="004520F9">
        <w:rPr>
          <w:rFonts w:ascii="Times New Roman" w:hAnsi="Times New Roman"/>
          <w:sz w:val="24"/>
          <w:lang w:val="lt-LT"/>
        </w:rPr>
        <w:t>(pavadinimo, pareigų, vardo, pavardės duomenys neskelbiami)</w:t>
      </w:r>
      <w:r w:rsidR="006A64B3" w:rsidRPr="005D7CD0">
        <w:rPr>
          <w:rFonts w:ascii="Times New Roman" w:hAnsi="Times New Roman"/>
          <w:sz w:val="24"/>
          <w:lang w:val="lt-LT"/>
        </w:rPr>
        <w:t xml:space="preserve"> </w:t>
      </w:r>
      <w:r w:rsidR="006E5611" w:rsidRPr="005D7CD0">
        <w:rPr>
          <w:rFonts w:ascii="Times New Roman" w:hAnsi="Times New Roman"/>
          <w:sz w:val="24"/>
          <w:lang w:val="lt-LT"/>
        </w:rPr>
        <w:t>jo</w:t>
      </w:r>
      <w:r w:rsidR="00FD7C48" w:rsidRPr="005D7CD0">
        <w:rPr>
          <w:rFonts w:ascii="Times New Roman" w:hAnsi="Times New Roman"/>
          <w:sz w:val="24"/>
          <w:lang w:val="lt-LT"/>
        </w:rPr>
        <w:t>s</w:t>
      </w:r>
      <w:r w:rsidR="006E5611" w:rsidRPr="005D7CD0">
        <w:rPr>
          <w:rFonts w:ascii="Times New Roman" w:hAnsi="Times New Roman"/>
          <w:sz w:val="24"/>
          <w:lang w:val="lt-LT"/>
        </w:rPr>
        <w:t xml:space="preserve"> laikino nedarbingumo laikotarpiu.</w:t>
      </w:r>
    </w:p>
    <w:p w14:paraId="500BD337" w14:textId="77777777" w:rsidR="002D43EC" w:rsidRPr="005F61B1" w:rsidRDefault="002D43EC" w:rsidP="008E2696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ab/>
      </w:r>
    </w:p>
    <w:p w14:paraId="70B2D4BC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lang w:val="lt-LT"/>
        </w:rPr>
      </w:pPr>
    </w:p>
    <w:p w14:paraId="0CB647D2" w14:textId="77777777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12DF6D7" w14:textId="3C1F02AC" w:rsidR="002D43EC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>Savivaldybės mer</w:t>
      </w:r>
      <w:r w:rsidR="005F61B1" w:rsidRPr="005F61B1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          </w:t>
      </w:r>
      <w:r w:rsidR="00CD568E">
        <w:rPr>
          <w:rFonts w:ascii="Times New Roman" w:hAnsi="Times New Roman"/>
          <w:sz w:val="24"/>
          <w:lang w:val="lt-LT"/>
        </w:rPr>
        <w:t>Raimondas Januševičius</w:t>
      </w:r>
    </w:p>
    <w:p w14:paraId="1B637411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688179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13BDBDF" w14:textId="77777777" w:rsidR="004B6B58" w:rsidRPr="005F61B1" w:rsidRDefault="004B6B58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06EB67A" w14:textId="5AB6A980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C802A4B" w14:textId="4BE357BC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BA9B4FD" w14:textId="77777777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25B5691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514AFE6" w14:textId="20E8AA89" w:rsidR="00CF16FE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8E305CA" w14:textId="5861DCD0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D610DE0" w14:textId="4F5E1CF2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8895032" w14:textId="76D677A9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CB98502" w14:textId="0F2CF94E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B64EED7" w14:textId="7A2B8F36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421F40A" w14:textId="559C135A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84C9C10" w14:textId="1E0BE583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3A1406" w14:textId="77777777" w:rsidR="00CD568E" w:rsidRPr="005F61B1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5ACDF60" w14:textId="77777777" w:rsidR="00E37474" w:rsidRPr="005F61B1" w:rsidRDefault="00E37474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4023108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Parengė </w:t>
      </w:r>
    </w:p>
    <w:p w14:paraId="031FBA81" w14:textId="77777777" w:rsidR="000463EF" w:rsidRPr="005F61B1" w:rsidRDefault="00B1568A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Teisės, personal</w:t>
      </w:r>
      <w:r w:rsidR="00552077" w:rsidRPr="005F61B1">
        <w:rPr>
          <w:rFonts w:ascii="Times New Roman" w:hAnsi="Times New Roman"/>
          <w:kern w:val="1"/>
          <w:sz w:val="24"/>
          <w:szCs w:val="24"/>
          <w:lang w:val="lt-LT"/>
        </w:rPr>
        <w:t>o</w:t>
      </w: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 ir civilinės metrikacijos skyriaus</w:t>
      </w:r>
    </w:p>
    <w:p w14:paraId="73429BFC" w14:textId="47EDF3C4" w:rsidR="000463EF" w:rsidRPr="005F61B1" w:rsidRDefault="00311432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specialistė</w:t>
      </w:r>
    </w:p>
    <w:p w14:paraId="5D670A6F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</w:p>
    <w:p w14:paraId="34C773EE" w14:textId="6BCB05A6" w:rsidR="002D43EC" w:rsidRDefault="00C06F8A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Jolita </w:t>
      </w:r>
      <w:r w:rsidR="00CD568E">
        <w:rPr>
          <w:rFonts w:ascii="Times New Roman" w:hAnsi="Times New Roman"/>
          <w:kern w:val="1"/>
          <w:sz w:val="24"/>
          <w:szCs w:val="24"/>
          <w:lang w:val="lt-LT"/>
        </w:rPr>
        <w:t>Bindokienė</w:t>
      </w:r>
    </w:p>
    <w:p w14:paraId="66A4A60A" w14:textId="187C78C1" w:rsidR="00CD568E" w:rsidRPr="005F61B1" w:rsidRDefault="005D7CD0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>2024-</w:t>
      </w:r>
      <w:r w:rsidR="008E2696">
        <w:rPr>
          <w:rFonts w:ascii="Times New Roman" w:hAnsi="Times New Roman"/>
          <w:kern w:val="1"/>
          <w:sz w:val="24"/>
          <w:szCs w:val="24"/>
          <w:lang w:val="lt-LT"/>
        </w:rPr>
        <w:t>09-16</w:t>
      </w:r>
    </w:p>
    <w:sectPr w:rsidR="00CD568E" w:rsidRPr="005F61B1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889BB" w14:textId="77777777" w:rsidR="009E1478" w:rsidRDefault="009E1478">
      <w:r>
        <w:separator/>
      </w:r>
    </w:p>
  </w:endnote>
  <w:endnote w:type="continuationSeparator" w:id="0">
    <w:p w14:paraId="17488A0D" w14:textId="77777777" w:rsidR="009E1478" w:rsidRDefault="009E1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8E3CE" w14:textId="77777777"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E048C" w14:textId="77777777" w:rsidR="009E1478" w:rsidRDefault="009E1478">
      <w:r>
        <w:separator/>
      </w:r>
    </w:p>
  </w:footnote>
  <w:footnote w:type="continuationSeparator" w:id="0">
    <w:p w14:paraId="7773B2E3" w14:textId="77777777" w:rsidR="009E1478" w:rsidRDefault="009E1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920F0" w14:textId="77777777"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B"/>
    <w:rsid w:val="0000077B"/>
    <w:rsid w:val="00014B6C"/>
    <w:rsid w:val="00017DE1"/>
    <w:rsid w:val="000324F8"/>
    <w:rsid w:val="000463EF"/>
    <w:rsid w:val="00062BCA"/>
    <w:rsid w:val="00101739"/>
    <w:rsid w:val="001269C0"/>
    <w:rsid w:val="00137655"/>
    <w:rsid w:val="00150BEC"/>
    <w:rsid w:val="00151597"/>
    <w:rsid w:val="001655FD"/>
    <w:rsid w:val="00166E1A"/>
    <w:rsid w:val="00176CF3"/>
    <w:rsid w:val="001D1868"/>
    <w:rsid w:val="001F7307"/>
    <w:rsid w:val="00212458"/>
    <w:rsid w:val="00242C3C"/>
    <w:rsid w:val="00246344"/>
    <w:rsid w:val="00255772"/>
    <w:rsid w:val="00264AD9"/>
    <w:rsid w:val="00266B0F"/>
    <w:rsid w:val="00273F0D"/>
    <w:rsid w:val="002810B8"/>
    <w:rsid w:val="002B1C14"/>
    <w:rsid w:val="002C1D09"/>
    <w:rsid w:val="002D43EC"/>
    <w:rsid w:val="002F714D"/>
    <w:rsid w:val="00311432"/>
    <w:rsid w:val="003262D7"/>
    <w:rsid w:val="00342BC5"/>
    <w:rsid w:val="00367806"/>
    <w:rsid w:val="00380373"/>
    <w:rsid w:val="00394097"/>
    <w:rsid w:val="003A3AFC"/>
    <w:rsid w:val="003C4DF9"/>
    <w:rsid w:val="004028F2"/>
    <w:rsid w:val="00420110"/>
    <w:rsid w:val="00421BF4"/>
    <w:rsid w:val="00446231"/>
    <w:rsid w:val="004520F9"/>
    <w:rsid w:val="004B6B58"/>
    <w:rsid w:val="004C6754"/>
    <w:rsid w:val="004C6946"/>
    <w:rsid w:val="005039CE"/>
    <w:rsid w:val="00504288"/>
    <w:rsid w:val="00504FFF"/>
    <w:rsid w:val="00552077"/>
    <w:rsid w:val="00554BE3"/>
    <w:rsid w:val="00576207"/>
    <w:rsid w:val="005A7D50"/>
    <w:rsid w:val="005B4FD4"/>
    <w:rsid w:val="005B7CE9"/>
    <w:rsid w:val="005D7CD0"/>
    <w:rsid w:val="005F61B1"/>
    <w:rsid w:val="006433F4"/>
    <w:rsid w:val="00654692"/>
    <w:rsid w:val="006655E1"/>
    <w:rsid w:val="0066626D"/>
    <w:rsid w:val="0067130F"/>
    <w:rsid w:val="00686255"/>
    <w:rsid w:val="006A64B3"/>
    <w:rsid w:val="006C6EBE"/>
    <w:rsid w:val="006C70BA"/>
    <w:rsid w:val="006E5611"/>
    <w:rsid w:val="006F284C"/>
    <w:rsid w:val="00713BDE"/>
    <w:rsid w:val="0072057F"/>
    <w:rsid w:val="00741F76"/>
    <w:rsid w:val="00770B97"/>
    <w:rsid w:val="007F08C7"/>
    <w:rsid w:val="007F0E7C"/>
    <w:rsid w:val="007F1B69"/>
    <w:rsid w:val="008400B2"/>
    <w:rsid w:val="00854171"/>
    <w:rsid w:val="00861C40"/>
    <w:rsid w:val="00866FDE"/>
    <w:rsid w:val="0088370E"/>
    <w:rsid w:val="008B4F66"/>
    <w:rsid w:val="008B77B5"/>
    <w:rsid w:val="008D0FD6"/>
    <w:rsid w:val="008E2696"/>
    <w:rsid w:val="008E6800"/>
    <w:rsid w:val="00914EC0"/>
    <w:rsid w:val="00933D97"/>
    <w:rsid w:val="00960DFF"/>
    <w:rsid w:val="00983994"/>
    <w:rsid w:val="009D72E5"/>
    <w:rsid w:val="009E1478"/>
    <w:rsid w:val="00A1706E"/>
    <w:rsid w:val="00A301E3"/>
    <w:rsid w:val="00AC09DA"/>
    <w:rsid w:val="00AC4DC2"/>
    <w:rsid w:val="00AC6ED0"/>
    <w:rsid w:val="00AD6CC7"/>
    <w:rsid w:val="00AF6417"/>
    <w:rsid w:val="00B1568A"/>
    <w:rsid w:val="00B626F2"/>
    <w:rsid w:val="00B669B4"/>
    <w:rsid w:val="00B7753E"/>
    <w:rsid w:val="00BB78B7"/>
    <w:rsid w:val="00C0414B"/>
    <w:rsid w:val="00C05EC2"/>
    <w:rsid w:val="00C06F8A"/>
    <w:rsid w:val="00C463E3"/>
    <w:rsid w:val="00C6701B"/>
    <w:rsid w:val="00C93BC4"/>
    <w:rsid w:val="00CA4720"/>
    <w:rsid w:val="00CD350F"/>
    <w:rsid w:val="00CD568E"/>
    <w:rsid w:val="00CE6AEB"/>
    <w:rsid w:val="00CF16FE"/>
    <w:rsid w:val="00D27F2E"/>
    <w:rsid w:val="00D67008"/>
    <w:rsid w:val="00D71ED0"/>
    <w:rsid w:val="00D83BB8"/>
    <w:rsid w:val="00DA287E"/>
    <w:rsid w:val="00DB1AF9"/>
    <w:rsid w:val="00DD46A3"/>
    <w:rsid w:val="00DE6BCB"/>
    <w:rsid w:val="00DE7E82"/>
    <w:rsid w:val="00E053C8"/>
    <w:rsid w:val="00E17A75"/>
    <w:rsid w:val="00E201D0"/>
    <w:rsid w:val="00E37474"/>
    <w:rsid w:val="00E92354"/>
    <w:rsid w:val="00EB5823"/>
    <w:rsid w:val="00EB71CD"/>
    <w:rsid w:val="00ED721B"/>
    <w:rsid w:val="00EE17FC"/>
    <w:rsid w:val="00F25234"/>
    <w:rsid w:val="00F30CF9"/>
    <w:rsid w:val="00F5429F"/>
    <w:rsid w:val="00F65C94"/>
    <w:rsid w:val="00FA496B"/>
    <w:rsid w:val="00FB3987"/>
    <w:rsid w:val="00FC7C0D"/>
    <w:rsid w:val="00FD7C48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3B5B9"/>
  <w15:docId w15:val="{4F094F0D-052C-459B-9CCC-52D983D9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A3FD7FA-7475-4D81-9508-AE826A5F341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Vartotojas</cp:lastModifiedBy>
  <cp:revision>2</cp:revision>
  <cp:lastPrinted>2019-04-26T11:25:00Z</cp:lastPrinted>
  <dcterms:created xsi:type="dcterms:W3CDTF">2024-09-16T13:46:00Z</dcterms:created>
  <dcterms:modified xsi:type="dcterms:W3CDTF">2024-09-16T13:46:00Z</dcterms:modified>
</cp:coreProperties>
</file>