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7DFCD" w14:textId="77777777" w:rsidR="002D43EC" w:rsidRDefault="00C93BC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62B7392A" wp14:editId="2A18F9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18667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5E3DE978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8328873" w14:textId="77777777"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14:paraId="15A94DD1" w14:textId="6ED7E7C6" w:rsidR="002D43EC" w:rsidRDefault="00311432" w:rsidP="0072057F">
      <w:pPr>
        <w:pStyle w:val="Antrat1"/>
        <w:jc w:val="center"/>
        <w:rPr>
          <w:b/>
          <w:lang w:val="lt-LT"/>
        </w:rPr>
      </w:pPr>
      <w:r w:rsidRPr="00311432">
        <w:rPr>
          <w:b/>
          <w:szCs w:val="24"/>
          <w:lang w:val="lt-LT"/>
        </w:rPr>
        <w:t xml:space="preserve">DĖL </w:t>
      </w:r>
      <w:r w:rsidR="005E4330">
        <w:rPr>
          <w:b/>
          <w:szCs w:val="24"/>
          <w:lang w:val="lt-LT"/>
        </w:rPr>
        <w:t>RAJONO SAVIVALDYBĖS MERO 202</w:t>
      </w:r>
      <w:r w:rsidR="00626E6B">
        <w:rPr>
          <w:b/>
          <w:szCs w:val="24"/>
          <w:lang w:val="lt-LT"/>
        </w:rPr>
        <w:t>4</w:t>
      </w:r>
      <w:r w:rsidR="005E4330">
        <w:rPr>
          <w:b/>
          <w:szCs w:val="24"/>
          <w:lang w:val="lt-LT"/>
        </w:rPr>
        <w:t xml:space="preserve"> M. </w:t>
      </w:r>
      <w:r w:rsidR="00626E6B">
        <w:rPr>
          <w:b/>
          <w:szCs w:val="24"/>
          <w:lang w:val="lt-LT"/>
        </w:rPr>
        <w:t>RUGPJŪČIO 28</w:t>
      </w:r>
      <w:r w:rsidR="005E4330">
        <w:rPr>
          <w:b/>
          <w:szCs w:val="24"/>
          <w:lang w:val="lt-LT"/>
        </w:rPr>
        <w:t xml:space="preserve"> D. POTVARKIO NR. </w:t>
      </w:r>
      <w:r w:rsidR="00626E6B">
        <w:rPr>
          <w:b/>
          <w:szCs w:val="24"/>
          <w:lang w:val="lt-LT"/>
        </w:rPr>
        <w:t>MAK-99</w:t>
      </w:r>
      <w:r w:rsidR="005E4330">
        <w:rPr>
          <w:b/>
          <w:szCs w:val="24"/>
          <w:lang w:val="lt-LT"/>
        </w:rPr>
        <w:t xml:space="preserve"> „DĖL </w:t>
      </w:r>
      <w:r w:rsidR="00626E6B">
        <w:rPr>
          <w:b/>
          <w:lang w:val="lt-LT"/>
        </w:rPr>
        <w:t>KASMETINIŲ A</w:t>
      </w:r>
      <w:r w:rsidR="0009108A">
        <w:rPr>
          <w:b/>
          <w:lang w:val="lt-LT"/>
        </w:rPr>
        <w:t>T</w:t>
      </w:r>
      <w:r w:rsidR="00626E6B">
        <w:rPr>
          <w:b/>
          <w:lang w:val="lt-LT"/>
        </w:rPr>
        <w:t xml:space="preserve">OSTOGŲ SUTEIKIMO </w:t>
      </w:r>
      <w:r w:rsidR="00697DBA">
        <w:rPr>
          <w:b/>
          <w:lang w:val="lt-LT"/>
        </w:rPr>
        <w:t>(vardo, pavardės duomenys neskelbiami)</w:t>
      </w:r>
      <w:r w:rsidR="005E4330">
        <w:rPr>
          <w:b/>
          <w:lang w:val="lt-LT"/>
        </w:rPr>
        <w:t>“ PAKEITIMO</w:t>
      </w:r>
    </w:p>
    <w:p w14:paraId="1B1AFA95" w14:textId="77777777" w:rsidR="0072057F" w:rsidRPr="0072057F" w:rsidRDefault="0072057F" w:rsidP="0072057F">
      <w:pPr>
        <w:rPr>
          <w:lang w:val="lt-LT"/>
        </w:rPr>
      </w:pPr>
    </w:p>
    <w:p w14:paraId="750BEDAF" w14:textId="2AF217E9" w:rsidR="002D43EC" w:rsidRPr="00C6701B" w:rsidRDefault="00C06F8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6E5611">
        <w:rPr>
          <w:rFonts w:ascii="Times New Roman" w:hAnsi="Times New Roman"/>
          <w:sz w:val="24"/>
          <w:lang w:val="lt-LT"/>
        </w:rPr>
        <w:t>2</w:t>
      </w:r>
      <w:r w:rsidR="00626E6B">
        <w:rPr>
          <w:rFonts w:ascii="Times New Roman" w:hAnsi="Times New Roman"/>
          <w:sz w:val="24"/>
          <w:lang w:val="lt-LT"/>
        </w:rPr>
        <w:t>4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626E6B">
        <w:rPr>
          <w:rFonts w:ascii="Times New Roman" w:hAnsi="Times New Roman"/>
          <w:sz w:val="24"/>
          <w:lang w:val="lt-LT"/>
        </w:rPr>
        <w:t xml:space="preserve">rugsėjo   </w:t>
      </w:r>
      <w:r w:rsidR="00E37474">
        <w:rPr>
          <w:rFonts w:ascii="Times New Roman" w:hAnsi="Times New Roman"/>
          <w:sz w:val="24"/>
          <w:lang w:val="lt-LT"/>
        </w:rPr>
        <w:t xml:space="preserve"> </w:t>
      </w:r>
      <w:r w:rsidR="0072057F">
        <w:rPr>
          <w:rFonts w:ascii="Times New Roman" w:hAnsi="Times New Roman"/>
          <w:sz w:val="24"/>
          <w:lang w:val="lt-LT"/>
        </w:rPr>
        <w:t xml:space="preserve"> 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8E6800">
        <w:rPr>
          <w:rFonts w:ascii="Times New Roman" w:hAnsi="Times New Roman"/>
          <w:sz w:val="24"/>
          <w:lang w:val="lt-LT"/>
        </w:rPr>
        <w:t xml:space="preserve"> </w:t>
      </w:r>
      <w:r w:rsidR="00626E6B">
        <w:rPr>
          <w:rFonts w:ascii="Times New Roman" w:hAnsi="Times New Roman"/>
          <w:sz w:val="24"/>
          <w:lang w:val="lt-LT"/>
        </w:rPr>
        <w:t>MAK</w:t>
      </w:r>
      <w:r w:rsidR="00A301E3">
        <w:rPr>
          <w:rFonts w:ascii="Times New Roman" w:hAnsi="Times New Roman"/>
          <w:sz w:val="24"/>
          <w:lang w:val="lt-LT"/>
        </w:rPr>
        <w:t>-</w:t>
      </w:r>
    </w:p>
    <w:p w14:paraId="4F25B16C" w14:textId="40FCB581" w:rsidR="002D43EC" w:rsidRDefault="002D43EC" w:rsidP="00D6700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41449B5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40CBF102" w14:textId="74ACB1BA" w:rsidR="00626E6B" w:rsidRDefault="005E4330" w:rsidP="00626E6B">
      <w:pPr>
        <w:widowControl w:val="0"/>
        <w:spacing w:line="276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 a k e i č i u rajono savivaldybės mero 202</w:t>
      </w:r>
      <w:r w:rsidR="00626E6B">
        <w:rPr>
          <w:rFonts w:ascii="Times New Roman" w:hAnsi="Times New Roman"/>
          <w:sz w:val="24"/>
          <w:lang w:val="lt-LT"/>
        </w:rPr>
        <w:t>4</w:t>
      </w:r>
      <w:r>
        <w:rPr>
          <w:rFonts w:ascii="Times New Roman" w:hAnsi="Times New Roman"/>
          <w:sz w:val="24"/>
          <w:lang w:val="lt-LT"/>
        </w:rPr>
        <w:t xml:space="preserve"> m. </w:t>
      </w:r>
      <w:r w:rsidR="00626E6B">
        <w:rPr>
          <w:rFonts w:ascii="Times New Roman" w:hAnsi="Times New Roman"/>
          <w:sz w:val="24"/>
          <w:lang w:val="lt-LT"/>
        </w:rPr>
        <w:t>rugpjūčio 28</w:t>
      </w:r>
      <w:r>
        <w:rPr>
          <w:rFonts w:ascii="Times New Roman" w:hAnsi="Times New Roman"/>
          <w:sz w:val="24"/>
          <w:lang w:val="lt-LT"/>
        </w:rPr>
        <w:t xml:space="preserve"> d. potvark</w:t>
      </w:r>
      <w:r w:rsidR="008A0003">
        <w:rPr>
          <w:rFonts w:ascii="Times New Roman" w:hAnsi="Times New Roman"/>
          <w:sz w:val="24"/>
          <w:lang w:val="lt-LT"/>
        </w:rPr>
        <w:t>io</w:t>
      </w:r>
      <w:r>
        <w:rPr>
          <w:rFonts w:ascii="Times New Roman" w:hAnsi="Times New Roman"/>
          <w:sz w:val="24"/>
          <w:lang w:val="lt-LT"/>
        </w:rPr>
        <w:t xml:space="preserve"> Nr. </w:t>
      </w:r>
      <w:r w:rsidR="00626E6B">
        <w:rPr>
          <w:rFonts w:ascii="Times New Roman" w:hAnsi="Times New Roman"/>
          <w:sz w:val="24"/>
          <w:lang w:val="lt-LT"/>
        </w:rPr>
        <w:t>MAK-99</w:t>
      </w:r>
      <w:r>
        <w:rPr>
          <w:rFonts w:ascii="Times New Roman" w:hAnsi="Times New Roman"/>
          <w:sz w:val="24"/>
          <w:lang w:val="lt-LT"/>
        </w:rPr>
        <w:t xml:space="preserve"> „Dėl </w:t>
      </w:r>
      <w:r w:rsidR="00626E6B">
        <w:rPr>
          <w:rFonts w:ascii="Times New Roman" w:hAnsi="Times New Roman"/>
          <w:sz w:val="24"/>
          <w:lang w:val="lt-LT"/>
        </w:rPr>
        <w:t xml:space="preserve">kasmetinių atostogų suteikimo </w:t>
      </w:r>
      <w:r w:rsidR="00697DBA">
        <w:rPr>
          <w:rFonts w:ascii="Times New Roman" w:hAnsi="Times New Roman"/>
          <w:sz w:val="24"/>
          <w:lang w:val="lt-LT"/>
        </w:rPr>
        <w:t>(vardo, pavardės duomenys neskelbiami)</w:t>
      </w:r>
      <w:r>
        <w:rPr>
          <w:rFonts w:ascii="Times New Roman" w:hAnsi="Times New Roman"/>
          <w:sz w:val="24"/>
          <w:lang w:val="lt-LT"/>
        </w:rPr>
        <w:t>“</w:t>
      </w:r>
      <w:r w:rsidR="00626E6B">
        <w:rPr>
          <w:rFonts w:ascii="Times New Roman" w:hAnsi="Times New Roman"/>
          <w:sz w:val="24"/>
          <w:lang w:val="lt-LT"/>
        </w:rPr>
        <w:t xml:space="preserve"> 2 punktą ir jį išdėstau taip</w:t>
      </w:r>
      <w:r w:rsidR="008A0003">
        <w:rPr>
          <w:rFonts w:ascii="Times New Roman" w:hAnsi="Times New Roman"/>
          <w:sz w:val="24"/>
          <w:lang w:val="lt-LT"/>
        </w:rPr>
        <w:t>:</w:t>
      </w:r>
    </w:p>
    <w:p w14:paraId="70B2D4BC" w14:textId="4DCB5229" w:rsidR="00CF16FE" w:rsidRPr="005F61B1" w:rsidRDefault="00626E6B" w:rsidP="00626E6B">
      <w:pPr>
        <w:widowControl w:val="0"/>
        <w:spacing w:line="276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„2. </w:t>
      </w:r>
      <w:r w:rsidRPr="008A0003">
        <w:rPr>
          <w:rFonts w:ascii="Times New Roman" w:hAnsi="Times New Roman"/>
          <w:sz w:val="24"/>
          <w:szCs w:val="24"/>
          <w:lang w:val="lt-LT"/>
        </w:rPr>
        <w:t xml:space="preserve">P a v e d u Kidulių </w:t>
      </w:r>
      <w:r w:rsidR="00697DBA" w:rsidRPr="008A0003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8A0003">
        <w:rPr>
          <w:rFonts w:ascii="Times New Roman" w:hAnsi="Times New Roman"/>
          <w:sz w:val="24"/>
          <w:szCs w:val="24"/>
          <w:lang w:val="lt-LT"/>
        </w:rPr>
        <w:t xml:space="preserve">, esant rašytiniam sutikimui, vykdyti Kidulių </w:t>
      </w:r>
      <w:r w:rsidR="00697DBA" w:rsidRPr="008A0003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8A0003">
        <w:rPr>
          <w:rFonts w:ascii="Times New Roman" w:hAnsi="Times New Roman"/>
          <w:sz w:val="24"/>
          <w:szCs w:val="24"/>
          <w:lang w:val="lt-LT"/>
        </w:rPr>
        <w:t xml:space="preserve"> pareigas jos kasmetinių atostogų laikotarpiu.”</w:t>
      </w:r>
    </w:p>
    <w:p w14:paraId="25B41110" w14:textId="77777777" w:rsidR="009951C4" w:rsidRDefault="009951C4" w:rsidP="009951C4">
      <w:pPr>
        <w:tabs>
          <w:tab w:val="left" w:pos="1242"/>
          <w:tab w:val="left" w:pos="6804"/>
          <w:tab w:val="left" w:pos="7450"/>
          <w:tab w:val="left" w:pos="7938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F9F88A0" w14:textId="77777777" w:rsidR="00626E6B" w:rsidRDefault="00626E6B" w:rsidP="009951C4">
      <w:pPr>
        <w:tabs>
          <w:tab w:val="left" w:pos="1242"/>
          <w:tab w:val="left" w:pos="6804"/>
          <w:tab w:val="left" w:pos="7450"/>
          <w:tab w:val="left" w:pos="7938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12414B3" w14:textId="77777777" w:rsidR="00626E6B" w:rsidRDefault="00626E6B" w:rsidP="009951C4">
      <w:pPr>
        <w:tabs>
          <w:tab w:val="left" w:pos="1242"/>
          <w:tab w:val="left" w:pos="6804"/>
          <w:tab w:val="left" w:pos="7450"/>
          <w:tab w:val="left" w:pos="7938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06EB67A" w14:textId="66493285" w:rsidR="00CF16FE" w:rsidRPr="005F61B1" w:rsidRDefault="00CF16FE" w:rsidP="009951C4">
      <w:pPr>
        <w:tabs>
          <w:tab w:val="left" w:pos="1242"/>
          <w:tab w:val="left" w:pos="6804"/>
          <w:tab w:val="left" w:pos="7450"/>
          <w:tab w:val="left" w:pos="7938"/>
        </w:tabs>
        <w:spacing w:line="276" w:lineRule="auto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>Savivaldybės mer</w:t>
      </w:r>
      <w:r w:rsidR="005F61B1" w:rsidRPr="005F61B1">
        <w:rPr>
          <w:rFonts w:ascii="Times New Roman" w:hAnsi="Times New Roman"/>
          <w:sz w:val="24"/>
          <w:lang w:val="lt-LT"/>
        </w:rPr>
        <w:t>as</w:t>
      </w:r>
      <w:r w:rsidR="009951C4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           Raimondas Januševičius</w:t>
      </w:r>
    </w:p>
    <w:p w14:paraId="2C802A4B" w14:textId="4BE357BC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BA9B4FD" w14:textId="77777777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25B5691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514AFE6" w14:textId="20E8AA89" w:rsidR="00CF16FE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8E305CA" w14:textId="5861DCD0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D610DE0" w14:textId="4F5E1CF2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8895032" w14:textId="76D677A9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CB98502" w14:textId="07FF4A0A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6C22276" w14:textId="50B0CEED" w:rsidR="009951C4" w:rsidRDefault="009951C4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9FF2D92" w14:textId="0C1BD506" w:rsidR="009951C4" w:rsidRDefault="009951C4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2C810C3" w14:textId="7037CA8D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7626887" w14:textId="0550CCB4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07C9B7B6" w14:textId="60997BEF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7B347037" w14:textId="25C1D981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8C1F685" w14:textId="641AF8D2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79C88C71" w14:textId="1DC0CA6E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0822AFB6" w14:textId="35BB931D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780789A3" w14:textId="543824B4" w:rsidR="00697DBA" w:rsidRDefault="00697DBA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5ACDF60" w14:textId="77777777" w:rsidR="00E37474" w:rsidRPr="005F61B1" w:rsidRDefault="00E37474" w:rsidP="002C1D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4023108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Parengė </w:t>
      </w:r>
    </w:p>
    <w:p w14:paraId="71EF7AFC" w14:textId="77777777" w:rsidR="00E13454" w:rsidRDefault="00B1568A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Teisės, personal</w:t>
      </w:r>
      <w:r w:rsidR="00552077" w:rsidRPr="005F61B1">
        <w:rPr>
          <w:rFonts w:ascii="Times New Roman" w:hAnsi="Times New Roman"/>
          <w:kern w:val="1"/>
          <w:sz w:val="24"/>
          <w:szCs w:val="24"/>
          <w:lang w:val="lt-LT"/>
        </w:rPr>
        <w:t>o</w:t>
      </w: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 ir civilinės metrikacijos</w:t>
      </w:r>
    </w:p>
    <w:p w14:paraId="73429BFC" w14:textId="22EC5C10" w:rsidR="000463EF" w:rsidRPr="005F61B1" w:rsidRDefault="00311432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specialistė</w:t>
      </w:r>
    </w:p>
    <w:p w14:paraId="5D670A6F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</w:p>
    <w:p w14:paraId="550826DB" w14:textId="0F997E75" w:rsidR="00311432" w:rsidRPr="005F61B1" w:rsidRDefault="00C06F8A" w:rsidP="002C1D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Jolita </w:t>
      </w:r>
      <w:r w:rsidR="00E13454">
        <w:rPr>
          <w:rFonts w:ascii="Times New Roman" w:hAnsi="Times New Roman"/>
          <w:kern w:val="1"/>
          <w:sz w:val="24"/>
          <w:szCs w:val="24"/>
          <w:lang w:val="lt-LT"/>
        </w:rPr>
        <w:t>Bindokienė</w:t>
      </w:r>
    </w:p>
    <w:p w14:paraId="34C773EE" w14:textId="52A2E0B6" w:rsidR="002D43EC" w:rsidRPr="005F61B1" w:rsidRDefault="00697DBA" w:rsidP="002C1D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>2024-09-16</w:t>
      </w:r>
    </w:p>
    <w:sectPr w:rsidR="002D43EC" w:rsidRPr="005F61B1" w:rsidSect="002D43E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FB30C" w14:textId="77777777" w:rsidR="00035233" w:rsidRDefault="00035233">
      <w:r>
        <w:separator/>
      </w:r>
    </w:p>
  </w:endnote>
  <w:endnote w:type="continuationSeparator" w:id="0">
    <w:p w14:paraId="1D542AEF" w14:textId="77777777" w:rsidR="00035233" w:rsidRDefault="00035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E3CE" w14:textId="77777777"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7C79B" w14:textId="77777777" w:rsidR="00035233" w:rsidRDefault="00035233">
      <w:r>
        <w:separator/>
      </w:r>
    </w:p>
  </w:footnote>
  <w:footnote w:type="continuationSeparator" w:id="0">
    <w:p w14:paraId="50297DA0" w14:textId="77777777" w:rsidR="00035233" w:rsidRDefault="00035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920F0" w14:textId="77777777"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969495">
    <w:abstractNumId w:val="0"/>
  </w:num>
  <w:num w:numId="2" w16cid:durableId="599066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B"/>
    <w:rsid w:val="0000077B"/>
    <w:rsid w:val="00017DE1"/>
    <w:rsid w:val="000324F8"/>
    <w:rsid w:val="00035233"/>
    <w:rsid w:val="000463EF"/>
    <w:rsid w:val="00062BCA"/>
    <w:rsid w:val="0009108A"/>
    <w:rsid w:val="000E74BD"/>
    <w:rsid w:val="00101739"/>
    <w:rsid w:val="001269C0"/>
    <w:rsid w:val="00137655"/>
    <w:rsid w:val="00150BEC"/>
    <w:rsid w:val="001655FD"/>
    <w:rsid w:val="00166E1A"/>
    <w:rsid w:val="00176CF3"/>
    <w:rsid w:val="001D1868"/>
    <w:rsid w:val="001F7307"/>
    <w:rsid w:val="00212458"/>
    <w:rsid w:val="00242C3C"/>
    <w:rsid w:val="00246344"/>
    <w:rsid w:val="00255772"/>
    <w:rsid w:val="00264AD9"/>
    <w:rsid w:val="00266B0F"/>
    <w:rsid w:val="0027793B"/>
    <w:rsid w:val="002810B8"/>
    <w:rsid w:val="002B1C14"/>
    <w:rsid w:val="002C1D09"/>
    <w:rsid w:val="002D43EC"/>
    <w:rsid w:val="00311432"/>
    <w:rsid w:val="003262D7"/>
    <w:rsid w:val="00342BC5"/>
    <w:rsid w:val="0036428F"/>
    <w:rsid w:val="00367806"/>
    <w:rsid w:val="00380373"/>
    <w:rsid w:val="00394097"/>
    <w:rsid w:val="003A3AFC"/>
    <w:rsid w:val="003C4DF9"/>
    <w:rsid w:val="004028F2"/>
    <w:rsid w:val="00421BF4"/>
    <w:rsid w:val="00446231"/>
    <w:rsid w:val="00450650"/>
    <w:rsid w:val="004B6B58"/>
    <w:rsid w:val="004C6754"/>
    <w:rsid w:val="004C6946"/>
    <w:rsid w:val="004F16A9"/>
    <w:rsid w:val="00504FFF"/>
    <w:rsid w:val="0054313C"/>
    <w:rsid w:val="00552077"/>
    <w:rsid w:val="00554BE3"/>
    <w:rsid w:val="00576207"/>
    <w:rsid w:val="00581888"/>
    <w:rsid w:val="005A7D50"/>
    <w:rsid w:val="005B7CE9"/>
    <w:rsid w:val="005E4330"/>
    <w:rsid w:val="005F61B1"/>
    <w:rsid w:val="00626E6B"/>
    <w:rsid w:val="00654692"/>
    <w:rsid w:val="006655E1"/>
    <w:rsid w:val="0067130F"/>
    <w:rsid w:val="00686255"/>
    <w:rsid w:val="00697DBA"/>
    <w:rsid w:val="006A64B3"/>
    <w:rsid w:val="006C6EBE"/>
    <w:rsid w:val="006E5611"/>
    <w:rsid w:val="006F284C"/>
    <w:rsid w:val="006F6255"/>
    <w:rsid w:val="00713BDE"/>
    <w:rsid w:val="0072057F"/>
    <w:rsid w:val="00741F76"/>
    <w:rsid w:val="00770B97"/>
    <w:rsid w:val="007F08C7"/>
    <w:rsid w:val="007F0E7C"/>
    <w:rsid w:val="007F1B69"/>
    <w:rsid w:val="00805A64"/>
    <w:rsid w:val="008400B2"/>
    <w:rsid w:val="00854171"/>
    <w:rsid w:val="00861C40"/>
    <w:rsid w:val="00866FDE"/>
    <w:rsid w:val="0088370E"/>
    <w:rsid w:val="008A0003"/>
    <w:rsid w:val="008B77B5"/>
    <w:rsid w:val="008D0FD6"/>
    <w:rsid w:val="008E6800"/>
    <w:rsid w:val="00914EC0"/>
    <w:rsid w:val="00960DFF"/>
    <w:rsid w:val="00983994"/>
    <w:rsid w:val="009951C4"/>
    <w:rsid w:val="009D72E5"/>
    <w:rsid w:val="009E3D6A"/>
    <w:rsid w:val="00A1706E"/>
    <w:rsid w:val="00A301E3"/>
    <w:rsid w:val="00AC09DA"/>
    <w:rsid w:val="00AC468C"/>
    <w:rsid w:val="00AC4DC2"/>
    <w:rsid w:val="00AC6ED0"/>
    <w:rsid w:val="00AD6CC7"/>
    <w:rsid w:val="00AF6417"/>
    <w:rsid w:val="00B1568A"/>
    <w:rsid w:val="00B47F63"/>
    <w:rsid w:val="00B626F2"/>
    <w:rsid w:val="00B7753E"/>
    <w:rsid w:val="00BB78B7"/>
    <w:rsid w:val="00BF79B4"/>
    <w:rsid w:val="00C0414B"/>
    <w:rsid w:val="00C06F8A"/>
    <w:rsid w:val="00C463E3"/>
    <w:rsid w:val="00C50A3D"/>
    <w:rsid w:val="00C6701B"/>
    <w:rsid w:val="00C93BC4"/>
    <w:rsid w:val="00CD350F"/>
    <w:rsid w:val="00CE6AEB"/>
    <w:rsid w:val="00CF16FE"/>
    <w:rsid w:val="00D0430B"/>
    <w:rsid w:val="00D27F2E"/>
    <w:rsid w:val="00D67008"/>
    <w:rsid w:val="00D71ED0"/>
    <w:rsid w:val="00DA287E"/>
    <w:rsid w:val="00DB1AF9"/>
    <w:rsid w:val="00DB7501"/>
    <w:rsid w:val="00DD46A3"/>
    <w:rsid w:val="00DE6BCB"/>
    <w:rsid w:val="00DE7E82"/>
    <w:rsid w:val="00E053C8"/>
    <w:rsid w:val="00E13454"/>
    <w:rsid w:val="00E17A75"/>
    <w:rsid w:val="00E201D0"/>
    <w:rsid w:val="00E37474"/>
    <w:rsid w:val="00E6256F"/>
    <w:rsid w:val="00E8546A"/>
    <w:rsid w:val="00E87887"/>
    <w:rsid w:val="00E92354"/>
    <w:rsid w:val="00EB5823"/>
    <w:rsid w:val="00EB71CD"/>
    <w:rsid w:val="00ED721B"/>
    <w:rsid w:val="00EE6698"/>
    <w:rsid w:val="00EE7DC3"/>
    <w:rsid w:val="00F25234"/>
    <w:rsid w:val="00F30CF9"/>
    <w:rsid w:val="00F5429F"/>
    <w:rsid w:val="00F65C94"/>
    <w:rsid w:val="00FA496B"/>
    <w:rsid w:val="00FC7C0D"/>
    <w:rsid w:val="00FD7C48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3B5B9"/>
  <w15:docId w15:val="{4F094F0D-052C-459B-9CCC-52D983D9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5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A3FD7FA-7475-4D81-9508-AE826A5F341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110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pilnas vardas</dc:creator>
  <cp:lastModifiedBy>Vartotojas</cp:lastModifiedBy>
  <cp:revision>5</cp:revision>
  <cp:lastPrinted>2019-04-26T11:25:00Z</cp:lastPrinted>
  <dcterms:created xsi:type="dcterms:W3CDTF">2024-09-16T13:27:00Z</dcterms:created>
  <dcterms:modified xsi:type="dcterms:W3CDTF">2024-09-16T18:49:00Z</dcterms:modified>
</cp:coreProperties>
</file>