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746E" w:rsidRDefault="004D746E" w:rsidP="004D746E">
      <w:pPr>
        <w:ind w:left="5387"/>
        <w:jc w:val="both"/>
        <w:rPr>
          <w:rFonts w:ascii="Times New Roman" w:hAnsi="Times New Roman"/>
          <w:szCs w:val="24"/>
        </w:rPr>
      </w:pPr>
      <w:r>
        <w:rPr>
          <w:rFonts w:ascii="Times New Roman" w:hAnsi="Times New Roman"/>
          <w:szCs w:val="24"/>
        </w:rPr>
        <w:t>PATVIRTINTA</w:t>
      </w:r>
    </w:p>
    <w:p w:rsidR="000B3174" w:rsidRPr="00B8287D" w:rsidRDefault="000B3174" w:rsidP="004D746E">
      <w:pPr>
        <w:ind w:left="5387"/>
        <w:jc w:val="both"/>
        <w:rPr>
          <w:rFonts w:ascii="Times New Roman" w:hAnsi="Times New Roman"/>
          <w:szCs w:val="24"/>
        </w:rPr>
      </w:pPr>
      <w:r w:rsidRPr="00B8287D">
        <w:rPr>
          <w:rFonts w:ascii="Times New Roman" w:hAnsi="Times New Roman"/>
          <w:szCs w:val="24"/>
        </w:rPr>
        <w:t>Šakių rajono savivaldybės</w:t>
      </w:r>
    </w:p>
    <w:p w:rsidR="000B3174" w:rsidRPr="00B8287D" w:rsidRDefault="000B3174" w:rsidP="004D746E">
      <w:pPr>
        <w:ind w:firstLine="5387"/>
        <w:jc w:val="both"/>
        <w:rPr>
          <w:rFonts w:ascii="Times New Roman" w:hAnsi="Times New Roman"/>
          <w:szCs w:val="24"/>
        </w:rPr>
      </w:pPr>
      <w:r w:rsidRPr="00B8287D">
        <w:rPr>
          <w:rFonts w:ascii="Times New Roman" w:hAnsi="Times New Roman"/>
          <w:szCs w:val="24"/>
        </w:rPr>
        <w:t>administracijos direktoriaus</w:t>
      </w:r>
    </w:p>
    <w:p w:rsidR="000B3174" w:rsidRPr="00B8287D" w:rsidRDefault="00F6593F" w:rsidP="004D746E">
      <w:pPr>
        <w:ind w:firstLine="5387"/>
        <w:jc w:val="both"/>
        <w:rPr>
          <w:rFonts w:ascii="Times New Roman" w:hAnsi="Times New Roman"/>
          <w:color w:val="FF0000"/>
          <w:szCs w:val="24"/>
        </w:rPr>
      </w:pPr>
      <w:r>
        <w:rPr>
          <w:rFonts w:ascii="Times New Roman" w:hAnsi="Times New Roman"/>
          <w:szCs w:val="24"/>
        </w:rPr>
        <w:t>2020</w:t>
      </w:r>
      <w:r w:rsidR="009B28FE" w:rsidRPr="00D27666">
        <w:rPr>
          <w:rFonts w:ascii="Times New Roman" w:hAnsi="Times New Roman"/>
          <w:szCs w:val="24"/>
        </w:rPr>
        <w:t xml:space="preserve"> m.</w:t>
      </w:r>
      <w:r>
        <w:rPr>
          <w:rFonts w:ascii="Times New Roman" w:hAnsi="Times New Roman"/>
          <w:szCs w:val="24"/>
        </w:rPr>
        <w:t>...................</w:t>
      </w:r>
      <w:r w:rsidR="009B28FE">
        <w:rPr>
          <w:rFonts w:ascii="Times New Roman" w:hAnsi="Times New Roman"/>
          <w:szCs w:val="24"/>
        </w:rPr>
        <w:t xml:space="preserve">. įsakymu Nr. </w:t>
      </w:r>
      <w:r w:rsidR="009B28FE" w:rsidRPr="00D27666">
        <w:rPr>
          <w:rFonts w:ascii="Times New Roman" w:hAnsi="Times New Roman"/>
          <w:szCs w:val="24"/>
        </w:rPr>
        <w:t>AT-</w:t>
      </w:r>
      <w:r w:rsidR="004D746E">
        <w:rPr>
          <w:rFonts w:ascii="Times New Roman" w:hAnsi="Times New Roman"/>
          <w:szCs w:val="24"/>
        </w:rPr>
        <w:t>.</w:t>
      </w:r>
    </w:p>
    <w:p w:rsidR="000C08C5" w:rsidRPr="00B8287D" w:rsidRDefault="000C08C5" w:rsidP="002B6C12">
      <w:pPr>
        <w:jc w:val="center"/>
        <w:rPr>
          <w:rFonts w:ascii="Times New Roman" w:hAnsi="Times New Roman"/>
          <w:noProof/>
          <w:szCs w:val="24"/>
          <w:lang w:eastAsia="lt-LT"/>
        </w:rPr>
      </w:pPr>
    </w:p>
    <w:p w:rsidR="000B3174" w:rsidRPr="00961969" w:rsidRDefault="000B3174" w:rsidP="002B6C12">
      <w:pPr>
        <w:jc w:val="center"/>
        <w:rPr>
          <w:rFonts w:ascii="Times New Roman" w:hAnsi="Times New Roman"/>
          <w:bCs/>
          <w:szCs w:val="24"/>
        </w:rPr>
      </w:pPr>
    </w:p>
    <w:p w:rsidR="00CE3122" w:rsidRPr="00B8287D" w:rsidRDefault="00CE3122" w:rsidP="002B6C12">
      <w:pPr>
        <w:jc w:val="center"/>
        <w:rPr>
          <w:rFonts w:ascii="Times New Roman" w:hAnsi="Times New Roman"/>
          <w:b/>
          <w:szCs w:val="24"/>
        </w:rPr>
      </w:pPr>
      <w:r w:rsidRPr="00B8287D">
        <w:rPr>
          <w:rFonts w:ascii="Times New Roman" w:hAnsi="Times New Roman"/>
          <w:b/>
          <w:szCs w:val="24"/>
        </w:rPr>
        <w:t>ŠAKIŲ RAJONO SAVIVALDYBĖS ADMINISTRACIJOS</w:t>
      </w:r>
    </w:p>
    <w:p w:rsidR="009619D4" w:rsidRPr="00B8287D" w:rsidRDefault="00975F37" w:rsidP="002B6C12">
      <w:pPr>
        <w:jc w:val="center"/>
        <w:rPr>
          <w:rFonts w:ascii="Times New Roman" w:hAnsi="Times New Roman"/>
          <w:b/>
          <w:szCs w:val="24"/>
        </w:rPr>
      </w:pPr>
      <w:r w:rsidRPr="00B8287D">
        <w:rPr>
          <w:rFonts w:ascii="Times New Roman" w:hAnsi="Times New Roman"/>
          <w:b/>
          <w:szCs w:val="24"/>
        </w:rPr>
        <w:t xml:space="preserve"> </w:t>
      </w:r>
      <w:r w:rsidR="00F133D7" w:rsidRPr="00B8287D">
        <w:rPr>
          <w:rFonts w:ascii="Times New Roman" w:hAnsi="Times New Roman"/>
          <w:b/>
          <w:szCs w:val="24"/>
        </w:rPr>
        <w:t>LUKŠIŲ</w:t>
      </w:r>
      <w:r w:rsidR="009E16D5" w:rsidRPr="00B8287D">
        <w:rPr>
          <w:rFonts w:ascii="Times New Roman" w:hAnsi="Times New Roman"/>
          <w:b/>
          <w:szCs w:val="24"/>
        </w:rPr>
        <w:t xml:space="preserve"> </w:t>
      </w:r>
      <w:r w:rsidR="007A6BFE" w:rsidRPr="00B8287D">
        <w:rPr>
          <w:rFonts w:ascii="Times New Roman" w:hAnsi="Times New Roman"/>
          <w:b/>
          <w:szCs w:val="24"/>
        </w:rPr>
        <w:t>SENIŪNIJA</w:t>
      </w:r>
    </w:p>
    <w:p w:rsidR="009619D4" w:rsidRPr="00B8287D" w:rsidRDefault="009619D4" w:rsidP="002B6C12">
      <w:pPr>
        <w:rPr>
          <w:rFonts w:ascii="Times New Roman" w:hAnsi="Times New Roman"/>
          <w:szCs w:val="24"/>
        </w:rPr>
      </w:pPr>
    </w:p>
    <w:p w:rsidR="009619D4" w:rsidRPr="00B8287D" w:rsidRDefault="00F6593F" w:rsidP="002B6C12">
      <w:pPr>
        <w:tabs>
          <w:tab w:val="left" w:pos="3589"/>
        </w:tabs>
        <w:jc w:val="center"/>
        <w:rPr>
          <w:rFonts w:ascii="Times New Roman" w:hAnsi="Times New Roman"/>
          <w:b/>
          <w:szCs w:val="24"/>
        </w:rPr>
      </w:pPr>
      <w:r>
        <w:rPr>
          <w:rFonts w:ascii="Times New Roman" w:hAnsi="Times New Roman"/>
          <w:b/>
          <w:szCs w:val="24"/>
        </w:rPr>
        <w:t>2020</w:t>
      </w:r>
      <w:r w:rsidR="009619D4" w:rsidRPr="00B8287D">
        <w:rPr>
          <w:rFonts w:ascii="Times New Roman" w:hAnsi="Times New Roman"/>
          <w:b/>
          <w:szCs w:val="24"/>
        </w:rPr>
        <w:t>-ŲJŲ METŲ VEIKLOS PLANAS</w:t>
      </w:r>
    </w:p>
    <w:p w:rsidR="00111187" w:rsidRPr="00961969" w:rsidRDefault="00111187" w:rsidP="002B6C12">
      <w:pPr>
        <w:tabs>
          <w:tab w:val="left" w:pos="3589"/>
        </w:tabs>
        <w:jc w:val="center"/>
        <w:rPr>
          <w:rFonts w:ascii="Times New Roman" w:hAnsi="Times New Roman"/>
          <w:bCs/>
          <w:szCs w:val="24"/>
        </w:rPr>
      </w:pPr>
    </w:p>
    <w:p w:rsidR="00111187" w:rsidRPr="00B8287D" w:rsidRDefault="00111187" w:rsidP="004D746E">
      <w:pPr>
        <w:tabs>
          <w:tab w:val="left" w:pos="709"/>
        </w:tabs>
        <w:ind w:firstLine="709"/>
        <w:jc w:val="both"/>
        <w:rPr>
          <w:rFonts w:ascii="Times New Roman" w:hAnsi="Times New Roman"/>
          <w:color w:val="000000" w:themeColor="text1"/>
          <w:szCs w:val="24"/>
        </w:rPr>
      </w:pPr>
      <w:r w:rsidRPr="00B8287D">
        <w:rPr>
          <w:rFonts w:ascii="Times New Roman" w:hAnsi="Times New Roman"/>
          <w:color w:val="000000" w:themeColor="text1"/>
          <w:szCs w:val="24"/>
        </w:rPr>
        <w:t>Seniūnija yra Šakių rajono savivaldybės administracijos struktūrinis teritorinis padalinys, veikiantis tam tikroje savivaldybės teritorijos dalyje. Seniūnijos aptarnaujamos teritorijos ribas savo sprendimu nustato savivaldybės Taryba.</w:t>
      </w:r>
    </w:p>
    <w:p w:rsidR="00111187" w:rsidRPr="00B8287D" w:rsidRDefault="00111187" w:rsidP="00BE7E93">
      <w:pPr>
        <w:tabs>
          <w:tab w:val="left" w:pos="709"/>
        </w:tabs>
        <w:ind w:firstLine="709"/>
        <w:jc w:val="both"/>
        <w:rPr>
          <w:rFonts w:ascii="Times New Roman" w:hAnsi="Times New Roman"/>
          <w:color w:val="000000" w:themeColor="text1"/>
          <w:szCs w:val="24"/>
        </w:rPr>
      </w:pPr>
      <w:r w:rsidRPr="00B8287D">
        <w:rPr>
          <w:rFonts w:ascii="Times New Roman" w:hAnsi="Times New Roman"/>
          <w:color w:val="000000" w:themeColor="text1"/>
          <w:szCs w:val="24"/>
        </w:rPr>
        <w:t xml:space="preserve">Šakių rajono savivaldybės misija </w:t>
      </w:r>
      <w:r w:rsidR="00C80B05">
        <w:rPr>
          <w:rFonts w:ascii="Times New Roman" w:hAnsi="Times New Roman"/>
          <w:color w:val="000000" w:themeColor="text1"/>
          <w:szCs w:val="24"/>
        </w:rPr>
        <w:t>–</w:t>
      </w:r>
      <w:r w:rsidRPr="00B8287D">
        <w:rPr>
          <w:rFonts w:ascii="Times New Roman" w:hAnsi="Times New Roman"/>
          <w:color w:val="000000" w:themeColor="text1"/>
          <w:szCs w:val="24"/>
        </w:rPr>
        <w:t xml:space="preserve"> plėtoti ir skatinti vietos savivaldą, užtikrinti viešojo administravimo ir viešųjų paslaugų teikimo funkcijų vykdymą tenkinant rajono bendruomenės viešuosius poreikius bei interesus.</w:t>
      </w:r>
    </w:p>
    <w:p w:rsidR="00111187" w:rsidRPr="00B8287D" w:rsidRDefault="00111187" w:rsidP="004D746E">
      <w:pPr>
        <w:tabs>
          <w:tab w:val="left" w:pos="709"/>
          <w:tab w:val="left" w:pos="851"/>
        </w:tabs>
        <w:ind w:firstLine="709"/>
        <w:jc w:val="both"/>
        <w:rPr>
          <w:rFonts w:ascii="Times New Roman" w:hAnsi="Times New Roman"/>
          <w:color w:val="000000" w:themeColor="text1"/>
          <w:szCs w:val="24"/>
        </w:rPr>
      </w:pPr>
      <w:r w:rsidRPr="00B8287D">
        <w:rPr>
          <w:rFonts w:ascii="Times New Roman" w:hAnsi="Times New Roman"/>
          <w:b/>
          <w:color w:val="000000" w:themeColor="text1"/>
          <w:szCs w:val="24"/>
        </w:rPr>
        <w:t>LUKŠIŲ</w:t>
      </w:r>
      <w:r w:rsidRPr="00B8287D">
        <w:rPr>
          <w:rFonts w:ascii="Times New Roman" w:hAnsi="Times New Roman"/>
          <w:b/>
          <w:bCs/>
          <w:color w:val="000000" w:themeColor="text1"/>
          <w:szCs w:val="24"/>
        </w:rPr>
        <w:t xml:space="preserve"> SENIŪNIJOS</w:t>
      </w:r>
      <w:r w:rsidRPr="00B8287D">
        <w:rPr>
          <w:rFonts w:ascii="Times New Roman" w:hAnsi="Times New Roman"/>
          <w:bCs/>
          <w:color w:val="000000" w:themeColor="text1"/>
          <w:szCs w:val="24"/>
        </w:rPr>
        <w:t xml:space="preserve"> </w:t>
      </w:r>
      <w:r w:rsidRPr="00B8287D">
        <w:rPr>
          <w:rFonts w:ascii="Times New Roman" w:hAnsi="Times New Roman"/>
          <w:b/>
          <w:bCs/>
          <w:color w:val="000000" w:themeColor="text1"/>
          <w:szCs w:val="24"/>
        </w:rPr>
        <w:t>MISIJA</w:t>
      </w:r>
      <w:r w:rsidRPr="00B8287D">
        <w:rPr>
          <w:rFonts w:ascii="Times New Roman" w:hAnsi="Times New Roman"/>
          <w:bCs/>
          <w:color w:val="000000" w:themeColor="text1"/>
          <w:szCs w:val="24"/>
        </w:rPr>
        <w:t xml:space="preserve"> </w:t>
      </w:r>
      <w:r w:rsidR="00C80B05">
        <w:rPr>
          <w:rFonts w:ascii="Times New Roman" w:hAnsi="Times New Roman"/>
          <w:bCs/>
          <w:color w:val="000000" w:themeColor="text1"/>
          <w:szCs w:val="24"/>
        </w:rPr>
        <w:t>0</w:t>
      </w:r>
      <w:r w:rsidRPr="00B8287D">
        <w:rPr>
          <w:rFonts w:ascii="Times New Roman" w:hAnsi="Times New Roman"/>
          <w:bCs/>
          <w:color w:val="000000" w:themeColor="text1"/>
          <w:szCs w:val="24"/>
        </w:rPr>
        <w:t xml:space="preserve"> s</w:t>
      </w:r>
      <w:r w:rsidRPr="00B8287D">
        <w:rPr>
          <w:rFonts w:ascii="Times New Roman" w:hAnsi="Times New Roman"/>
          <w:color w:val="000000" w:themeColor="text1"/>
          <w:szCs w:val="24"/>
        </w:rPr>
        <w:t xml:space="preserve">avo administraciniame padalinyje padėti įgyvendinti Vietos savivaldos įstatyme administracijai pavestus uždavinius, </w:t>
      </w:r>
      <w:r w:rsidR="0097703A" w:rsidRPr="00B8287D">
        <w:rPr>
          <w:rFonts w:ascii="Times New Roman" w:hAnsi="Times New Roman"/>
          <w:color w:val="000000" w:themeColor="text1"/>
          <w:szCs w:val="24"/>
        </w:rPr>
        <w:t xml:space="preserve">kūrybingai </w:t>
      </w:r>
      <w:r w:rsidRPr="00B8287D">
        <w:rPr>
          <w:rFonts w:ascii="Times New Roman" w:hAnsi="Times New Roman"/>
          <w:color w:val="000000" w:themeColor="text1"/>
          <w:szCs w:val="24"/>
        </w:rPr>
        <w:t>veikti pagal savivaldyb</w:t>
      </w:r>
      <w:r w:rsidR="00B8287D">
        <w:rPr>
          <w:rFonts w:ascii="Times New Roman" w:hAnsi="Times New Roman"/>
          <w:color w:val="000000" w:themeColor="text1"/>
          <w:szCs w:val="24"/>
        </w:rPr>
        <w:t xml:space="preserve">ės administracijos direktoriaus </w:t>
      </w:r>
      <w:r w:rsidRPr="00B8287D">
        <w:rPr>
          <w:rFonts w:ascii="Times New Roman" w:hAnsi="Times New Roman"/>
          <w:color w:val="000000" w:themeColor="text1"/>
          <w:szCs w:val="24"/>
        </w:rPr>
        <w:t>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111187" w:rsidRPr="00B8287D" w:rsidRDefault="00111187" w:rsidP="00625218">
      <w:pPr>
        <w:tabs>
          <w:tab w:val="left" w:pos="709"/>
        </w:tabs>
        <w:rPr>
          <w:rFonts w:ascii="Times New Roman" w:hAnsi="Times New Roman"/>
          <w:color w:val="000000" w:themeColor="text1"/>
          <w:szCs w:val="24"/>
        </w:rPr>
      </w:pPr>
    </w:p>
    <w:p w:rsidR="00111187" w:rsidRPr="00B8287D" w:rsidRDefault="00111187" w:rsidP="004D746E">
      <w:pPr>
        <w:tabs>
          <w:tab w:val="left" w:pos="709"/>
        </w:tabs>
        <w:ind w:firstLine="709"/>
        <w:jc w:val="both"/>
        <w:rPr>
          <w:rFonts w:ascii="Times New Roman" w:hAnsi="Times New Roman"/>
          <w:color w:val="000000" w:themeColor="text1"/>
          <w:szCs w:val="24"/>
        </w:rPr>
      </w:pPr>
      <w:r w:rsidRPr="00B8287D">
        <w:rPr>
          <w:rFonts w:ascii="Times New Roman" w:hAnsi="Times New Roman"/>
          <w:b/>
          <w:color w:val="000000" w:themeColor="text1"/>
          <w:szCs w:val="24"/>
        </w:rPr>
        <w:t>LUKŠIŲ</w:t>
      </w:r>
      <w:r w:rsidRPr="00B8287D">
        <w:rPr>
          <w:rFonts w:ascii="Times New Roman" w:hAnsi="Times New Roman"/>
          <w:b/>
          <w:bCs/>
          <w:color w:val="000000" w:themeColor="text1"/>
          <w:szCs w:val="24"/>
        </w:rPr>
        <w:t xml:space="preserve"> SENIŪNIJOS VIZIJA </w:t>
      </w:r>
      <w:r w:rsidR="00C80B05">
        <w:rPr>
          <w:rFonts w:ascii="Times New Roman" w:hAnsi="Times New Roman"/>
          <w:b/>
          <w:bCs/>
          <w:color w:val="000000" w:themeColor="text1"/>
          <w:szCs w:val="24"/>
        </w:rPr>
        <w:t>–</w:t>
      </w:r>
      <w:r w:rsidR="00A252F6" w:rsidRPr="00B8287D">
        <w:rPr>
          <w:rFonts w:ascii="Times New Roman" w:hAnsi="Times New Roman"/>
          <w:color w:val="000000" w:themeColor="text1"/>
          <w:szCs w:val="24"/>
        </w:rPr>
        <w:t xml:space="preserve"> </w:t>
      </w:r>
      <w:r w:rsidRPr="00B8287D">
        <w:rPr>
          <w:rFonts w:ascii="Times New Roman" w:hAnsi="Times New Roman"/>
          <w:color w:val="000000" w:themeColor="text1"/>
          <w:szCs w:val="24"/>
        </w:rPr>
        <w:t>užtikrinti sav</w:t>
      </w:r>
      <w:r w:rsidR="00A252F6" w:rsidRPr="00B8287D">
        <w:rPr>
          <w:rFonts w:ascii="Times New Roman" w:hAnsi="Times New Roman"/>
          <w:color w:val="000000" w:themeColor="text1"/>
          <w:szCs w:val="24"/>
        </w:rPr>
        <w:t xml:space="preserve">ivaldos plėtrą, sukurti sveiką, </w:t>
      </w:r>
      <w:r w:rsidRPr="00B8287D">
        <w:rPr>
          <w:rFonts w:ascii="Times New Roman" w:hAnsi="Times New Roman"/>
          <w:color w:val="000000" w:themeColor="text1"/>
          <w:szCs w:val="24"/>
        </w:rPr>
        <w:t>švarią, saugią ir patogią gyvenamąją aplinką, pagerinti gyvenimo kokybę kiekvienam bendruomenės nariui, efektyviai išnaudoti</w:t>
      </w:r>
      <w:r w:rsidR="00A0727D" w:rsidRPr="00B8287D">
        <w:rPr>
          <w:rFonts w:ascii="Times New Roman" w:hAnsi="Times New Roman"/>
          <w:color w:val="000000" w:themeColor="text1"/>
          <w:szCs w:val="24"/>
        </w:rPr>
        <w:t xml:space="preserve"> visus turimus gamtos resursus </w:t>
      </w:r>
      <w:r w:rsidRPr="00B8287D">
        <w:rPr>
          <w:rFonts w:ascii="Times New Roman" w:hAnsi="Times New Roman"/>
          <w:color w:val="000000" w:themeColor="text1"/>
          <w:szCs w:val="24"/>
        </w:rPr>
        <w:t xml:space="preserve">kaimo turizmo vystymui, </w:t>
      </w:r>
      <w:r w:rsidR="00DB2B31" w:rsidRPr="00B8287D">
        <w:rPr>
          <w:rFonts w:ascii="Times New Roman" w:hAnsi="Times New Roman"/>
          <w:color w:val="000000" w:themeColor="text1"/>
          <w:szCs w:val="24"/>
        </w:rPr>
        <w:t>pritraukti</w:t>
      </w:r>
      <w:r w:rsidRPr="00B8287D">
        <w:rPr>
          <w:rFonts w:ascii="Times New Roman" w:hAnsi="Times New Roman"/>
          <w:color w:val="000000" w:themeColor="text1"/>
          <w:szCs w:val="24"/>
        </w:rPr>
        <w:t xml:space="preserve"> investicijas siekiant sukurti palankias sąlygas verslui.</w:t>
      </w:r>
    </w:p>
    <w:p w:rsidR="004D746E" w:rsidRDefault="004D746E" w:rsidP="00B44293">
      <w:pPr>
        <w:tabs>
          <w:tab w:val="left" w:pos="1785"/>
        </w:tabs>
        <w:jc w:val="both"/>
        <w:rPr>
          <w:rFonts w:ascii="Times New Roman" w:hAnsi="Times New Roman"/>
          <w:color w:val="000000" w:themeColor="text1"/>
          <w:szCs w:val="24"/>
        </w:rPr>
      </w:pPr>
    </w:p>
    <w:p w:rsidR="000C6A52" w:rsidRPr="00064DF8" w:rsidRDefault="009619D4" w:rsidP="004D746E">
      <w:pPr>
        <w:tabs>
          <w:tab w:val="left" w:pos="709"/>
        </w:tabs>
        <w:ind w:firstLine="709"/>
        <w:jc w:val="both"/>
        <w:rPr>
          <w:rFonts w:ascii="Times New Roman" w:hAnsi="Times New Roman"/>
          <w:color w:val="000000" w:themeColor="text1"/>
          <w:szCs w:val="24"/>
        </w:rPr>
      </w:pPr>
      <w:r w:rsidRPr="00B8287D">
        <w:rPr>
          <w:rFonts w:ascii="Times New Roman" w:hAnsi="Times New Roman"/>
          <w:szCs w:val="24"/>
        </w:rPr>
        <w:t xml:space="preserve">Šakių rajono savivaldybės administracijos Lukšių </w:t>
      </w:r>
      <w:r w:rsidR="000C6A52" w:rsidRPr="00B8287D">
        <w:rPr>
          <w:rFonts w:ascii="Times New Roman" w:hAnsi="Times New Roman"/>
          <w:szCs w:val="24"/>
        </w:rPr>
        <w:t xml:space="preserve">seniūnija planuodama </w:t>
      </w:r>
      <w:r w:rsidR="00F6593F">
        <w:rPr>
          <w:rFonts w:ascii="Times New Roman" w:hAnsi="Times New Roman"/>
          <w:szCs w:val="24"/>
        </w:rPr>
        <w:t>2020</w:t>
      </w:r>
      <w:r w:rsidR="000C6A52" w:rsidRPr="00B8287D">
        <w:rPr>
          <w:rFonts w:ascii="Times New Roman" w:hAnsi="Times New Roman"/>
          <w:szCs w:val="24"/>
        </w:rPr>
        <w:t xml:space="preserve"> metų veiklą, </w:t>
      </w:r>
      <w:r w:rsidR="000C6A52" w:rsidRPr="00064DF8">
        <w:rPr>
          <w:rFonts w:ascii="Times New Roman" w:hAnsi="Times New Roman"/>
          <w:color w:val="000000" w:themeColor="text1"/>
          <w:szCs w:val="24"/>
        </w:rPr>
        <w:t xml:space="preserve">vadovaujasi Šakių rajono savivaldybės 2018-2024 metų strateginiu plėtros planu, patvirtintu </w:t>
      </w:r>
      <w:r w:rsidR="000C1B9D" w:rsidRPr="00064DF8">
        <w:rPr>
          <w:rFonts w:ascii="Times New Roman" w:hAnsi="Times New Roman"/>
          <w:color w:val="000000" w:themeColor="text1"/>
          <w:szCs w:val="24"/>
        </w:rPr>
        <w:t xml:space="preserve">Šakių rajono savivaldybės tarybos 2017 m. gruodžio 21 d. </w:t>
      </w:r>
      <w:r w:rsidR="000C6A52" w:rsidRPr="00064DF8">
        <w:rPr>
          <w:rFonts w:ascii="Times New Roman" w:hAnsi="Times New Roman"/>
          <w:color w:val="000000" w:themeColor="text1"/>
          <w:szCs w:val="24"/>
        </w:rPr>
        <w:t>sprendimu Nr. T-378</w:t>
      </w:r>
      <w:r w:rsidR="00B44293" w:rsidRPr="00064DF8">
        <w:rPr>
          <w:rFonts w:ascii="Times New Roman" w:hAnsi="Times New Roman"/>
          <w:color w:val="000000" w:themeColor="text1"/>
          <w:szCs w:val="24"/>
        </w:rPr>
        <w:t xml:space="preserve"> </w:t>
      </w:r>
      <w:r w:rsidR="00B44293" w:rsidRPr="00064DF8">
        <w:rPr>
          <w:color w:val="000000" w:themeColor="text1"/>
        </w:rPr>
        <w:t>„</w:t>
      </w:r>
      <w:r w:rsidR="00B44293" w:rsidRPr="00064DF8">
        <w:rPr>
          <w:rFonts w:ascii="Times New Roman" w:hAnsi="Times New Roman"/>
          <w:color w:val="000000" w:themeColor="text1"/>
          <w:szCs w:val="24"/>
        </w:rPr>
        <w:t>D</w:t>
      </w:r>
      <w:r w:rsidR="00B44293" w:rsidRPr="00064DF8">
        <w:rPr>
          <w:rFonts w:ascii="Times New Roman" w:hAnsi="Times New Roman" w:hint="eastAsia"/>
          <w:color w:val="000000" w:themeColor="text1"/>
          <w:szCs w:val="24"/>
        </w:rPr>
        <w:t>ė</w:t>
      </w:r>
      <w:r w:rsidR="00B44293" w:rsidRPr="00064DF8">
        <w:rPr>
          <w:rFonts w:ascii="Times New Roman" w:hAnsi="Times New Roman"/>
          <w:color w:val="000000" w:themeColor="text1"/>
          <w:szCs w:val="24"/>
        </w:rPr>
        <w:t>l</w:t>
      </w:r>
      <w:r w:rsidR="005406D8" w:rsidRPr="00064DF8">
        <w:rPr>
          <w:rFonts w:ascii="Times New Roman" w:hAnsi="Times New Roman"/>
          <w:color w:val="000000" w:themeColor="text1"/>
          <w:szCs w:val="24"/>
        </w:rPr>
        <w:t xml:space="preserve"> rajono savivaldyb</w:t>
      </w:r>
      <w:r w:rsidR="005406D8" w:rsidRPr="00064DF8">
        <w:rPr>
          <w:rFonts w:ascii="Times New Roman" w:hAnsi="Times New Roman" w:hint="eastAsia"/>
          <w:color w:val="000000" w:themeColor="text1"/>
          <w:szCs w:val="24"/>
        </w:rPr>
        <w:t>ė</w:t>
      </w:r>
      <w:r w:rsidR="005406D8" w:rsidRPr="00064DF8">
        <w:rPr>
          <w:rFonts w:ascii="Times New Roman" w:hAnsi="Times New Roman"/>
          <w:color w:val="000000" w:themeColor="text1"/>
          <w:szCs w:val="24"/>
        </w:rPr>
        <w:t>s 2018-2024 met</w:t>
      </w:r>
      <w:r w:rsidR="005406D8" w:rsidRPr="00064DF8">
        <w:rPr>
          <w:rFonts w:ascii="Times New Roman" w:hAnsi="Times New Roman" w:hint="eastAsia"/>
          <w:color w:val="000000" w:themeColor="text1"/>
          <w:szCs w:val="24"/>
        </w:rPr>
        <w:t>ų</w:t>
      </w:r>
      <w:r w:rsidR="005406D8" w:rsidRPr="00064DF8">
        <w:rPr>
          <w:rFonts w:ascii="Times New Roman" w:hAnsi="Times New Roman"/>
          <w:color w:val="000000" w:themeColor="text1"/>
          <w:szCs w:val="24"/>
        </w:rPr>
        <w:t xml:space="preserve"> strateginio pl</w:t>
      </w:r>
      <w:r w:rsidR="005406D8" w:rsidRPr="00064DF8">
        <w:rPr>
          <w:rFonts w:ascii="Times New Roman" w:hAnsi="Times New Roman" w:hint="eastAsia"/>
          <w:color w:val="000000" w:themeColor="text1"/>
          <w:szCs w:val="24"/>
        </w:rPr>
        <w:t>ė</w:t>
      </w:r>
      <w:r w:rsidR="005406D8" w:rsidRPr="00064DF8">
        <w:rPr>
          <w:rFonts w:ascii="Times New Roman" w:hAnsi="Times New Roman"/>
          <w:color w:val="000000" w:themeColor="text1"/>
          <w:szCs w:val="24"/>
        </w:rPr>
        <w:t>tros plano patvirtinimo</w:t>
      </w:r>
      <w:r w:rsidR="00B44293" w:rsidRPr="00064DF8">
        <w:rPr>
          <w:rFonts w:ascii="Times New Roman" w:hAnsi="Times New Roman"/>
          <w:color w:val="000000" w:themeColor="text1"/>
          <w:szCs w:val="24"/>
        </w:rPr>
        <w:t>“</w:t>
      </w:r>
      <w:r w:rsidR="005406D8" w:rsidRPr="00064DF8">
        <w:rPr>
          <w:rFonts w:ascii="Times New Roman" w:hAnsi="Times New Roman"/>
          <w:color w:val="000000" w:themeColor="text1"/>
          <w:szCs w:val="24"/>
        </w:rPr>
        <w:t xml:space="preserve"> </w:t>
      </w:r>
      <w:r w:rsidR="00B44293" w:rsidRPr="00064DF8">
        <w:rPr>
          <w:rFonts w:ascii="Times New Roman" w:hAnsi="Times New Roman"/>
          <w:color w:val="000000" w:themeColor="text1"/>
          <w:szCs w:val="24"/>
        </w:rPr>
        <w:t>i</w:t>
      </w:r>
      <w:r w:rsidR="004522E3" w:rsidRPr="00064DF8">
        <w:rPr>
          <w:rFonts w:ascii="Times New Roman" w:hAnsi="Times New Roman"/>
          <w:color w:val="000000" w:themeColor="text1"/>
          <w:szCs w:val="24"/>
        </w:rPr>
        <w:t xml:space="preserve">r rajono savivaldybės programų sąrašu, patvirtintu </w:t>
      </w:r>
      <w:r w:rsidR="00B44293" w:rsidRPr="00064DF8">
        <w:rPr>
          <w:rFonts w:ascii="Times New Roman" w:hAnsi="Times New Roman"/>
          <w:color w:val="000000" w:themeColor="text1"/>
          <w:szCs w:val="24"/>
        </w:rPr>
        <w:t xml:space="preserve">Šakių rajono savivaldybės tarybos </w:t>
      </w:r>
      <w:r w:rsidR="004522E3" w:rsidRPr="00064DF8">
        <w:rPr>
          <w:rFonts w:ascii="Times New Roman" w:hAnsi="Times New Roman"/>
          <w:color w:val="000000" w:themeColor="text1"/>
          <w:szCs w:val="24"/>
        </w:rPr>
        <w:t>2017 m. gruodžio 21 d. sprendimu Nr. T-</w:t>
      </w:r>
      <w:r w:rsidR="00124225" w:rsidRPr="00064DF8">
        <w:rPr>
          <w:rFonts w:ascii="Times New Roman" w:hAnsi="Times New Roman"/>
          <w:color w:val="000000" w:themeColor="text1"/>
          <w:szCs w:val="24"/>
        </w:rPr>
        <w:t>376</w:t>
      </w:r>
      <w:r w:rsidR="004522E3" w:rsidRPr="00064DF8">
        <w:rPr>
          <w:rFonts w:ascii="Times New Roman" w:hAnsi="Times New Roman"/>
          <w:color w:val="000000" w:themeColor="text1"/>
          <w:szCs w:val="24"/>
        </w:rPr>
        <w:t xml:space="preserve"> </w:t>
      </w:r>
      <w:r w:rsidR="005406D8" w:rsidRPr="00064DF8">
        <w:rPr>
          <w:rFonts w:ascii="Times New Roman" w:hAnsi="Times New Roman"/>
          <w:color w:val="000000" w:themeColor="text1"/>
          <w:szCs w:val="24"/>
        </w:rPr>
        <w:t xml:space="preserve">„Dėl Šakių rajono savivaldybės 2019-2021 metų strateginio veiklos plano patvirtinimo“ </w:t>
      </w:r>
      <w:r w:rsidR="004522E3" w:rsidRPr="00064DF8">
        <w:rPr>
          <w:rFonts w:ascii="Times New Roman" w:hAnsi="Times New Roman"/>
          <w:color w:val="000000" w:themeColor="text1"/>
          <w:szCs w:val="24"/>
        </w:rPr>
        <w:t>bei</w:t>
      </w:r>
      <w:r w:rsidR="000C6A52" w:rsidRPr="00064DF8">
        <w:rPr>
          <w:rFonts w:ascii="Times New Roman" w:hAnsi="Times New Roman"/>
          <w:color w:val="000000" w:themeColor="text1"/>
          <w:szCs w:val="24"/>
        </w:rPr>
        <w:t xml:space="preserve"> išsikelia sau tikslus:</w:t>
      </w:r>
    </w:p>
    <w:p w:rsidR="003E7F1E" w:rsidRPr="005406D8" w:rsidRDefault="003E7F1E" w:rsidP="002547AE">
      <w:pPr>
        <w:numPr>
          <w:ilvl w:val="0"/>
          <w:numId w:val="13"/>
        </w:numPr>
        <w:autoSpaceDE w:val="0"/>
        <w:autoSpaceDN w:val="0"/>
        <w:adjustRightInd w:val="0"/>
        <w:ind w:left="720" w:hanging="11"/>
        <w:jc w:val="both"/>
        <w:rPr>
          <w:rFonts w:ascii="Times New Roman" w:hAnsi="Times New Roman"/>
        </w:rPr>
      </w:pPr>
      <w:r w:rsidRPr="005406D8">
        <w:rPr>
          <w:rFonts w:ascii="Times New Roman" w:hAnsi="Times New Roman"/>
        </w:rPr>
        <w:t>šiuolaikiškos susisiekimo sistemos plėtra;</w:t>
      </w:r>
    </w:p>
    <w:p w:rsidR="003E7F1E" w:rsidRPr="000B2C9F" w:rsidRDefault="003E7F1E" w:rsidP="002547AE">
      <w:pPr>
        <w:numPr>
          <w:ilvl w:val="0"/>
          <w:numId w:val="13"/>
        </w:numPr>
        <w:autoSpaceDE w:val="0"/>
        <w:autoSpaceDN w:val="0"/>
        <w:adjustRightInd w:val="0"/>
        <w:ind w:left="720" w:hanging="11"/>
        <w:jc w:val="both"/>
      </w:pPr>
      <w:r w:rsidRPr="000B2C9F">
        <w:t>socialinių paslaugų aprėpties didinimas;</w:t>
      </w:r>
    </w:p>
    <w:p w:rsidR="003E7F1E" w:rsidRPr="000B2C9F" w:rsidRDefault="003E7F1E" w:rsidP="002547AE">
      <w:pPr>
        <w:numPr>
          <w:ilvl w:val="0"/>
          <w:numId w:val="13"/>
        </w:numPr>
        <w:autoSpaceDE w:val="0"/>
        <w:autoSpaceDN w:val="0"/>
        <w:adjustRightInd w:val="0"/>
        <w:ind w:left="720" w:hanging="11"/>
        <w:jc w:val="both"/>
      </w:pPr>
      <w:r w:rsidRPr="000B2C9F">
        <w:t>darnaus išteklių naudojimo skatinimas;</w:t>
      </w:r>
    </w:p>
    <w:p w:rsidR="003E7F1E" w:rsidRPr="000B2C9F" w:rsidRDefault="003E7F1E" w:rsidP="002547AE">
      <w:pPr>
        <w:numPr>
          <w:ilvl w:val="0"/>
          <w:numId w:val="13"/>
        </w:numPr>
        <w:autoSpaceDE w:val="0"/>
        <w:autoSpaceDN w:val="0"/>
        <w:adjustRightInd w:val="0"/>
        <w:ind w:left="720" w:hanging="11"/>
        <w:jc w:val="both"/>
      </w:pPr>
      <w:r w:rsidRPr="000B2C9F">
        <w:t>gyventojų užimtumo didinimas.</w:t>
      </w:r>
    </w:p>
    <w:p w:rsidR="003E7F1E" w:rsidRPr="000B2C9F" w:rsidRDefault="003E7F1E" w:rsidP="002547AE">
      <w:pPr>
        <w:numPr>
          <w:ilvl w:val="0"/>
          <w:numId w:val="13"/>
        </w:numPr>
        <w:autoSpaceDE w:val="0"/>
        <w:autoSpaceDN w:val="0"/>
        <w:adjustRightInd w:val="0"/>
        <w:ind w:left="720" w:hanging="11"/>
        <w:jc w:val="both"/>
      </w:pPr>
      <w:r w:rsidRPr="000B2C9F">
        <w:t>efektyvaus viešojo valdymo sistemos sukūrimas.</w:t>
      </w:r>
    </w:p>
    <w:p w:rsidR="009619D4" w:rsidRPr="00B8287D" w:rsidRDefault="009619D4" w:rsidP="00171D05">
      <w:pPr>
        <w:jc w:val="both"/>
        <w:rPr>
          <w:rFonts w:ascii="Times New Roman" w:hAnsi="Times New Roman"/>
          <w:szCs w:val="24"/>
        </w:rPr>
      </w:pPr>
      <w:r w:rsidRPr="00B8287D">
        <w:rPr>
          <w:rFonts w:ascii="Times New Roman" w:hAnsi="Times New Roman"/>
          <w:szCs w:val="24"/>
        </w:rPr>
        <w:t xml:space="preserve"> </w:t>
      </w:r>
    </w:p>
    <w:p w:rsidR="009619D4" w:rsidRPr="00B8287D" w:rsidRDefault="009619D4" w:rsidP="005406D8">
      <w:pPr>
        <w:ind w:firstLine="709"/>
        <w:jc w:val="both"/>
        <w:rPr>
          <w:rFonts w:ascii="Times New Roman" w:hAnsi="Times New Roman"/>
          <w:szCs w:val="24"/>
        </w:rPr>
      </w:pPr>
      <w:r w:rsidRPr="00B8287D">
        <w:rPr>
          <w:rFonts w:ascii="Times New Roman" w:hAnsi="Times New Roman"/>
          <w:szCs w:val="24"/>
        </w:rPr>
        <w:t>Šakių rajono savivaldy</w:t>
      </w:r>
      <w:r w:rsidR="00B87945" w:rsidRPr="00B8287D">
        <w:rPr>
          <w:rFonts w:ascii="Times New Roman" w:hAnsi="Times New Roman"/>
          <w:szCs w:val="24"/>
        </w:rPr>
        <w:t xml:space="preserve">bės administracijos Lukšių seniūnijos </w:t>
      </w:r>
      <w:r w:rsidR="00F6593F">
        <w:rPr>
          <w:rFonts w:ascii="Times New Roman" w:hAnsi="Times New Roman"/>
          <w:szCs w:val="24"/>
        </w:rPr>
        <w:t>2020</w:t>
      </w:r>
      <w:r w:rsidR="00735455" w:rsidRPr="00B8287D">
        <w:rPr>
          <w:rFonts w:ascii="Times New Roman" w:hAnsi="Times New Roman"/>
          <w:szCs w:val="24"/>
        </w:rPr>
        <w:t xml:space="preserve"> metų veiklos plane</w:t>
      </w:r>
      <w:r w:rsidR="00FF7BD5" w:rsidRPr="00B8287D">
        <w:rPr>
          <w:rFonts w:ascii="Times New Roman" w:hAnsi="Times New Roman"/>
          <w:szCs w:val="24"/>
        </w:rPr>
        <w:t xml:space="preserve">, iškeltų tikslų įgyvendinimui, numatyti </w:t>
      </w:r>
      <w:r w:rsidR="00B87945" w:rsidRPr="00B8287D">
        <w:rPr>
          <w:rFonts w:ascii="Times New Roman" w:hAnsi="Times New Roman"/>
          <w:szCs w:val="24"/>
        </w:rPr>
        <w:t>uždaviniai</w:t>
      </w:r>
      <w:r w:rsidR="00FF7BD5" w:rsidRPr="00B8287D">
        <w:rPr>
          <w:rFonts w:ascii="Times New Roman" w:hAnsi="Times New Roman"/>
          <w:szCs w:val="24"/>
        </w:rPr>
        <w:t>:</w:t>
      </w:r>
    </w:p>
    <w:p w:rsidR="008C577D" w:rsidRDefault="00FF7BD5" w:rsidP="00737FC6">
      <w:pPr>
        <w:pStyle w:val="Sraopastraipa"/>
        <w:numPr>
          <w:ilvl w:val="0"/>
          <w:numId w:val="15"/>
        </w:numPr>
        <w:ind w:left="0" w:firstLine="709"/>
        <w:jc w:val="both"/>
      </w:pPr>
      <w:r w:rsidRPr="00B8287D">
        <w:t>modernizuoti ir plėtoti savivaldybės vietinės reikšmės kelius, gatves ir kitas susisiekimo komunikacijas</w:t>
      </w:r>
      <w:r w:rsidR="008C577D">
        <w:t>;</w:t>
      </w:r>
    </w:p>
    <w:p w:rsidR="00171D05" w:rsidRPr="00B8287D" w:rsidRDefault="00171D05" w:rsidP="00737FC6">
      <w:pPr>
        <w:pStyle w:val="Sraopastraipa"/>
        <w:numPr>
          <w:ilvl w:val="0"/>
          <w:numId w:val="15"/>
        </w:numPr>
        <w:ind w:left="0" w:firstLine="709"/>
        <w:jc w:val="both"/>
      </w:pPr>
      <w:r w:rsidRPr="00B8287D">
        <w:t>finansinės pagalbos rajono gy</w:t>
      </w:r>
      <w:r w:rsidR="008C577D">
        <w:t>ventojams teikimas ir didinimas;</w:t>
      </w:r>
    </w:p>
    <w:p w:rsidR="008C577D" w:rsidRDefault="00171D05" w:rsidP="008C577D">
      <w:pPr>
        <w:pStyle w:val="Sraopastraipa"/>
        <w:numPr>
          <w:ilvl w:val="0"/>
          <w:numId w:val="15"/>
        </w:numPr>
        <w:ind w:left="0" w:firstLine="709"/>
        <w:jc w:val="both"/>
      </w:pPr>
      <w:r w:rsidRPr="00B8287D">
        <w:t>Šakių rajon</w:t>
      </w:r>
      <w:r w:rsidR="008C577D">
        <w:t>o socialinio būsto fondo plėtra;</w:t>
      </w:r>
    </w:p>
    <w:p w:rsidR="00CE7529" w:rsidRPr="00B8287D" w:rsidRDefault="00171D05" w:rsidP="005406D8">
      <w:pPr>
        <w:pStyle w:val="Sraopastraipa"/>
        <w:numPr>
          <w:ilvl w:val="0"/>
          <w:numId w:val="15"/>
        </w:numPr>
        <w:ind w:left="0" w:firstLine="709"/>
        <w:jc w:val="both"/>
      </w:pPr>
      <w:r w:rsidRPr="00B8287D">
        <w:t xml:space="preserve">kompleksiškai plėtoti ir puoselėti rekreacines teritorijas, želdynus bei kitas viešąsias erdves, pritaikant jas </w:t>
      </w:r>
      <w:r w:rsidR="008C577D">
        <w:t>gyventojų bei verslo poreikiams;</w:t>
      </w:r>
    </w:p>
    <w:p w:rsidR="00CE7529" w:rsidRPr="00B8287D" w:rsidRDefault="007A5085" w:rsidP="005406D8">
      <w:pPr>
        <w:pStyle w:val="Sraopastraipa"/>
        <w:numPr>
          <w:ilvl w:val="0"/>
          <w:numId w:val="15"/>
        </w:numPr>
        <w:ind w:left="0" w:firstLine="709"/>
        <w:jc w:val="both"/>
      </w:pPr>
      <w:r w:rsidRPr="00B8287D">
        <w:t>organizuoti užimtumo didinimo programą</w:t>
      </w:r>
      <w:r w:rsidR="008C577D">
        <w:t>;</w:t>
      </w:r>
    </w:p>
    <w:p w:rsidR="004522E3" w:rsidRPr="00B8287D" w:rsidRDefault="004522E3" w:rsidP="005406D8">
      <w:pPr>
        <w:pStyle w:val="Sraopastraipa"/>
        <w:numPr>
          <w:ilvl w:val="0"/>
          <w:numId w:val="15"/>
        </w:numPr>
        <w:ind w:left="0" w:firstLine="709"/>
        <w:jc w:val="both"/>
      </w:pPr>
      <w:r w:rsidRPr="00B8287D">
        <w:t xml:space="preserve">vykdyti </w:t>
      </w:r>
      <w:r w:rsidR="00171D05">
        <w:t>administracinės naštos mažinimą</w:t>
      </w:r>
      <w:r w:rsidRPr="00B8287D">
        <w:t>.</w:t>
      </w:r>
    </w:p>
    <w:p w:rsidR="008C577D" w:rsidRDefault="008C577D" w:rsidP="002B6C12">
      <w:pPr>
        <w:jc w:val="both"/>
        <w:rPr>
          <w:rFonts w:ascii="Times New Roman" w:hAnsi="Times New Roman"/>
          <w:b/>
          <w:szCs w:val="24"/>
        </w:rPr>
      </w:pPr>
    </w:p>
    <w:p w:rsidR="009619D4" w:rsidRPr="00B8287D" w:rsidRDefault="009619D4" w:rsidP="002B6C12">
      <w:pPr>
        <w:jc w:val="both"/>
        <w:rPr>
          <w:rFonts w:ascii="Times New Roman" w:hAnsi="Times New Roman"/>
          <w:b/>
          <w:szCs w:val="24"/>
        </w:rPr>
      </w:pPr>
      <w:r w:rsidRPr="00B8287D">
        <w:rPr>
          <w:rFonts w:ascii="Times New Roman" w:hAnsi="Times New Roman"/>
          <w:b/>
          <w:szCs w:val="24"/>
        </w:rPr>
        <w:lastRenderedPageBreak/>
        <w:t>STRATEGINĮ (-IUS) TIKSLĄ (-US) ĮGYVENDINANČIOS PROGRAMOS PRIEMONĖS</w:t>
      </w:r>
    </w:p>
    <w:p w:rsidR="005D4F09" w:rsidRPr="00B8287D" w:rsidRDefault="005D4F09" w:rsidP="002B6C12">
      <w:pPr>
        <w:jc w:val="both"/>
        <w:rPr>
          <w:rFonts w:ascii="Times New Roman" w:hAnsi="Times New Roman"/>
          <w:szCs w:val="24"/>
        </w:rPr>
      </w:pPr>
    </w:p>
    <w:p w:rsidR="009619D4" w:rsidRPr="00B8287D" w:rsidRDefault="009619D4" w:rsidP="00CE1CC1">
      <w:pPr>
        <w:tabs>
          <w:tab w:val="left" w:pos="709"/>
        </w:tabs>
        <w:ind w:firstLine="709"/>
        <w:jc w:val="both"/>
        <w:rPr>
          <w:rFonts w:ascii="Times New Roman" w:hAnsi="Times New Roman"/>
          <w:szCs w:val="24"/>
        </w:rPr>
      </w:pPr>
      <w:r w:rsidRPr="00B8287D">
        <w:rPr>
          <w:rFonts w:ascii="Times New Roman" w:hAnsi="Times New Roman"/>
          <w:szCs w:val="24"/>
        </w:rPr>
        <w:t xml:space="preserve">Šakių rajono savivaldybės administracijos </w:t>
      </w:r>
      <w:r w:rsidR="007971C2" w:rsidRPr="00B8287D">
        <w:rPr>
          <w:rFonts w:ascii="Times New Roman" w:hAnsi="Times New Roman"/>
          <w:szCs w:val="24"/>
        </w:rPr>
        <w:t>Lukšių</w:t>
      </w:r>
      <w:r w:rsidRPr="00B8287D">
        <w:rPr>
          <w:rFonts w:ascii="Times New Roman" w:hAnsi="Times New Roman"/>
          <w:szCs w:val="24"/>
        </w:rPr>
        <w:t xml:space="preserve"> seniūnija, vykdydama savo veiklą, prisideda prie Šakių rajono savivaldybės </w:t>
      </w:r>
      <w:r w:rsidR="002547AE">
        <w:rPr>
          <w:rFonts w:ascii="Times New Roman" w:hAnsi="Times New Roman"/>
          <w:szCs w:val="24"/>
        </w:rPr>
        <w:t>2020</w:t>
      </w:r>
      <w:r w:rsidR="00165BF8" w:rsidRPr="00B8287D">
        <w:rPr>
          <w:rFonts w:ascii="Times New Roman" w:hAnsi="Times New Roman"/>
          <w:szCs w:val="24"/>
        </w:rPr>
        <w:t>-20</w:t>
      </w:r>
      <w:r w:rsidR="002547AE">
        <w:rPr>
          <w:rFonts w:ascii="Times New Roman" w:hAnsi="Times New Roman"/>
          <w:szCs w:val="24"/>
        </w:rPr>
        <w:t>22</w:t>
      </w:r>
      <w:r w:rsidRPr="00B8287D">
        <w:rPr>
          <w:rFonts w:ascii="Times New Roman" w:hAnsi="Times New Roman"/>
          <w:szCs w:val="24"/>
        </w:rPr>
        <w:t xml:space="preserve"> metų </w:t>
      </w:r>
      <w:r w:rsidR="00165BF8" w:rsidRPr="00B8287D">
        <w:rPr>
          <w:rFonts w:ascii="Times New Roman" w:hAnsi="Times New Roman"/>
          <w:szCs w:val="24"/>
        </w:rPr>
        <w:t>strateginio veiklos plano dalies</w:t>
      </w:r>
      <w:r w:rsidR="00CE1CC1">
        <w:rPr>
          <w:rFonts w:ascii="Times New Roman" w:hAnsi="Times New Roman"/>
          <w:szCs w:val="24"/>
        </w:rPr>
        <w:t xml:space="preserve"> programų </w:t>
      </w:r>
      <w:r w:rsidRPr="00B8287D">
        <w:rPr>
          <w:rFonts w:ascii="Times New Roman" w:hAnsi="Times New Roman"/>
          <w:szCs w:val="24"/>
        </w:rPr>
        <w:t>įgyvendinimo</w:t>
      </w:r>
      <w:r w:rsidR="00165BF8" w:rsidRPr="00B8287D">
        <w:rPr>
          <w:rFonts w:ascii="Times New Roman" w:hAnsi="Times New Roman"/>
          <w:szCs w:val="24"/>
        </w:rPr>
        <w:t>, ta</w:t>
      </w:r>
      <w:r w:rsidR="00484265" w:rsidRPr="00B8287D">
        <w:rPr>
          <w:rFonts w:ascii="Times New Roman" w:hAnsi="Times New Roman"/>
          <w:szCs w:val="24"/>
        </w:rPr>
        <w:t>rp jų</w:t>
      </w:r>
      <w:r w:rsidRPr="00B8287D">
        <w:rPr>
          <w:rFonts w:ascii="Times New Roman" w:hAnsi="Times New Roman"/>
          <w:szCs w:val="24"/>
        </w:rPr>
        <w:t>:</w:t>
      </w:r>
    </w:p>
    <w:p w:rsidR="0078531E" w:rsidRPr="00B8287D" w:rsidRDefault="00DD443F" w:rsidP="002547AE">
      <w:pPr>
        <w:ind w:left="360" w:firstLine="349"/>
        <w:jc w:val="both"/>
        <w:rPr>
          <w:rFonts w:ascii="Times New Roman" w:hAnsi="Times New Roman"/>
          <w:szCs w:val="24"/>
        </w:rPr>
      </w:pPr>
      <w:r w:rsidRPr="00B8287D">
        <w:rPr>
          <w:rFonts w:ascii="Times New Roman" w:hAnsi="Times New Roman"/>
          <w:szCs w:val="24"/>
        </w:rPr>
        <w:t>1</w:t>
      </w:r>
      <w:r w:rsidR="0078531E" w:rsidRPr="00B8287D">
        <w:rPr>
          <w:rFonts w:ascii="Times New Roman" w:hAnsi="Times New Roman"/>
          <w:szCs w:val="24"/>
        </w:rPr>
        <w:t xml:space="preserve">. </w:t>
      </w:r>
      <w:r w:rsidR="00165BF8" w:rsidRPr="00B8287D">
        <w:rPr>
          <w:rFonts w:ascii="Times New Roman" w:hAnsi="Times New Roman"/>
          <w:szCs w:val="24"/>
        </w:rPr>
        <w:t>Valdymo programa (kodas 07</w:t>
      </w:r>
      <w:r w:rsidRPr="00B8287D">
        <w:rPr>
          <w:rFonts w:ascii="Times New Roman" w:hAnsi="Times New Roman"/>
          <w:szCs w:val="24"/>
        </w:rPr>
        <w:t>)</w:t>
      </w:r>
      <w:r w:rsidR="009619D4" w:rsidRPr="00B8287D">
        <w:rPr>
          <w:rFonts w:ascii="Times New Roman" w:hAnsi="Times New Roman"/>
          <w:szCs w:val="24"/>
        </w:rPr>
        <w:t>;</w:t>
      </w:r>
    </w:p>
    <w:p w:rsidR="009619D4" w:rsidRPr="00B8287D" w:rsidRDefault="00DD443F" w:rsidP="002547AE">
      <w:pPr>
        <w:ind w:left="360" w:firstLine="349"/>
        <w:jc w:val="both"/>
        <w:rPr>
          <w:rFonts w:ascii="Times New Roman" w:hAnsi="Times New Roman"/>
          <w:szCs w:val="24"/>
        </w:rPr>
      </w:pPr>
      <w:r w:rsidRPr="00B8287D">
        <w:rPr>
          <w:rFonts w:ascii="Times New Roman" w:hAnsi="Times New Roman"/>
          <w:szCs w:val="24"/>
        </w:rPr>
        <w:t>2</w:t>
      </w:r>
      <w:r w:rsidR="0078531E" w:rsidRPr="00B8287D">
        <w:rPr>
          <w:rFonts w:ascii="Times New Roman" w:hAnsi="Times New Roman"/>
          <w:szCs w:val="24"/>
        </w:rPr>
        <w:t xml:space="preserve">. </w:t>
      </w:r>
      <w:r w:rsidR="00165BF8" w:rsidRPr="00B8287D">
        <w:rPr>
          <w:rFonts w:ascii="Times New Roman" w:hAnsi="Times New Roman"/>
          <w:szCs w:val="24"/>
        </w:rPr>
        <w:t>Ūkio plėtros</w:t>
      </w:r>
      <w:r w:rsidR="009619D4" w:rsidRPr="00B8287D">
        <w:rPr>
          <w:rFonts w:ascii="Times New Roman" w:hAnsi="Times New Roman"/>
          <w:szCs w:val="24"/>
        </w:rPr>
        <w:t xml:space="preserve"> programa</w:t>
      </w:r>
      <w:r w:rsidR="00165BF8" w:rsidRPr="00B8287D">
        <w:rPr>
          <w:rFonts w:ascii="Times New Roman" w:hAnsi="Times New Roman"/>
          <w:szCs w:val="24"/>
        </w:rPr>
        <w:t xml:space="preserve"> (kodas 12</w:t>
      </w:r>
      <w:r w:rsidRPr="00B8287D">
        <w:rPr>
          <w:rFonts w:ascii="Times New Roman" w:hAnsi="Times New Roman"/>
          <w:szCs w:val="24"/>
        </w:rPr>
        <w:t>)</w:t>
      </w:r>
      <w:r w:rsidR="009619D4" w:rsidRPr="00B8287D">
        <w:rPr>
          <w:rFonts w:ascii="Times New Roman" w:hAnsi="Times New Roman"/>
          <w:szCs w:val="24"/>
        </w:rPr>
        <w:t>;</w:t>
      </w:r>
    </w:p>
    <w:p w:rsidR="009619D4" w:rsidRPr="00B8287D" w:rsidRDefault="00DD443F" w:rsidP="00CE1CC1">
      <w:pPr>
        <w:ind w:firstLine="709"/>
        <w:jc w:val="both"/>
        <w:rPr>
          <w:rFonts w:ascii="Times New Roman" w:hAnsi="Times New Roman"/>
          <w:szCs w:val="24"/>
        </w:rPr>
      </w:pPr>
      <w:r w:rsidRPr="00B8287D">
        <w:rPr>
          <w:rFonts w:ascii="Times New Roman" w:hAnsi="Times New Roman"/>
          <w:szCs w:val="24"/>
        </w:rPr>
        <w:t>3</w:t>
      </w:r>
      <w:r w:rsidR="0078531E" w:rsidRPr="00B8287D">
        <w:rPr>
          <w:rFonts w:ascii="Times New Roman" w:hAnsi="Times New Roman"/>
          <w:szCs w:val="24"/>
        </w:rPr>
        <w:t xml:space="preserve">. </w:t>
      </w:r>
      <w:r w:rsidR="00165BF8" w:rsidRPr="00B8287D">
        <w:rPr>
          <w:rFonts w:ascii="Times New Roman" w:hAnsi="Times New Roman"/>
          <w:szCs w:val="24"/>
        </w:rPr>
        <w:t xml:space="preserve">Socialinės ir sveikatos apsaugos programa </w:t>
      </w:r>
      <w:r w:rsidRPr="00B8287D">
        <w:rPr>
          <w:rFonts w:ascii="Times New Roman" w:hAnsi="Times New Roman"/>
          <w:szCs w:val="24"/>
        </w:rPr>
        <w:t>(</w:t>
      </w:r>
      <w:r w:rsidR="00165BF8" w:rsidRPr="00B8287D">
        <w:rPr>
          <w:rFonts w:ascii="Times New Roman" w:hAnsi="Times New Roman"/>
          <w:szCs w:val="24"/>
        </w:rPr>
        <w:t>kodas 13</w:t>
      </w:r>
      <w:r w:rsidRPr="00B8287D">
        <w:rPr>
          <w:rFonts w:ascii="Times New Roman" w:hAnsi="Times New Roman"/>
          <w:szCs w:val="24"/>
        </w:rPr>
        <w:t>)</w:t>
      </w:r>
      <w:r w:rsidR="00165BF8" w:rsidRPr="00B8287D">
        <w:rPr>
          <w:rFonts w:ascii="Times New Roman" w:hAnsi="Times New Roman"/>
          <w:szCs w:val="24"/>
        </w:rPr>
        <w:t>.</w:t>
      </w:r>
    </w:p>
    <w:p w:rsidR="00CE1CC1" w:rsidRDefault="00CE1CC1" w:rsidP="002B6C12">
      <w:pPr>
        <w:jc w:val="center"/>
        <w:rPr>
          <w:rFonts w:ascii="Times New Roman" w:hAnsi="Times New Roman"/>
          <w:szCs w:val="24"/>
        </w:rPr>
      </w:pPr>
    </w:p>
    <w:p w:rsidR="009619D4" w:rsidRPr="00B8287D" w:rsidRDefault="00FF4A81" w:rsidP="002B6C12">
      <w:pPr>
        <w:jc w:val="center"/>
        <w:rPr>
          <w:rFonts w:ascii="Times New Roman" w:hAnsi="Times New Roman"/>
          <w:b/>
          <w:szCs w:val="24"/>
        </w:rPr>
      </w:pPr>
      <w:r w:rsidRPr="00B8287D">
        <w:rPr>
          <w:rFonts w:ascii="Times New Roman" w:hAnsi="Times New Roman"/>
          <w:b/>
          <w:szCs w:val="24"/>
        </w:rPr>
        <w:t>VEIKLOS APŽVALGA PAGAL</w:t>
      </w:r>
      <w:r w:rsidR="007951D0" w:rsidRPr="00B8287D">
        <w:rPr>
          <w:rFonts w:ascii="Times New Roman" w:hAnsi="Times New Roman"/>
          <w:b/>
          <w:szCs w:val="24"/>
        </w:rPr>
        <w:t xml:space="preserve"> LUKŠIŲ</w:t>
      </w:r>
      <w:r w:rsidRPr="00B8287D">
        <w:rPr>
          <w:rFonts w:ascii="Times New Roman" w:hAnsi="Times New Roman"/>
          <w:b/>
          <w:szCs w:val="24"/>
        </w:rPr>
        <w:t xml:space="preserve"> SENIŪNIJOS METINĮ VEIKLOS PLANĄ</w:t>
      </w:r>
    </w:p>
    <w:p w:rsidR="00FF4A81" w:rsidRPr="00B8287D" w:rsidRDefault="00FF4A81" w:rsidP="002B6C12">
      <w:pPr>
        <w:jc w:val="both"/>
        <w:rPr>
          <w:rFonts w:ascii="Times New Roman" w:hAnsi="Times New Roman"/>
          <w:b/>
          <w:szCs w:val="24"/>
        </w:rPr>
      </w:pPr>
    </w:p>
    <w:p w:rsidR="00964F44" w:rsidRPr="00B8287D" w:rsidRDefault="00D61B69" w:rsidP="00CE1CC1">
      <w:pPr>
        <w:ind w:firstLine="709"/>
        <w:jc w:val="both"/>
        <w:rPr>
          <w:rFonts w:ascii="Times New Roman" w:hAnsi="Times New Roman"/>
          <w:szCs w:val="24"/>
        </w:rPr>
      </w:pPr>
      <w:r w:rsidRPr="00B8287D">
        <w:rPr>
          <w:rFonts w:ascii="Times New Roman" w:hAnsi="Times New Roman"/>
          <w:szCs w:val="24"/>
        </w:rPr>
        <w:t>Lukšių</w:t>
      </w:r>
      <w:r w:rsidR="009619D4" w:rsidRPr="00B8287D">
        <w:rPr>
          <w:rFonts w:ascii="Times New Roman" w:hAnsi="Times New Roman"/>
          <w:szCs w:val="24"/>
        </w:rPr>
        <w:t xml:space="preserve"> seniūnijos pagrindinis tikslas yra geri</w:t>
      </w:r>
      <w:r w:rsidR="004B4DB6" w:rsidRPr="00B8287D">
        <w:rPr>
          <w:rFonts w:ascii="Times New Roman" w:hAnsi="Times New Roman"/>
          <w:szCs w:val="24"/>
        </w:rPr>
        <w:t>nti gyvenimo kokybę seniūnijoje</w:t>
      </w:r>
      <w:r w:rsidR="00EC39D8" w:rsidRPr="00B8287D">
        <w:rPr>
          <w:rFonts w:ascii="Times New Roman" w:hAnsi="Times New Roman"/>
          <w:szCs w:val="24"/>
        </w:rPr>
        <w:t>.</w:t>
      </w:r>
      <w:r w:rsidR="00F35D27" w:rsidRPr="00B8287D">
        <w:rPr>
          <w:rFonts w:ascii="Times New Roman" w:hAnsi="Times New Roman"/>
          <w:szCs w:val="24"/>
        </w:rPr>
        <w:t xml:space="preserve"> Įgy</w:t>
      </w:r>
      <w:r w:rsidR="00EC39D8" w:rsidRPr="00B8287D">
        <w:rPr>
          <w:rFonts w:ascii="Times New Roman" w:hAnsi="Times New Roman"/>
          <w:szCs w:val="24"/>
        </w:rPr>
        <w:t xml:space="preserve">vendinant </w:t>
      </w:r>
      <w:r w:rsidR="00E364EF">
        <w:rPr>
          <w:rFonts w:ascii="Times New Roman" w:hAnsi="Times New Roman"/>
          <w:szCs w:val="24"/>
        </w:rPr>
        <w:t>Lukšių seniūnijos 2020</w:t>
      </w:r>
      <w:r w:rsidR="00F35D27" w:rsidRPr="00B8287D">
        <w:rPr>
          <w:rFonts w:ascii="Times New Roman" w:hAnsi="Times New Roman"/>
          <w:szCs w:val="24"/>
        </w:rPr>
        <w:t xml:space="preserve"> metų veiklos plane</w:t>
      </w:r>
      <w:r w:rsidR="00EC39D8" w:rsidRPr="00B8287D">
        <w:rPr>
          <w:rFonts w:ascii="Times New Roman" w:hAnsi="Times New Roman"/>
          <w:szCs w:val="24"/>
        </w:rPr>
        <w:t xml:space="preserve"> iškeltus tikslus</w:t>
      </w:r>
      <w:r w:rsidR="009619D4" w:rsidRPr="00B8287D">
        <w:rPr>
          <w:rFonts w:ascii="Times New Roman" w:hAnsi="Times New Roman"/>
          <w:szCs w:val="24"/>
        </w:rPr>
        <w:t xml:space="preserve">, </w:t>
      </w:r>
      <w:r w:rsidR="006C28B5" w:rsidRPr="00B8287D">
        <w:rPr>
          <w:rFonts w:ascii="Times New Roman" w:hAnsi="Times New Roman"/>
          <w:szCs w:val="24"/>
        </w:rPr>
        <w:t xml:space="preserve">bus vykdomos </w:t>
      </w:r>
      <w:r w:rsidR="00EC39D8" w:rsidRPr="00B8287D">
        <w:rPr>
          <w:rFonts w:ascii="Times New Roman" w:hAnsi="Times New Roman"/>
          <w:szCs w:val="24"/>
        </w:rPr>
        <w:t>savarankiškos ir deleguotos funkcijo</w:t>
      </w:r>
      <w:r w:rsidR="009619D4" w:rsidRPr="00B8287D">
        <w:rPr>
          <w:rFonts w:ascii="Times New Roman" w:hAnsi="Times New Roman"/>
          <w:szCs w:val="24"/>
        </w:rPr>
        <w:t xml:space="preserve">s, seniūnijos gyventojai bus aptarnaujami laiku ir kokybiškai, </w:t>
      </w:r>
      <w:r w:rsidR="00964F44" w:rsidRPr="00B8287D">
        <w:rPr>
          <w:rFonts w:ascii="Times New Roman" w:hAnsi="Times New Roman"/>
          <w:szCs w:val="24"/>
        </w:rPr>
        <w:t xml:space="preserve">bus </w:t>
      </w:r>
      <w:r w:rsidR="009619D4" w:rsidRPr="00B8287D">
        <w:rPr>
          <w:rFonts w:ascii="Times New Roman" w:hAnsi="Times New Roman"/>
          <w:szCs w:val="24"/>
        </w:rPr>
        <w:t>suteikiama reikalinga informacija, išduodamos pažymos ir kiti reikalingi dokumentai, suteikiama reikalinga socialinė pagalba,</w:t>
      </w:r>
      <w:r w:rsidR="00EC39D8" w:rsidRPr="00B8287D">
        <w:rPr>
          <w:rFonts w:ascii="Times New Roman" w:hAnsi="Times New Roman"/>
          <w:szCs w:val="24"/>
        </w:rPr>
        <w:t xml:space="preserve"> bus vykdoma gyvenamosios vietos deklaravimo funkcija.</w:t>
      </w:r>
      <w:r w:rsidR="009619D4" w:rsidRPr="00B8287D">
        <w:rPr>
          <w:rFonts w:ascii="Times New Roman" w:hAnsi="Times New Roman"/>
          <w:szCs w:val="24"/>
        </w:rPr>
        <w:t xml:space="preserve"> Siekiama efektyviai išnaudoti visus esamus rezervus nedarbui mažinti, </w:t>
      </w:r>
      <w:r w:rsidR="0007687F">
        <w:rPr>
          <w:rFonts w:ascii="Times New Roman" w:hAnsi="Times New Roman"/>
          <w:szCs w:val="24"/>
        </w:rPr>
        <w:t>rūpintis kultūros, paveldo objektais ir paminklais, atlikti notarinius veiksmus, įstatymų nustatyta tvarka,</w:t>
      </w:r>
      <w:r w:rsidR="0007687F" w:rsidRPr="00B8287D">
        <w:rPr>
          <w:rFonts w:ascii="Times New Roman" w:hAnsi="Times New Roman"/>
          <w:szCs w:val="24"/>
        </w:rPr>
        <w:t xml:space="preserve"> </w:t>
      </w:r>
      <w:r w:rsidR="009619D4" w:rsidRPr="00B8287D">
        <w:rPr>
          <w:rFonts w:ascii="Times New Roman" w:hAnsi="Times New Roman"/>
          <w:szCs w:val="24"/>
        </w:rPr>
        <w:t>pritraukti investicijas, siekiant sukurti pal</w:t>
      </w:r>
      <w:r w:rsidR="0007687F">
        <w:rPr>
          <w:rFonts w:ascii="Times New Roman" w:hAnsi="Times New Roman"/>
          <w:szCs w:val="24"/>
        </w:rPr>
        <w:t>ankias sąlygas verslui, siekiama kokybiškai organizuoti kapinių priežiūrą.</w:t>
      </w:r>
      <w:r w:rsidR="00EC39D8" w:rsidRPr="00B8287D">
        <w:rPr>
          <w:rFonts w:ascii="Times New Roman" w:hAnsi="Times New Roman"/>
          <w:szCs w:val="24"/>
        </w:rPr>
        <w:t xml:space="preserve"> </w:t>
      </w:r>
      <w:r w:rsidR="00F12770" w:rsidRPr="00B8287D">
        <w:rPr>
          <w:rFonts w:ascii="Times New Roman" w:hAnsi="Times New Roman"/>
          <w:szCs w:val="24"/>
        </w:rPr>
        <w:t>Kūrybingai k</w:t>
      </w:r>
      <w:r w:rsidR="00EC39D8" w:rsidRPr="00B8287D">
        <w:rPr>
          <w:rFonts w:ascii="Times New Roman" w:hAnsi="Times New Roman"/>
          <w:szCs w:val="24"/>
        </w:rPr>
        <w:t>uriama</w:t>
      </w:r>
      <w:r w:rsidR="009619D4" w:rsidRPr="00B8287D">
        <w:rPr>
          <w:rFonts w:ascii="Times New Roman" w:hAnsi="Times New Roman"/>
          <w:szCs w:val="24"/>
        </w:rPr>
        <w:t xml:space="preserve"> saugi ir švari aplinka bendru</w:t>
      </w:r>
      <w:r w:rsidR="00EC39D8" w:rsidRPr="00B8287D">
        <w:rPr>
          <w:rFonts w:ascii="Times New Roman" w:hAnsi="Times New Roman"/>
          <w:szCs w:val="24"/>
        </w:rPr>
        <w:t>omenės nariams.</w:t>
      </w:r>
    </w:p>
    <w:p w:rsidR="009619D4" w:rsidRPr="00B8287D" w:rsidRDefault="0007687F" w:rsidP="00CE1CC1">
      <w:pPr>
        <w:ind w:firstLine="709"/>
        <w:jc w:val="both"/>
        <w:rPr>
          <w:rFonts w:ascii="Times New Roman" w:hAnsi="Times New Roman"/>
          <w:szCs w:val="24"/>
        </w:rPr>
      </w:pPr>
      <w:r>
        <w:rPr>
          <w:rFonts w:ascii="Times New Roman" w:hAnsi="Times New Roman"/>
          <w:szCs w:val="24"/>
        </w:rPr>
        <w:t>Seniūnijoje 2020</w:t>
      </w:r>
      <w:r w:rsidR="009619D4" w:rsidRPr="00B8287D">
        <w:rPr>
          <w:rFonts w:ascii="Times New Roman" w:hAnsi="Times New Roman"/>
          <w:szCs w:val="24"/>
        </w:rPr>
        <w:t xml:space="preserve"> </w:t>
      </w:r>
      <w:r w:rsidR="00BB32BC" w:rsidRPr="00B8287D">
        <w:rPr>
          <w:rFonts w:ascii="Times New Roman" w:hAnsi="Times New Roman"/>
          <w:szCs w:val="24"/>
        </w:rPr>
        <w:t>m. sausio 1 d. duomenimis gyve</w:t>
      </w:r>
      <w:r w:rsidR="00F12770" w:rsidRPr="00B8287D">
        <w:rPr>
          <w:rFonts w:ascii="Times New Roman" w:hAnsi="Times New Roman"/>
          <w:szCs w:val="24"/>
        </w:rPr>
        <w:t>namą</w:t>
      </w:r>
      <w:r>
        <w:rPr>
          <w:rFonts w:ascii="Times New Roman" w:hAnsi="Times New Roman"/>
          <w:szCs w:val="24"/>
        </w:rPr>
        <w:t>ją vietą buvo deklaravę 2308</w:t>
      </w:r>
      <w:r w:rsidR="00F12770" w:rsidRPr="00B8287D">
        <w:rPr>
          <w:rFonts w:ascii="Times New Roman" w:hAnsi="Times New Roman"/>
          <w:szCs w:val="24"/>
        </w:rPr>
        <w:t xml:space="preserve"> gyventojai</w:t>
      </w:r>
      <w:r>
        <w:rPr>
          <w:rFonts w:ascii="Times New Roman" w:hAnsi="Times New Roman"/>
          <w:szCs w:val="24"/>
        </w:rPr>
        <w:t>. Seniūnija yra suskirstyta į 7</w:t>
      </w:r>
      <w:r w:rsidR="009619D4" w:rsidRPr="00B8287D">
        <w:rPr>
          <w:rFonts w:ascii="Times New Roman" w:hAnsi="Times New Roman"/>
          <w:szCs w:val="24"/>
        </w:rPr>
        <w:t xml:space="preserve"> </w:t>
      </w:r>
      <w:proofErr w:type="spellStart"/>
      <w:r w:rsidR="009619D4" w:rsidRPr="00B8287D">
        <w:rPr>
          <w:rFonts w:ascii="Times New Roman" w:hAnsi="Times New Roman"/>
          <w:szCs w:val="24"/>
        </w:rPr>
        <w:t>seniūnaitijas</w:t>
      </w:r>
      <w:proofErr w:type="spellEnd"/>
      <w:r w:rsidR="009619D4" w:rsidRPr="00B8287D">
        <w:rPr>
          <w:rFonts w:ascii="Times New Roman" w:hAnsi="Times New Roman"/>
          <w:szCs w:val="24"/>
        </w:rPr>
        <w:t xml:space="preserve">: </w:t>
      </w:r>
      <w:r w:rsidR="00BB32BC" w:rsidRPr="00B8287D">
        <w:rPr>
          <w:rFonts w:ascii="Times New Roman" w:hAnsi="Times New Roman"/>
          <w:szCs w:val="24"/>
        </w:rPr>
        <w:t xml:space="preserve">Ežero, </w:t>
      </w:r>
      <w:proofErr w:type="spellStart"/>
      <w:r w:rsidR="00BB32BC" w:rsidRPr="00B8287D">
        <w:rPr>
          <w:rFonts w:ascii="Times New Roman" w:hAnsi="Times New Roman"/>
          <w:szCs w:val="24"/>
        </w:rPr>
        <w:t>Siesarties</w:t>
      </w:r>
      <w:proofErr w:type="spellEnd"/>
      <w:r w:rsidR="00BB32BC" w:rsidRPr="00B8287D">
        <w:rPr>
          <w:rFonts w:ascii="Times New Roman" w:hAnsi="Times New Roman"/>
          <w:szCs w:val="24"/>
        </w:rPr>
        <w:t>, Lepšių, Ply</w:t>
      </w:r>
      <w:r>
        <w:rPr>
          <w:rFonts w:ascii="Times New Roman" w:hAnsi="Times New Roman"/>
          <w:szCs w:val="24"/>
        </w:rPr>
        <w:t xml:space="preserve">nių, Akėčių, </w:t>
      </w:r>
      <w:proofErr w:type="spellStart"/>
      <w:r>
        <w:rPr>
          <w:rFonts w:ascii="Times New Roman" w:hAnsi="Times New Roman"/>
          <w:szCs w:val="24"/>
        </w:rPr>
        <w:t>Liepalotų</w:t>
      </w:r>
      <w:proofErr w:type="spellEnd"/>
      <w:r w:rsidR="00BB32BC" w:rsidRPr="00B8287D">
        <w:rPr>
          <w:rFonts w:ascii="Times New Roman" w:hAnsi="Times New Roman"/>
          <w:szCs w:val="24"/>
        </w:rPr>
        <w:t xml:space="preserve"> ir </w:t>
      </w:r>
      <w:proofErr w:type="spellStart"/>
      <w:r w:rsidR="00BB32BC" w:rsidRPr="00B8287D">
        <w:rPr>
          <w:rFonts w:ascii="Times New Roman" w:hAnsi="Times New Roman"/>
          <w:szCs w:val="24"/>
        </w:rPr>
        <w:t>Gerdžių</w:t>
      </w:r>
      <w:proofErr w:type="spellEnd"/>
      <w:r w:rsidR="009619D4" w:rsidRPr="00B8287D">
        <w:rPr>
          <w:rFonts w:ascii="Times New Roman" w:hAnsi="Times New Roman"/>
          <w:szCs w:val="24"/>
        </w:rPr>
        <w:t>.</w:t>
      </w:r>
      <w:r w:rsidR="002D7E4C">
        <w:rPr>
          <w:rFonts w:ascii="Times New Roman" w:hAnsi="Times New Roman"/>
          <w:szCs w:val="24"/>
        </w:rPr>
        <w:t xml:space="preserve"> </w:t>
      </w:r>
    </w:p>
    <w:p w:rsidR="009619D4" w:rsidRPr="00B8287D" w:rsidRDefault="009619D4" w:rsidP="002B6C12">
      <w:pPr>
        <w:jc w:val="both"/>
        <w:rPr>
          <w:rFonts w:ascii="Times New Roman" w:hAnsi="Times New Roman"/>
          <w:b/>
          <w:szCs w:val="24"/>
        </w:rPr>
      </w:pPr>
    </w:p>
    <w:p w:rsidR="009619D4" w:rsidRPr="00B8287D" w:rsidRDefault="008056B9" w:rsidP="002B6C12">
      <w:pPr>
        <w:tabs>
          <w:tab w:val="center" w:pos="4819"/>
        </w:tabs>
        <w:jc w:val="both"/>
        <w:rPr>
          <w:rFonts w:ascii="Times New Roman" w:hAnsi="Times New Roman"/>
          <w:b/>
          <w:szCs w:val="24"/>
        </w:rPr>
      </w:pPr>
      <w:r w:rsidRPr="00B8287D">
        <w:rPr>
          <w:rFonts w:ascii="Times New Roman" w:hAnsi="Times New Roman"/>
          <w:b/>
          <w:szCs w:val="24"/>
        </w:rPr>
        <w:tab/>
      </w:r>
      <w:r w:rsidR="009619D4" w:rsidRPr="00B8287D">
        <w:rPr>
          <w:rFonts w:ascii="Times New Roman" w:hAnsi="Times New Roman"/>
          <w:b/>
          <w:szCs w:val="24"/>
        </w:rPr>
        <w:t>DUOMENYS APIE SENIŪNIJĄ</w:t>
      </w:r>
    </w:p>
    <w:p w:rsidR="009619D4" w:rsidRPr="00B8287D" w:rsidRDefault="009619D4" w:rsidP="002B6C12">
      <w:pPr>
        <w:jc w:val="both"/>
        <w:rPr>
          <w:rFonts w:ascii="Times New Roman" w:hAnsi="Times New Roman"/>
          <w:szCs w:val="24"/>
        </w:rPr>
      </w:pPr>
    </w:p>
    <w:tbl>
      <w:tblPr>
        <w:tblStyle w:val="Lentelstinklelis"/>
        <w:tblW w:w="0" w:type="auto"/>
        <w:jc w:val="center"/>
        <w:tblInd w:w="0" w:type="dxa"/>
        <w:tblLook w:val="04A0" w:firstRow="1" w:lastRow="0" w:firstColumn="1" w:lastColumn="0" w:noHBand="0" w:noVBand="1"/>
      </w:tblPr>
      <w:tblGrid>
        <w:gridCol w:w="562"/>
        <w:gridCol w:w="6663"/>
        <w:gridCol w:w="1270"/>
        <w:gridCol w:w="1134"/>
      </w:tblGrid>
      <w:tr w:rsidR="00A15C44" w:rsidRPr="00B8287D" w:rsidTr="001E00BD">
        <w:trPr>
          <w:trHeight w:val="7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Seniūnijos plotas</w:t>
            </w:r>
          </w:p>
        </w:tc>
        <w:tc>
          <w:tcPr>
            <w:tcW w:w="1270"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8056B9" w:rsidP="001E00BD">
            <w:pPr>
              <w:jc w:val="both"/>
              <w:rPr>
                <w:rFonts w:ascii="Times New Roman" w:hAnsi="Times New Roman" w:cs="Times New Roman"/>
                <w:sz w:val="22"/>
              </w:rPr>
            </w:pPr>
            <w:r w:rsidRPr="00B8287D">
              <w:rPr>
                <w:rFonts w:ascii="Times New Roman" w:hAnsi="Times New Roman" w:cs="Times New Roman"/>
                <w:sz w:val="22"/>
              </w:rPr>
              <w:t>16161,40</w:t>
            </w:r>
          </w:p>
        </w:tc>
      </w:tr>
      <w:tr w:rsidR="00A15C44" w:rsidRPr="00B8287D"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2.</w:t>
            </w:r>
          </w:p>
        </w:tc>
        <w:tc>
          <w:tcPr>
            <w:tcW w:w="6663"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Bendras kelių ir gatvių ilgis</w:t>
            </w:r>
          </w:p>
        </w:tc>
        <w:tc>
          <w:tcPr>
            <w:tcW w:w="1270"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km</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07687F" w:rsidP="001E00BD">
            <w:pPr>
              <w:jc w:val="both"/>
              <w:rPr>
                <w:rFonts w:ascii="Times New Roman" w:hAnsi="Times New Roman" w:cs="Times New Roman"/>
                <w:sz w:val="22"/>
              </w:rPr>
            </w:pPr>
            <w:r>
              <w:rPr>
                <w:rFonts w:ascii="Times New Roman" w:hAnsi="Times New Roman" w:cs="Times New Roman"/>
                <w:sz w:val="22"/>
              </w:rPr>
              <w:t>113</w:t>
            </w:r>
          </w:p>
        </w:tc>
      </w:tr>
      <w:tr w:rsidR="00A15C44" w:rsidRPr="00B8287D"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3.</w:t>
            </w:r>
          </w:p>
        </w:tc>
        <w:tc>
          <w:tcPr>
            <w:tcW w:w="6663"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Gatvių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CB5124" w:rsidP="001E00BD">
            <w:pPr>
              <w:jc w:val="both"/>
              <w:rPr>
                <w:rFonts w:ascii="Times New Roman" w:hAnsi="Times New Roman" w:cs="Times New Roman"/>
                <w:sz w:val="22"/>
              </w:rPr>
            </w:pPr>
            <w:r w:rsidRPr="00B8287D">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D699C" w:rsidP="001E00BD">
            <w:pPr>
              <w:jc w:val="both"/>
              <w:rPr>
                <w:rFonts w:ascii="Times New Roman" w:hAnsi="Times New Roman" w:cs="Times New Roman"/>
                <w:sz w:val="22"/>
              </w:rPr>
            </w:pPr>
            <w:r w:rsidRPr="00B8287D">
              <w:rPr>
                <w:rFonts w:ascii="Times New Roman" w:hAnsi="Times New Roman" w:cs="Times New Roman"/>
                <w:sz w:val="22"/>
              </w:rPr>
              <w:t>33</w:t>
            </w:r>
          </w:p>
        </w:tc>
      </w:tr>
      <w:tr w:rsidR="00A15C44" w:rsidRPr="00B8287D"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4.</w:t>
            </w:r>
          </w:p>
        </w:tc>
        <w:tc>
          <w:tcPr>
            <w:tcW w:w="6663"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D3EAE" w:rsidP="001E00BD">
            <w:pPr>
              <w:jc w:val="both"/>
              <w:rPr>
                <w:rFonts w:ascii="Times New Roman" w:hAnsi="Times New Roman" w:cs="Times New Roman"/>
                <w:sz w:val="22"/>
              </w:rPr>
            </w:pPr>
            <w:r w:rsidRPr="00B8287D">
              <w:rPr>
                <w:rFonts w:ascii="Times New Roman" w:hAnsi="Times New Roman" w:cs="Times New Roman"/>
                <w:sz w:val="22"/>
              </w:rPr>
              <w:t>Valomų</w:t>
            </w:r>
            <w:r w:rsidR="009619D4" w:rsidRPr="00B8287D">
              <w:rPr>
                <w:rFonts w:ascii="Times New Roman" w:hAnsi="Times New Roman" w:cs="Times New Roman"/>
                <w:sz w:val="22"/>
              </w:rPr>
              <w:t xml:space="preserve"> šaligatvių plotas </w:t>
            </w:r>
          </w:p>
        </w:tc>
        <w:tc>
          <w:tcPr>
            <w:tcW w:w="1270"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D3EAE" w:rsidP="001E00BD">
            <w:pPr>
              <w:jc w:val="both"/>
              <w:rPr>
                <w:rFonts w:ascii="Times New Roman" w:hAnsi="Times New Roman" w:cs="Times New Roman"/>
                <w:sz w:val="22"/>
                <w:vertAlign w:val="superscript"/>
              </w:rPr>
            </w:pPr>
            <w:r w:rsidRPr="00B8287D">
              <w:rPr>
                <w:rFonts w:ascii="Times New Roman" w:hAnsi="Times New Roman" w:cs="Times New Roman"/>
                <w:sz w:val="22"/>
              </w:rPr>
              <w:t>m</w:t>
            </w:r>
            <w:r w:rsidRPr="00B8287D">
              <w:rPr>
                <w:rFonts w:ascii="Times New Roman" w:hAnsi="Times New Roman" w:cs="Times New Roman"/>
                <w:sz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D3EAE" w:rsidP="001E00BD">
            <w:pPr>
              <w:jc w:val="both"/>
              <w:rPr>
                <w:rFonts w:ascii="Times New Roman" w:hAnsi="Times New Roman" w:cs="Times New Roman"/>
                <w:sz w:val="22"/>
              </w:rPr>
            </w:pPr>
            <w:r w:rsidRPr="00B8287D">
              <w:rPr>
                <w:rFonts w:ascii="Times New Roman" w:hAnsi="Times New Roman" w:cs="Times New Roman"/>
                <w:sz w:val="22"/>
              </w:rPr>
              <w:t>9700</w:t>
            </w:r>
            <w:r w:rsidR="00465F85" w:rsidRPr="00B8287D">
              <w:rPr>
                <w:rFonts w:ascii="Times New Roman" w:hAnsi="Times New Roman" w:cs="Times New Roman"/>
                <w:sz w:val="22"/>
              </w:rPr>
              <w:t>,0</w:t>
            </w:r>
          </w:p>
        </w:tc>
      </w:tr>
      <w:tr w:rsidR="00A15C44" w:rsidRPr="00B8287D"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5.</w:t>
            </w:r>
          </w:p>
        </w:tc>
        <w:tc>
          <w:tcPr>
            <w:tcW w:w="6663"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Tvarkomų kapinių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CB5124" w:rsidP="001E00BD">
            <w:pPr>
              <w:jc w:val="both"/>
              <w:rPr>
                <w:rFonts w:ascii="Times New Roman" w:hAnsi="Times New Roman" w:cs="Times New Roman"/>
                <w:sz w:val="22"/>
              </w:rPr>
            </w:pPr>
            <w:r w:rsidRPr="00B8287D">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465F85" w:rsidP="001E00BD">
            <w:pPr>
              <w:jc w:val="both"/>
              <w:rPr>
                <w:rFonts w:ascii="Times New Roman" w:hAnsi="Times New Roman" w:cs="Times New Roman"/>
                <w:sz w:val="22"/>
              </w:rPr>
            </w:pPr>
            <w:r w:rsidRPr="00B8287D">
              <w:rPr>
                <w:rFonts w:ascii="Times New Roman" w:hAnsi="Times New Roman" w:cs="Times New Roman"/>
                <w:sz w:val="22"/>
              </w:rPr>
              <w:t>8</w:t>
            </w:r>
          </w:p>
        </w:tc>
      </w:tr>
      <w:tr w:rsidR="00A15C44" w:rsidRPr="00B8287D" w:rsidTr="001E00BD">
        <w:trPr>
          <w:trHeight w:val="30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6.</w:t>
            </w:r>
          </w:p>
        </w:tc>
        <w:tc>
          <w:tcPr>
            <w:tcW w:w="6663"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Kapinių teritorijų plotas</w:t>
            </w:r>
            <w:r w:rsidR="009D699C" w:rsidRPr="00B8287D">
              <w:rPr>
                <w:rFonts w:ascii="Times New Roman" w:hAnsi="Times New Roman" w:cs="Times New Roman"/>
                <w:sz w:val="22"/>
              </w:rPr>
              <w:t>:</w:t>
            </w:r>
            <w:r w:rsidR="008E2415" w:rsidRPr="00B8287D">
              <w:rPr>
                <w:rFonts w:ascii="Times New Roman" w:hAnsi="Times New Roman" w:cs="Times New Roman"/>
                <w:sz w:val="22"/>
              </w:rPr>
              <w:t xml:space="preserve"> </w:t>
            </w:r>
            <w:r w:rsidR="009D699C" w:rsidRPr="00B8287D">
              <w:rPr>
                <w:rFonts w:ascii="Times New Roman" w:hAnsi="Times New Roman" w:cs="Times New Roman"/>
                <w:sz w:val="22"/>
              </w:rPr>
              <w:t>visuomeninės kapinės, senkapiai, karių kapai</w:t>
            </w:r>
          </w:p>
        </w:tc>
        <w:tc>
          <w:tcPr>
            <w:tcW w:w="1270"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D699C" w:rsidP="001E00BD">
            <w:pPr>
              <w:jc w:val="both"/>
              <w:rPr>
                <w:rFonts w:ascii="Times New Roman" w:hAnsi="Times New Roman" w:cs="Times New Roman"/>
                <w:sz w:val="22"/>
              </w:rPr>
            </w:pPr>
            <w:r w:rsidRPr="00B8287D">
              <w:rPr>
                <w:rFonts w:ascii="Times New Roman" w:hAnsi="Times New Roman" w:cs="Times New Roman"/>
                <w:sz w:val="22"/>
              </w:rPr>
              <w:t>4</w:t>
            </w:r>
            <w:r w:rsidR="009619D4" w:rsidRPr="00B8287D">
              <w:rPr>
                <w:rFonts w:ascii="Times New Roman" w:hAnsi="Times New Roman" w:cs="Times New Roman"/>
                <w:sz w:val="22"/>
              </w:rPr>
              <w:t>,</w:t>
            </w:r>
            <w:r w:rsidRPr="00B8287D">
              <w:rPr>
                <w:rFonts w:ascii="Times New Roman" w:hAnsi="Times New Roman" w:cs="Times New Roman"/>
                <w:sz w:val="22"/>
              </w:rPr>
              <w:t>83</w:t>
            </w:r>
          </w:p>
        </w:tc>
      </w:tr>
      <w:tr w:rsidR="00A15C44" w:rsidRPr="00B8287D"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rsidR="005D7FA6" w:rsidRPr="00B8287D" w:rsidRDefault="00ED4825" w:rsidP="001E00BD">
            <w:pPr>
              <w:jc w:val="both"/>
              <w:rPr>
                <w:rFonts w:ascii="Times New Roman" w:hAnsi="Times New Roman" w:cs="Times New Roman"/>
                <w:sz w:val="22"/>
              </w:rPr>
            </w:pPr>
            <w:r w:rsidRPr="00B8287D">
              <w:rPr>
                <w:rFonts w:ascii="Times New Roman" w:hAnsi="Times New Roman" w:cs="Times New Roman"/>
                <w:sz w:val="22"/>
              </w:rPr>
              <w:t>7.</w:t>
            </w:r>
          </w:p>
        </w:tc>
        <w:tc>
          <w:tcPr>
            <w:tcW w:w="6663" w:type="dxa"/>
            <w:tcBorders>
              <w:top w:val="single" w:sz="4" w:space="0" w:color="auto"/>
              <w:left w:val="single" w:sz="4" w:space="0" w:color="auto"/>
              <w:bottom w:val="single" w:sz="4" w:space="0" w:color="auto"/>
              <w:right w:val="single" w:sz="4" w:space="0" w:color="auto"/>
            </w:tcBorders>
            <w:vAlign w:val="center"/>
          </w:tcPr>
          <w:p w:rsidR="005D7FA6" w:rsidRPr="00B8287D" w:rsidRDefault="005D7FA6" w:rsidP="001E00BD">
            <w:pPr>
              <w:jc w:val="both"/>
              <w:rPr>
                <w:rFonts w:ascii="Times New Roman" w:hAnsi="Times New Roman" w:cs="Times New Roman"/>
                <w:sz w:val="22"/>
              </w:rPr>
            </w:pPr>
            <w:r w:rsidRPr="00B8287D">
              <w:rPr>
                <w:rFonts w:ascii="Times New Roman" w:hAnsi="Times New Roman" w:cs="Times New Roman"/>
                <w:sz w:val="22"/>
              </w:rPr>
              <w:t>Seniūnijos prižiūrimų želdinių plotas</w:t>
            </w:r>
          </w:p>
        </w:tc>
        <w:tc>
          <w:tcPr>
            <w:tcW w:w="1270" w:type="dxa"/>
            <w:tcBorders>
              <w:top w:val="single" w:sz="4" w:space="0" w:color="auto"/>
              <w:left w:val="single" w:sz="4" w:space="0" w:color="auto"/>
              <w:bottom w:val="single" w:sz="4" w:space="0" w:color="auto"/>
              <w:right w:val="single" w:sz="4" w:space="0" w:color="auto"/>
            </w:tcBorders>
            <w:vAlign w:val="center"/>
          </w:tcPr>
          <w:p w:rsidR="005D7FA6" w:rsidRPr="00B8287D" w:rsidRDefault="00DB1EAB" w:rsidP="001E00BD">
            <w:pPr>
              <w:jc w:val="both"/>
              <w:rPr>
                <w:rFonts w:ascii="Times New Roman" w:hAnsi="Times New Roman" w:cs="Times New Roman"/>
                <w:sz w:val="22"/>
                <w:vertAlign w:val="superscript"/>
              </w:rPr>
            </w:pPr>
            <w:r>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rsidR="005D7FA6" w:rsidRPr="00B8287D" w:rsidRDefault="00DB1EAB" w:rsidP="001E00BD">
            <w:pPr>
              <w:jc w:val="both"/>
              <w:rPr>
                <w:rFonts w:ascii="Times New Roman" w:hAnsi="Times New Roman" w:cs="Times New Roman"/>
                <w:sz w:val="22"/>
              </w:rPr>
            </w:pPr>
            <w:r>
              <w:rPr>
                <w:rFonts w:ascii="Times New Roman" w:hAnsi="Times New Roman" w:cs="Times New Roman"/>
                <w:sz w:val="22"/>
              </w:rPr>
              <w:t>50</w:t>
            </w:r>
          </w:p>
        </w:tc>
      </w:tr>
      <w:tr w:rsidR="00A15C44" w:rsidRPr="00B8287D" w:rsidTr="001E00BD">
        <w:trPr>
          <w:trHeight w:val="270"/>
          <w:jc w:val="center"/>
        </w:trPr>
        <w:tc>
          <w:tcPr>
            <w:tcW w:w="562" w:type="dxa"/>
            <w:tcBorders>
              <w:top w:val="single" w:sz="4" w:space="0" w:color="auto"/>
              <w:left w:val="single" w:sz="4" w:space="0" w:color="auto"/>
              <w:bottom w:val="single" w:sz="4" w:space="0" w:color="auto"/>
              <w:right w:val="single" w:sz="4" w:space="0" w:color="auto"/>
            </w:tcBorders>
            <w:vAlign w:val="center"/>
          </w:tcPr>
          <w:p w:rsidR="005D7FA6" w:rsidRPr="00B8287D" w:rsidRDefault="00ED4825" w:rsidP="001E00BD">
            <w:pPr>
              <w:jc w:val="both"/>
              <w:rPr>
                <w:rFonts w:ascii="Times New Roman" w:hAnsi="Times New Roman" w:cs="Times New Roman"/>
                <w:sz w:val="22"/>
              </w:rPr>
            </w:pPr>
            <w:r w:rsidRPr="00B8287D">
              <w:rPr>
                <w:rFonts w:ascii="Times New Roman" w:hAnsi="Times New Roman" w:cs="Times New Roman"/>
                <w:sz w:val="22"/>
              </w:rPr>
              <w:t>8.</w:t>
            </w:r>
          </w:p>
        </w:tc>
        <w:tc>
          <w:tcPr>
            <w:tcW w:w="6663" w:type="dxa"/>
            <w:tcBorders>
              <w:top w:val="single" w:sz="4" w:space="0" w:color="auto"/>
              <w:left w:val="single" w:sz="4" w:space="0" w:color="auto"/>
              <w:bottom w:val="single" w:sz="4" w:space="0" w:color="auto"/>
              <w:right w:val="single" w:sz="4" w:space="0" w:color="auto"/>
            </w:tcBorders>
            <w:vAlign w:val="center"/>
          </w:tcPr>
          <w:p w:rsidR="005D7FA6" w:rsidRPr="00B8287D" w:rsidRDefault="005D7FA6" w:rsidP="001E00BD">
            <w:pPr>
              <w:jc w:val="both"/>
              <w:rPr>
                <w:rFonts w:ascii="Times New Roman" w:hAnsi="Times New Roman" w:cs="Times New Roman"/>
                <w:sz w:val="22"/>
              </w:rPr>
            </w:pPr>
            <w:r w:rsidRPr="00B8287D">
              <w:rPr>
                <w:rFonts w:ascii="Times New Roman" w:hAnsi="Times New Roman" w:cs="Times New Roman"/>
                <w:sz w:val="22"/>
              </w:rPr>
              <w:t>Eksploatuojamų šviestuvų skaičius</w:t>
            </w:r>
          </w:p>
        </w:tc>
        <w:tc>
          <w:tcPr>
            <w:tcW w:w="1270" w:type="dxa"/>
            <w:tcBorders>
              <w:top w:val="single" w:sz="4" w:space="0" w:color="auto"/>
              <w:left w:val="single" w:sz="4" w:space="0" w:color="auto"/>
              <w:bottom w:val="single" w:sz="4" w:space="0" w:color="auto"/>
              <w:right w:val="single" w:sz="4" w:space="0" w:color="auto"/>
            </w:tcBorders>
            <w:vAlign w:val="center"/>
          </w:tcPr>
          <w:p w:rsidR="005D7FA6" w:rsidRPr="00B8287D" w:rsidRDefault="00CB5124" w:rsidP="001E00BD">
            <w:pPr>
              <w:jc w:val="both"/>
              <w:rPr>
                <w:rFonts w:ascii="Times New Roman" w:hAnsi="Times New Roman" w:cs="Times New Roman"/>
                <w:sz w:val="22"/>
              </w:rPr>
            </w:pPr>
            <w:r w:rsidRPr="00B8287D">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rsidR="005D7FA6" w:rsidRPr="00B8287D" w:rsidRDefault="0007687F" w:rsidP="001E00BD">
            <w:pPr>
              <w:jc w:val="both"/>
              <w:rPr>
                <w:rFonts w:ascii="Times New Roman" w:hAnsi="Times New Roman" w:cs="Times New Roman"/>
                <w:sz w:val="22"/>
              </w:rPr>
            </w:pPr>
            <w:r>
              <w:rPr>
                <w:rFonts w:ascii="Times New Roman" w:hAnsi="Times New Roman" w:cs="Times New Roman"/>
                <w:sz w:val="22"/>
              </w:rPr>
              <w:t>346</w:t>
            </w:r>
          </w:p>
        </w:tc>
      </w:tr>
      <w:tr w:rsidR="002E4E6C" w:rsidRPr="00B8287D" w:rsidTr="001E00BD">
        <w:trPr>
          <w:trHeight w:val="260"/>
          <w:jc w:val="center"/>
        </w:trPr>
        <w:tc>
          <w:tcPr>
            <w:tcW w:w="562" w:type="dxa"/>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9.</w:t>
            </w:r>
          </w:p>
        </w:tc>
        <w:tc>
          <w:tcPr>
            <w:tcW w:w="6663" w:type="dxa"/>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Socialiai remtinų šeimų skaičius</w:t>
            </w:r>
          </w:p>
        </w:tc>
        <w:tc>
          <w:tcPr>
            <w:tcW w:w="1270" w:type="dxa"/>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šeimų sk.</w:t>
            </w:r>
          </w:p>
        </w:tc>
        <w:tc>
          <w:tcPr>
            <w:tcW w:w="1134" w:type="dxa"/>
            <w:shd w:val="clear" w:color="auto" w:fill="auto"/>
            <w:vAlign w:val="center"/>
          </w:tcPr>
          <w:p w:rsidR="002E4E6C" w:rsidRPr="00B8287D" w:rsidRDefault="00DB1EAB" w:rsidP="001E00BD">
            <w:pPr>
              <w:jc w:val="both"/>
              <w:rPr>
                <w:rFonts w:ascii="Times New Roman" w:hAnsi="Times New Roman" w:cs="Times New Roman"/>
                <w:sz w:val="22"/>
              </w:rPr>
            </w:pPr>
            <w:r>
              <w:rPr>
                <w:rFonts w:ascii="Times New Roman" w:hAnsi="Times New Roman" w:cs="Times New Roman"/>
                <w:sz w:val="22"/>
              </w:rPr>
              <w:t>43</w:t>
            </w:r>
          </w:p>
        </w:tc>
      </w:tr>
      <w:tr w:rsidR="002E4E6C" w:rsidRPr="00B8287D" w:rsidTr="001E00BD">
        <w:trPr>
          <w:trHeight w:val="136"/>
          <w:jc w:val="center"/>
        </w:trPr>
        <w:tc>
          <w:tcPr>
            <w:tcW w:w="562" w:type="dxa"/>
            <w:tcBorders>
              <w:bottom w:val="single" w:sz="4" w:space="0" w:color="000000"/>
            </w:tcBorders>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10.</w:t>
            </w:r>
          </w:p>
        </w:tc>
        <w:tc>
          <w:tcPr>
            <w:tcW w:w="6663" w:type="dxa"/>
            <w:tcBorders>
              <w:bottom w:val="single" w:sz="4" w:space="0" w:color="000000"/>
            </w:tcBorders>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Vienkartinių pašalpų mokėjimas</w:t>
            </w:r>
          </w:p>
        </w:tc>
        <w:tc>
          <w:tcPr>
            <w:tcW w:w="1270" w:type="dxa"/>
            <w:tcBorders>
              <w:bottom w:val="single" w:sz="4" w:space="0" w:color="000000"/>
            </w:tcBorders>
            <w:shd w:val="clear" w:color="auto" w:fill="auto"/>
            <w:vAlign w:val="center"/>
          </w:tcPr>
          <w:p w:rsidR="002E4E6C" w:rsidRPr="00B8287D" w:rsidRDefault="002E4E6C" w:rsidP="001E00BD">
            <w:pPr>
              <w:jc w:val="both"/>
              <w:rPr>
                <w:rFonts w:ascii="Times New Roman" w:hAnsi="Times New Roman" w:cs="Times New Roman"/>
                <w:b/>
                <w:sz w:val="22"/>
              </w:rPr>
            </w:pPr>
            <w:r w:rsidRPr="00B8287D">
              <w:rPr>
                <w:rFonts w:ascii="Times New Roman" w:hAnsi="Times New Roman" w:cs="Times New Roman"/>
                <w:sz w:val="22"/>
              </w:rPr>
              <w:t>vnt.</w:t>
            </w:r>
          </w:p>
        </w:tc>
        <w:tc>
          <w:tcPr>
            <w:tcW w:w="1134" w:type="dxa"/>
            <w:tcBorders>
              <w:bottom w:val="single" w:sz="4" w:space="0" w:color="000000"/>
            </w:tcBorders>
            <w:shd w:val="clear" w:color="auto" w:fill="auto"/>
            <w:vAlign w:val="center"/>
          </w:tcPr>
          <w:p w:rsidR="002E4E6C" w:rsidRPr="00B8287D" w:rsidRDefault="00DB1EAB" w:rsidP="001E00BD">
            <w:pPr>
              <w:jc w:val="both"/>
              <w:rPr>
                <w:rFonts w:ascii="Times New Roman" w:hAnsi="Times New Roman" w:cs="Times New Roman"/>
                <w:sz w:val="22"/>
              </w:rPr>
            </w:pPr>
            <w:r>
              <w:rPr>
                <w:rFonts w:ascii="Times New Roman" w:hAnsi="Times New Roman" w:cs="Times New Roman"/>
                <w:sz w:val="22"/>
              </w:rPr>
              <w:t>8</w:t>
            </w:r>
          </w:p>
        </w:tc>
      </w:tr>
      <w:tr w:rsidR="002E4E6C" w:rsidRPr="00B8287D" w:rsidTr="001E00BD">
        <w:trPr>
          <w:trHeight w:val="309"/>
          <w:jc w:val="center"/>
        </w:trPr>
        <w:tc>
          <w:tcPr>
            <w:tcW w:w="562" w:type="dxa"/>
            <w:tcBorders>
              <w:top w:val="single" w:sz="4" w:space="0" w:color="000000"/>
              <w:bottom w:val="nil"/>
            </w:tcBorders>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11.</w:t>
            </w:r>
          </w:p>
        </w:tc>
        <w:tc>
          <w:tcPr>
            <w:tcW w:w="6663" w:type="dxa"/>
            <w:tcBorders>
              <w:top w:val="single" w:sz="4" w:space="0" w:color="000000"/>
              <w:bottom w:val="nil"/>
            </w:tcBorders>
            <w:shd w:val="clear" w:color="auto" w:fill="auto"/>
            <w:vAlign w:val="center"/>
          </w:tcPr>
          <w:p w:rsidR="002E4E6C" w:rsidRPr="00B8287D" w:rsidRDefault="002D7E4C" w:rsidP="001E00BD">
            <w:pPr>
              <w:jc w:val="both"/>
              <w:rPr>
                <w:rFonts w:ascii="Times New Roman" w:hAnsi="Times New Roman" w:cs="Times New Roman"/>
                <w:b/>
                <w:sz w:val="22"/>
              </w:rPr>
            </w:pPr>
            <w:r>
              <w:rPr>
                <w:rFonts w:ascii="Times New Roman" w:hAnsi="Times New Roman" w:cs="Times New Roman"/>
                <w:sz w:val="22"/>
              </w:rPr>
              <w:t xml:space="preserve">Įdarbintų </w:t>
            </w:r>
            <w:r w:rsidR="002E4E6C" w:rsidRPr="00B8287D">
              <w:rPr>
                <w:rFonts w:ascii="Times New Roman" w:hAnsi="Times New Roman" w:cs="Times New Roman"/>
                <w:sz w:val="22"/>
              </w:rPr>
              <w:t xml:space="preserve">gyventojų užimtumo didinimo programoje </w:t>
            </w:r>
          </w:p>
        </w:tc>
        <w:tc>
          <w:tcPr>
            <w:tcW w:w="1270" w:type="dxa"/>
            <w:tcBorders>
              <w:top w:val="single" w:sz="4" w:space="0" w:color="000000"/>
              <w:bottom w:val="nil"/>
            </w:tcBorders>
            <w:shd w:val="clear" w:color="auto" w:fill="auto"/>
            <w:vAlign w:val="center"/>
          </w:tcPr>
          <w:p w:rsidR="002E4E6C" w:rsidRPr="00B8287D" w:rsidRDefault="002E4E6C" w:rsidP="001E00BD">
            <w:pPr>
              <w:jc w:val="both"/>
              <w:rPr>
                <w:rFonts w:ascii="Times New Roman" w:hAnsi="Times New Roman" w:cs="Times New Roman"/>
                <w:b/>
                <w:sz w:val="22"/>
              </w:rPr>
            </w:pPr>
            <w:r w:rsidRPr="00B8287D">
              <w:rPr>
                <w:rFonts w:ascii="Times New Roman" w:hAnsi="Times New Roman" w:cs="Times New Roman"/>
                <w:sz w:val="22"/>
              </w:rPr>
              <w:t>vnt.</w:t>
            </w:r>
          </w:p>
        </w:tc>
        <w:tc>
          <w:tcPr>
            <w:tcW w:w="1134" w:type="dxa"/>
            <w:tcBorders>
              <w:top w:val="single" w:sz="4" w:space="0" w:color="000000"/>
              <w:bottom w:val="nil"/>
            </w:tcBorders>
            <w:shd w:val="clear" w:color="auto" w:fill="auto"/>
            <w:vAlign w:val="center"/>
          </w:tcPr>
          <w:p w:rsidR="002E4E6C" w:rsidRPr="00B8287D" w:rsidRDefault="00DB1EAB" w:rsidP="001E00BD">
            <w:pPr>
              <w:jc w:val="both"/>
              <w:rPr>
                <w:rFonts w:ascii="Times New Roman" w:hAnsi="Times New Roman" w:cs="Times New Roman"/>
                <w:sz w:val="22"/>
              </w:rPr>
            </w:pPr>
            <w:r>
              <w:rPr>
                <w:rFonts w:ascii="Times New Roman" w:hAnsi="Times New Roman" w:cs="Times New Roman"/>
                <w:sz w:val="22"/>
              </w:rPr>
              <w:t>5</w:t>
            </w:r>
          </w:p>
        </w:tc>
      </w:tr>
      <w:tr w:rsidR="002E4E6C" w:rsidRPr="00B8287D" w:rsidTr="001E00BD">
        <w:trPr>
          <w:trHeight w:val="116"/>
          <w:jc w:val="center"/>
        </w:trPr>
        <w:tc>
          <w:tcPr>
            <w:tcW w:w="562"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12.</w:t>
            </w:r>
          </w:p>
        </w:tc>
        <w:tc>
          <w:tcPr>
            <w:tcW w:w="6663"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Išduodamos pažymos gyventojams</w:t>
            </w:r>
          </w:p>
        </w:tc>
        <w:tc>
          <w:tcPr>
            <w:tcW w:w="1270"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b/>
                <w:sz w:val="22"/>
              </w:rPr>
            </w:pPr>
            <w:r w:rsidRPr="00B8287D">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rsidR="002E4E6C" w:rsidRPr="00B8287D" w:rsidRDefault="00DB1EAB" w:rsidP="001E00BD">
            <w:pPr>
              <w:jc w:val="both"/>
              <w:rPr>
                <w:rFonts w:ascii="Times New Roman" w:hAnsi="Times New Roman" w:cs="Times New Roman"/>
                <w:sz w:val="22"/>
              </w:rPr>
            </w:pPr>
            <w:r>
              <w:rPr>
                <w:rFonts w:ascii="Times New Roman" w:hAnsi="Times New Roman" w:cs="Times New Roman"/>
                <w:sz w:val="22"/>
              </w:rPr>
              <w:t>130</w:t>
            </w:r>
          </w:p>
        </w:tc>
      </w:tr>
      <w:tr w:rsidR="002E4E6C" w:rsidRPr="00B8287D" w:rsidTr="001E00BD">
        <w:trPr>
          <w:trHeight w:val="289"/>
          <w:jc w:val="center"/>
        </w:trPr>
        <w:tc>
          <w:tcPr>
            <w:tcW w:w="562"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13.</w:t>
            </w:r>
          </w:p>
        </w:tc>
        <w:tc>
          <w:tcPr>
            <w:tcW w:w="6663"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Sudaromi notariniai veiksmai</w:t>
            </w:r>
          </w:p>
        </w:tc>
        <w:tc>
          <w:tcPr>
            <w:tcW w:w="1270"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b/>
                <w:sz w:val="22"/>
              </w:rPr>
            </w:pPr>
            <w:r w:rsidRPr="00B8287D">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80</w:t>
            </w:r>
          </w:p>
        </w:tc>
      </w:tr>
      <w:tr w:rsidR="002E4E6C" w:rsidRPr="00B8287D" w:rsidTr="001E00BD">
        <w:trPr>
          <w:trHeight w:val="266"/>
          <w:jc w:val="center"/>
        </w:trPr>
        <w:tc>
          <w:tcPr>
            <w:tcW w:w="562"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14.</w:t>
            </w:r>
          </w:p>
        </w:tc>
        <w:tc>
          <w:tcPr>
            <w:tcW w:w="6663" w:type="dxa"/>
            <w:tcBorders>
              <w:top w:val="single" w:sz="4" w:space="0" w:color="auto"/>
              <w:left w:val="single" w:sz="4" w:space="0" w:color="auto"/>
              <w:bottom w:val="single" w:sz="4" w:space="0" w:color="auto"/>
              <w:right w:val="single" w:sz="4" w:space="0" w:color="auto"/>
            </w:tcBorders>
            <w:vAlign w:val="center"/>
          </w:tcPr>
          <w:p w:rsidR="002E4E6C" w:rsidRPr="00B8287D" w:rsidRDefault="002D7E4C" w:rsidP="001E00BD">
            <w:pPr>
              <w:jc w:val="both"/>
              <w:rPr>
                <w:rFonts w:ascii="Times New Roman" w:hAnsi="Times New Roman" w:cs="Times New Roman"/>
                <w:sz w:val="22"/>
              </w:rPr>
            </w:pPr>
            <w:r>
              <w:rPr>
                <w:rFonts w:ascii="Times New Roman" w:hAnsi="Times New Roman" w:cs="Times New Roman"/>
                <w:sz w:val="22"/>
              </w:rPr>
              <w:t>Atliekų</w:t>
            </w:r>
            <w:r w:rsidR="002E4E6C" w:rsidRPr="00B8287D">
              <w:rPr>
                <w:rFonts w:ascii="Times New Roman" w:hAnsi="Times New Roman" w:cs="Times New Roman"/>
                <w:sz w:val="22"/>
              </w:rPr>
              <w:t xml:space="preserve"> tvarkymo darbai (surenkamos šiukšlės )</w:t>
            </w:r>
          </w:p>
        </w:tc>
        <w:tc>
          <w:tcPr>
            <w:tcW w:w="1270" w:type="dxa"/>
            <w:tcBorders>
              <w:top w:val="single" w:sz="4" w:space="0" w:color="auto"/>
              <w:left w:val="single" w:sz="4" w:space="0" w:color="auto"/>
              <w:bottom w:val="single" w:sz="4" w:space="0" w:color="auto"/>
              <w:right w:val="single" w:sz="4" w:space="0" w:color="auto"/>
            </w:tcBorders>
            <w:vAlign w:val="center"/>
          </w:tcPr>
          <w:p w:rsidR="002E4E6C" w:rsidRPr="00B8287D" w:rsidRDefault="00DB1EAB" w:rsidP="001E00BD">
            <w:pPr>
              <w:jc w:val="both"/>
              <w:rPr>
                <w:rFonts w:ascii="Times New Roman" w:hAnsi="Times New Roman" w:cs="Times New Roman"/>
                <w:sz w:val="22"/>
              </w:rPr>
            </w:pPr>
            <w:r>
              <w:rPr>
                <w:rFonts w:ascii="Times New Roman" w:hAnsi="Times New Roman" w:cs="Times New Roman"/>
                <w:sz w:val="22"/>
              </w:rPr>
              <w:t>t</w:t>
            </w:r>
          </w:p>
        </w:tc>
        <w:tc>
          <w:tcPr>
            <w:tcW w:w="1134" w:type="dxa"/>
            <w:tcBorders>
              <w:top w:val="single" w:sz="4" w:space="0" w:color="auto"/>
              <w:left w:val="single" w:sz="4" w:space="0" w:color="auto"/>
              <w:bottom w:val="single" w:sz="4" w:space="0" w:color="auto"/>
              <w:right w:val="single" w:sz="4" w:space="0" w:color="auto"/>
            </w:tcBorders>
            <w:vAlign w:val="center"/>
          </w:tcPr>
          <w:p w:rsidR="002E4E6C" w:rsidRPr="00B8287D" w:rsidRDefault="00DB1EAB" w:rsidP="001E00BD">
            <w:pPr>
              <w:jc w:val="both"/>
              <w:rPr>
                <w:rFonts w:ascii="Times New Roman" w:hAnsi="Times New Roman" w:cs="Times New Roman"/>
                <w:sz w:val="22"/>
              </w:rPr>
            </w:pPr>
            <w:r>
              <w:rPr>
                <w:rFonts w:ascii="Times New Roman" w:hAnsi="Times New Roman" w:cs="Times New Roman"/>
                <w:sz w:val="22"/>
              </w:rPr>
              <w:t>45</w:t>
            </w:r>
          </w:p>
        </w:tc>
      </w:tr>
    </w:tbl>
    <w:p w:rsidR="002E4E6C" w:rsidRPr="00B8287D" w:rsidRDefault="002E4E6C" w:rsidP="002B6C12">
      <w:pPr>
        <w:jc w:val="both"/>
        <w:rPr>
          <w:rFonts w:ascii="Times New Roman" w:hAnsi="Times New Roman"/>
          <w:b/>
          <w:bCs/>
          <w:szCs w:val="24"/>
        </w:rPr>
      </w:pPr>
    </w:p>
    <w:p w:rsidR="00975EFC" w:rsidRPr="00B8287D" w:rsidRDefault="00975EFC" w:rsidP="002B6C12">
      <w:pPr>
        <w:jc w:val="both"/>
        <w:rPr>
          <w:rFonts w:ascii="Times New Roman" w:hAnsi="Times New Roman"/>
          <w:b/>
          <w:bCs/>
          <w:szCs w:val="24"/>
        </w:rPr>
      </w:pPr>
      <w:r w:rsidRPr="00B8287D">
        <w:rPr>
          <w:rFonts w:ascii="Times New Roman" w:hAnsi="Times New Roman"/>
          <w:b/>
          <w:bCs/>
          <w:szCs w:val="24"/>
        </w:rPr>
        <w:t>P</w:t>
      </w:r>
      <w:r w:rsidR="00DB1EAB">
        <w:rPr>
          <w:rFonts w:ascii="Times New Roman" w:hAnsi="Times New Roman"/>
          <w:b/>
          <w:bCs/>
          <w:szCs w:val="24"/>
        </w:rPr>
        <w:t>LANUOJAMI LUKŠIŲ SENIŪNIJOS 2020</w:t>
      </w:r>
      <w:r w:rsidRPr="00B8287D">
        <w:rPr>
          <w:rFonts w:ascii="Times New Roman" w:hAnsi="Times New Roman"/>
          <w:b/>
          <w:bCs/>
          <w:szCs w:val="24"/>
        </w:rPr>
        <w:t xml:space="preserve"> METŲ VEIKLOS PLANO REZULTATAI</w:t>
      </w:r>
    </w:p>
    <w:p w:rsidR="00975EFC" w:rsidRPr="00B8287D" w:rsidRDefault="00975EFC" w:rsidP="002B6C12">
      <w:pPr>
        <w:ind w:firstLine="1080"/>
        <w:jc w:val="both"/>
        <w:rPr>
          <w:rFonts w:ascii="Times New Roman" w:hAnsi="Times New Roman"/>
          <w:szCs w:val="24"/>
        </w:rPr>
      </w:pPr>
    </w:p>
    <w:p w:rsidR="009619D4" w:rsidRPr="00B8287D" w:rsidRDefault="007E5095" w:rsidP="00DB1EAB">
      <w:pPr>
        <w:ind w:firstLine="709"/>
        <w:jc w:val="both"/>
        <w:rPr>
          <w:rFonts w:ascii="Times New Roman" w:hAnsi="Times New Roman"/>
          <w:szCs w:val="24"/>
        </w:rPr>
      </w:pPr>
      <w:r w:rsidRPr="00B8287D">
        <w:rPr>
          <w:rFonts w:ascii="Times New Roman" w:hAnsi="Times New Roman"/>
          <w:szCs w:val="24"/>
        </w:rPr>
        <w:t xml:space="preserve">Įgyvendinant Lukšių </w:t>
      </w:r>
      <w:r w:rsidR="00DB1EAB">
        <w:rPr>
          <w:rFonts w:ascii="Times New Roman" w:hAnsi="Times New Roman"/>
          <w:szCs w:val="24"/>
        </w:rPr>
        <w:t>seniūnijos 2020</w:t>
      </w:r>
      <w:r w:rsidR="009619D4" w:rsidRPr="00B8287D">
        <w:rPr>
          <w:rFonts w:ascii="Times New Roman" w:hAnsi="Times New Roman"/>
          <w:szCs w:val="24"/>
        </w:rPr>
        <w:t xml:space="preserve"> metų veiklos planą siekiama prisidėti prie Šakių rajono</w:t>
      </w:r>
      <w:r w:rsidR="00344AC6" w:rsidRPr="00B8287D">
        <w:rPr>
          <w:rFonts w:ascii="Times New Roman" w:hAnsi="Times New Roman"/>
          <w:szCs w:val="24"/>
        </w:rPr>
        <w:t xml:space="preserve"> savivaldybės 2018-2024</w:t>
      </w:r>
      <w:r w:rsidR="009619D4" w:rsidRPr="00B8287D">
        <w:rPr>
          <w:rFonts w:ascii="Times New Roman" w:hAnsi="Times New Roman"/>
          <w:szCs w:val="24"/>
        </w:rPr>
        <w:t xml:space="preserve"> metų </w:t>
      </w:r>
      <w:r w:rsidR="00344AC6" w:rsidRPr="00B8287D">
        <w:rPr>
          <w:rFonts w:ascii="Times New Roman" w:hAnsi="Times New Roman"/>
          <w:szCs w:val="24"/>
        </w:rPr>
        <w:t xml:space="preserve">strateginiame </w:t>
      </w:r>
      <w:r w:rsidR="009619D4" w:rsidRPr="00B8287D">
        <w:rPr>
          <w:rFonts w:ascii="Times New Roman" w:hAnsi="Times New Roman"/>
          <w:szCs w:val="24"/>
        </w:rPr>
        <w:t>plėtros plane numatytų prioritetų įgyvendinimo:</w:t>
      </w:r>
    </w:p>
    <w:p w:rsidR="009619D4" w:rsidRPr="00B8287D" w:rsidRDefault="00344AC6" w:rsidP="0024544C">
      <w:pPr>
        <w:pStyle w:val="Sraopastraipa"/>
        <w:numPr>
          <w:ilvl w:val="0"/>
          <w:numId w:val="20"/>
        </w:numPr>
        <w:ind w:hanging="11"/>
        <w:jc w:val="both"/>
      </w:pPr>
      <w:r w:rsidRPr="00B8287D">
        <w:t>Tvariam ekonominiam augimui palanki aplinka</w:t>
      </w:r>
      <w:r w:rsidR="004B4DB6" w:rsidRPr="00B8287D">
        <w:t>;</w:t>
      </w:r>
    </w:p>
    <w:p w:rsidR="009619D4" w:rsidRPr="00B8287D" w:rsidRDefault="00344AC6" w:rsidP="0024544C">
      <w:pPr>
        <w:pStyle w:val="Sraopastraipa"/>
        <w:numPr>
          <w:ilvl w:val="0"/>
          <w:numId w:val="20"/>
        </w:numPr>
        <w:ind w:hanging="11"/>
        <w:jc w:val="both"/>
      </w:pPr>
      <w:r w:rsidRPr="00B8287D">
        <w:t>Veikli, atvira, saugi, sveika ir tobulėjanti visuomenė</w:t>
      </w:r>
      <w:r w:rsidR="004B4DB6" w:rsidRPr="00B8287D">
        <w:t>;</w:t>
      </w:r>
    </w:p>
    <w:p w:rsidR="009619D4" w:rsidRPr="00B8287D" w:rsidRDefault="00344AC6" w:rsidP="0024544C">
      <w:pPr>
        <w:pStyle w:val="Sraopastraipa"/>
        <w:numPr>
          <w:ilvl w:val="0"/>
          <w:numId w:val="20"/>
        </w:numPr>
        <w:ind w:hanging="11"/>
        <w:jc w:val="both"/>
      </w:pPr>
      <w:r w:rsidRPr="00B8287D">
        <w:t>Savitas, patrauklus ir ambicingas Zanavykų kraštas</w:t>
      </w:r>
      <w:r w:rsidR="004B4DB6" w:rsidRPr="00B8287D">
        <w:t>.</w:t>
      </w:r>
    </w:p>
    <w:p w:rsidR="002B6C12" w:rsidRPr="00B72ABD" w:rsidRDefault="002B6C12" w:rsidP="002B6C12">
      <w:pPr>
        <w:jc w:val="both"/>
        <w:rPr>
          <w:rFonts w:ascii="Times New Roman" w:hAnsi="Times New Roman"/>
          <w:szCs w:val="24"/>
        </w:rPr>
      </w:pPr>
    </w:p>
    <w:p w:rsidR="0024544C" w:rsidRPr="00B72ABD" w:rsidRDefault="0024544C" w:rsidP="002B6C12">
      <w:pPr>
        <w:jc w:val="both"/>
        <w:rPr>
          <w:rFonts w:ascii="Times New Roman" w:hAnsi="Times New Roman"/>
          <w:szCs w:val="24"/>
        </w:rPr>
      </w:pPr>
    </w:p>
    <w:p w:rsidR="002D7E4C" w:rsidRPr="00B72ABD" w:rsidRDefault="002D7E4C" w:rsidP="002B6C12">
      <w:pPr>
        <w:jc w:val="both"/>
        <w:rPr>
          <w:rFonts w:ascii="Times New Roman" w:hAnsi="Times New Roman"/>
          <w:szCs w:val="24"/>
        </w:rPr>
      </w:pPr>
    </w:p>
    <w:p w:rsidR="002D7E4C" w:rsidRPr="00B72ABD" w:rsidRDefault="002D7E4C" w:rsidP="002B6C12">
      <w:pPr>
        <w:jc w:val="both"/>
        <w:rPr>
          <w:rFonts w:ascii="Times New Roman" w:hAnsi="Times New Roman"/>
          <w:bCs/>
          <w:szCs w:val="24"/>
        </w:rPr>
      </w:pPr>
    </w:p>
    <w:p w:rsidR="009619D4" w:rsidRPr="00B8287D" w:rsidRDefault="007E5095" w:rsidP="002D7E4C">
      <w:pPr>
        <w:ind w:firstLine="709"/>
        <w:jc w:val="both"/>
        <w:rPr>
          <w:rFonts w:ascii="Times New Roman" w:hAnsi="Times New Roman"/>
          <w:b/>
          <w:szCs w:val="24"/>
        </w:rPr>
      </w:pPr>
      <w:r w:rsidRPr="00B8287D">
        <w:rPr>
          <w:rFonts w:ascii="Times New Roman" w:hAnsi="Times New Roman"/>
          <w:b/>
          <w:szCs w:val="24"/>
        </w:rPr>
        <w:lastRenderedPageBreak/>
        <w:t>Lukšių</w:t>
      </w:r>
      <w:r w:rsidR="002D7E4C">
        <w:rPr>
          <w:rFonts w:ascii="Times New Roman" w:hAnsi="Times New Roman"/>
          <w:b/>
          <w:szCs w:val="24"/>
        </w:rPr>
        <w:t xml:space="preserve"> seniūnija įgyvendina:</w:t>
      </w:r>
    </w:p>
    <w:p w:rsidR="00545332" w:rsidRDefault="0024544C" w:rsidP="002D7E4C">
      <w:pPr>
        <w:pStyle w:val="Sraopastraipa"/>
        <w:numPr>
          <w:ilvl w:val="0"/>
          <w:numId w:val="5"/>
        </w:numPr>
        <w:tabs>
          <w:tab w:val="left" w:pos="624"/>
          <w:tab w:val="left" w:pos="709"/>
        </w:tabs>
        <w:ind w:left="0" w:firstLine="709"/>
        <w:jc w:val="both"/>
      </w:pPr>
      <w:r w:rsidRPr="000B2C9F">
        <w:t>Šakių rajono sa</w:t>
      </w:r>
      <w:r>
        <w:t>vivaldybės strateginio 2020-2022</w:t>
      </w:r>
      <w:r w:rsidRPr="000B2C9F">
        <w:t xml:space="preserve"> metų veiklos plano programos kodas 12 „Ūkio plėtros programa“ seniūnijos tikslo </w:t>
      </w:r>
      <w:r w:rsidRPr="002A52B9">
        <w:rPr>
          <w:b/>
        </w:rPr>
        <w:t>„</w:t>
      </w:r>
      <w:r w:rsidRPr="002A52B9">
        <w:rPr>
          <w:b/>
          <w:bCs/>
        </w:rPr>
        <w:t>Šiuolaikiškos susisiekimo sistemos plėtra</w:t>
      </w:r>
      <w:r w:rsidRPr="002A52B9">
        <w:rPr>
          <w:b/>
        </w:rPr>
        <w:t>“</w:t>
      </w:r>
      <w:r w:rsidRPr="000B2C9F">
        <w:t xml:space="preserve"> uždavinio </w:t>
      </w:r>
      <w:r w:rsidRPr="002A52B9">
        <w:rPr>
          <w:b/>
          <w:bCs/>
        </w:rPr>
        <w:t xml:space="preserve">„Modernizuoti ir plėtoti savivaldybės vietinės reikšmės kelius, gatves ir kitas susisiekimo komunikacijas“ </w:t>
      </w:r>
      <w:r>
        <w:t>priemonė</w:t>
      </w:r>
      <w:r w:rsidRPr="002A52B9">
        <w:rPr>
          <w:bCs/>
        </w:rPr>
        <w:t xml:space="preserve"> </w:t>
      </w:r>
      <w:r w:rsidRPr="002A52B9">
        <w:t xml:space="preserve">„Vietinės reikšmės kelių ir gatvių priežiūra“. </w:t>
      </w:r>
      <w:r>
        <w:t xml:space="preserve">Įgyvendinant šią priemonę bus </w:t>
      </w:r>
      <w:r w:rsidR="00964F44" w:rsidRPr="00B8287D">
        <w:t xml:space="preserve">lyginami </w:t>
      </w:r>
      <w:r w:rsidR="00267619" w:rsidRPr="00B8287D">
        <w:t xml:space="preserve">ir žvyruojami </w:t>
      </w:r>
      <w:r w:rsidR="00CA62C6" w:rsidRPr="00B8287D">
        <w:t>seniūnijos keliai ir gatvės</w:t>
      </w:r>
      <w:r w:rsidR="00267619" w:rsidRPr="00B8287D">
        <w:t xml:space="preserve">, </w:t>
      </w:r>
      <w:r>
        <w:t xml:space="preserve">pagal poreikį </w:t>
      </w:r>
      <w:r w:rsidR="00267619" w:rsidRPr="00B8287D">
        <w:t>valomas sniegas, tvark</w:t>
      </w:r>
      <w:r w:rsidR="00DE7842" w:rsidRPr="00B8287D">
        <w:t>omos pakelės,</w:t>
      </w:r>
      <w:r w:rsidR="00C56D52" w:rsidRPr="00B8287D">
        <w:t xml:space="preserve"> </w:t>
      </w:r>
      <w:proofErr w:type="spellStart"/>
      <w:r w:rsidR="00C56D52" w:rsidRPr="00B8287D">
        <w:t>planiruojami</w:t>
      </w:r>
      <w:proofErr w:type="spellEnd"/>
      <w:r w:rsidR="00C56D52" w:rsidRPr="00B8287D">
        <w:t xml:space="preserve"> griovių šlaitai </w:t>
      </w:r>
      <w:proofErr w:type="spellStart"/>
      <w:r w:rsidR="00C56D52" w:rsidRPr="00B8287D">
        <w:t>autogreideriu</w:t>
      </w:r>
      <w:proofErr w:type="spellEnd"/>
      <w:r w:rsidR="00C56D52" w:rsidRPr="00B8287D">
        <w:t>, šalinamas grunto perteklius nuo kelkraščių, paskleidžiant jį vietoje,</w:t>
      </w:r>
      <w:r w:rsidR="00DE7842" w:rsidRPr="00B8287D">
        <w:t xml:space="preserve"> užtaisomos duobės</w:t>
      </w:r>
      <w:r w:rsidR="00C56D52" w:rsidRPr="00B8287D">
        <w:t>, šalinami krūmai nuo kelio griovių šlaitų mechanizuotu būdu.</w:t>
      </w:r>
      <w:r w:rsidR="00DE7842" w:rsidRPr="00B8287D">
        <w:t xml:space="preserve"> </w:t>
      </w:r>
      <w:r w:rsidR="005D7511">
        <w:t>Seniūnijoje yra 33 gatvės, kurių prižiūrimas ilgis 16,109 km ir 49 seniūnijos prižiūrimi</w:t>
      </w:r>
      <w:r w:rsidR="00545332">
        <w:t xml:space="preserve"> keliai</w:t>
      </w:r>
      <w:r w:rsidR="00660E83">
        <w:t>, kurių ilgis</w:t>
      </w:r>
      <w:r w:rsidR="005D7511">
        <w:t xml:space="preserve"> sudaro 96,913 km. Per 2020 metus numatoma kelius </w:t>
      </w:r>
      <w:r w:rsidR="00C80B05">
        <w:t>lyginti</w:t>
      </w:r>
      <w:r w:rsidR="005D7511">
        <w:t xml:space="preserve"> </w:t>
      </w:r>
      <w:r w:rsidR="00545332">
        <w:t xml:space="preserve">po </w:t>
      </w:r>
      <w:r w:rsidR="005D7511">
        <w:t>2 kartus</w:t>
      </w:r>
      <w:r w:rsidR="00545332">
        <w:t xml:space="preserve"> pavasarį ir rudenį, paskleisti užpiltą žvyrą, stengiantis atnaujinti </w:t>
      </w:r>
      <w:r w:rsidR="002D7E4C">
        <w:t>žvyruotų kelių dangą, užtaisyti</w:t>
      </w:r>
      <w:r w:rsidR="00545332">
        <w:t xml:space="preserve"> kelių įlūžimus.</w:t>
      </w:r>
      <w:r w:rsidR="005170DC">
        <w:t xml:space="preserve"> Gatvėse išdaužytos</w:t>
      </w:r>
      <w:r w:rsidR="005170DC" w:rsidRPr="002D7E4C">
        <w:rPr>
          <w:color w:val="FF0000"/>
        </w:rPr>
        <w:t xml:space="preserve"> </w:t>
      </w:r>
      <w:r w:rsidR="005170DC" w:rsidRPr="002D7E4C">
        <w:rPr>
          <w:color w:val="000000" w:themeColor="text1"/>
        </w:rPr>
        <w:t>asfalto</w:t>
      </w:r>
      <w:r w:rsidR="005170DC" w:rsidRPr="002D7E4C">
        <w:t xml:space="preserve"> </w:t>
      </w:r>
      <w:r w:rsidR="005170DC">
        <w:t>duobės bus užtaisomos šaltu asfaltu.</w:t>
      </w:r>
    </w:p>
    <w:p w:rsidR="00660E83" w:rsidRPr="00064DF8" w:rsidRDefault="005170DC" w:rsidP="00660E83">
      <w:pPr>
        <w:pStyle w:val="Sraopastraipa"/>
        <w:numPr>
          <w:ilvl w:val="0"/>
          <w:numId w:val="5"/>
        </w:numPr>
        <w:ind w:left="0" w:firstLine="709"/>
        <w:jc w:val="both"/>
        <w:rPr>
          <w:color w:val="000000" w:themeColor="text1"/>
        </w:rPr>
      </w:pPr>
      <w:r w:rsidRPr="000B2C9F">
        <w:t>Šakių rajono sa</w:t>
      </w:r>
      <w:r>
        <w:t>vivaldybės strateginio 2020-2022</w:t>
      </w:r>
      <w:r w:rsidRPr="000B2C9F">
        <w:t xml:space="preserve"> metų veiklos plano programos kodas 13 „Socialinės ir sveik</w:t>
      </w:r>
      <w:r>
        <w:t>atos apsaugos programa“ tikslo</w:t>
      </w:r>
      <w:r w:rsidRPr="000B2C9F">
        <w:t xml:space="preserve"> </w:t>
      </w:r>
      <w:r w:rsidRPr="005170DC">
        <w:rPr>
          <w:b/>
          <w:bCs/>
        </w:rPr>
        <w:t xml:space="preserve">„Socialinių paslaugų aprėpties didinimas“ </w:t>
      </w:r>
      <w:r w:rsidRPr="000B2C9F">
        <w:t xml:space="preserve">seniūnijos uždavinio </w:t>
      </w:r>
      <w:r w:rsidRPr="005170DC">
        <w:rPr>
          <w:b/>
          <w:bCs/>
        </w:rPr>
        <w:t>„Finansinės pagalbos rajono gyventojams teikimas ir didinimas“</w:t>
      </w:r>
      <w:r>
        <w:t xml:space="preserve"> priemonę</w:t>
      </w:r>
      <w:r w:rsidRPr="000B2C9F">
        <w:t xml:space="preserve"> </w:t>
      </w:r>
      <w:r w:rsidRPr="005170DC">
        <w:rPr>
          <w:b/>
          <w:bCs/>
        </w:rPr>
        <w:t>„</w:t>
      </w:r>
      <w:r w:rsidRPr="005170DC">
        <w:rPr>
          <w:bCs/>
        </w:rPr>
        <w:t>Telkti socialines paslaugas seniūnijos gyventojams“.</w:t>
      </w:r>
      <w:r w:rsidRPr="005170DC">
        <w:t xml:space="preserve"> </w:t>
      </w:r>
      <w:r w:rsidRPr="00B8287D">
        <w:t xml:space="preserve">Įgyvendindami </w:t>
      </w:r>
      <w:r>
        <w:t>šią priemonę</w:t>
      </w:r>
      <w:r w:rsidRPr="00B8287D">
        <w:t xml:space="preserve"> sieksime, kad darbuotojai tobulintų savo žinias, jas taikytų savo darbe, dirbant su socialiai remtinais, socialinę atskirtį, socialinių problemų turinčiais žmonėmis, bei gaunančius priklausančias išmokas, lankytų vienišus senelius ir kitus socialiai remtinus žmones, kuriems reikalinga materialinė ar moralinė parama.</w:t>
      </w:r>
      <w:r>
        <w:t xml:space="preserve"> Lukšių seniūnijoje yra apie 51 socialiai remtiną šeimą</w:t>
      </w:r>
      <w:r w:rsidRPr="00B8287D">
        <w:t xml:space="preserve">, </w:t>
      </w:r>
      <w:r w:rsidR="00161D01">
        <w:t xml:space="preserve">43 šeimoms </w:t>
      </w:r>
      <w:r w:rsidRPr="00B8287D">
        <w:t>yra mokama socialinė pašalpa</w:t>
      </w:r>
      <w:r w:rsidR="00161D01">
        <w:t>, 8 šeimoms planuojama suteikti vienkartinę piniginę paramą, dėl sunkios materialinės padėties</w:t>
      </w:r>
      <w:r w:rsidRPr="00B8287D">
        <w:t>, pagal atsiradusį poreikį, dėl ligos ar kitos nelaimės. Taip pat seniūnijoje bus priimami žmonės, kurie nori pateikti prašymus dėl socialinės finansinės, materialinės paramos, kompensacinės technikos įsigijimo, kuriems reikalingos konsultacijos dėl ligonių slaugos ar priežiūros bei kitais socialiniais klausimais. Lukšių sen</w:t>
      </w:r>
      <w:r w:rsidR="00161D01">
        <w:t xml:space="preserve">iūnija </w:t>
      </w:r>
      <w:r w:rsidR="00660E83">
        <w:t>bendradarbiaudama</w:t>
      </w:r>
      <w:r w:rsidR="00161D01">
        <w:t xml:space="preserve"> su Asociacija ,,Lukšių bendruomenės centras“ </w:t>
      </w:r>
      <w:r w:rsidRPr="00B8287D">
        <w:t>vykd</w:t>
      </w:r>
      <w:r w:rsidR="00161D01">
        <w:t>ys tęstinį</w:t>
      </w:r>
      <w:r w:rsidRPr="00B8287D">
        <w:t xml:space="preserve"> Lukšių vaikų dienos centr</w:t>
      </w:r>
      <w:r w:rsidR="00161D01">
        <w:t>o projektą</w:t>
      </w:r>
      <w:r w:rsidRPr="00B8287D">
        <w:t xml:space="preserve">, centrą lankys 20 vaikų iš šeimų su socialine rizika. Projektas finansuojamas valstybės ir Socialinės apsaugos ir darbo ministerijos </w:t>
      </w:r>
      <w:r w:rsidRPr="00064DF8">
        <w:rPr>
          <w:color w:val="000000" w:themeColor="text1"/>
        </w:rPr>
        <w:t>lėšomis. Lukšių seniūnijoje bus vykdoma visuomenei naudinga veikla, remontuo</w:t>
      </w:r>
      <w:r w:rsidR="0097434A" w:rsidRPr="00064DF8">
        <w:rPr>
          <w:color w:val="000000" w:themeColor="text1"/>
        </w:rPr>
        <w:t>jami socialiniai būstai ir administruojamos negyvenamosios patalpos seniūnijoje.</w:t>
      </w:r>
    </w:p>
    <w:p w:rsidR="005170DC" w:rsidRPr="00064DF8" w:rsidRDefault="005170DC" w:rsidP="00660E83">
      <w:pPr>
        <w:pStyle w:val="Sraopastraipa"/>
        <w:numPr>
          <w:ilvl w:val="0"/>
          <w:numId w:val="5"/>
        </w:numPr>
        <w:ind w:left="0" w:firstLine="709"/>
        <w:jc w:val="both"/>
        <w:rPr>
          <w:color w:val="000000" w:themeColor="text1"/>
        </w:rPr>
      </w:pPr>
      <w:r w:rsidRPr="00064DF8">
        <w:rPr>
          <w:color w:val="000000" w:themeColor="text1"/>
        </w:rPr>
        <w:t xml:space="preserve"> Numatyto tikslo </w:t>
      </w:r>
      <w:r w:rsidRPr="00064DF8">
        <w:rPr>
          <w:b/>
          <w:color w:val="000000" w:themeColor="text1"/>
        </w:rPr>
        <w:t>,,Socialinių paslaugų aprėpties didinimas“</w:t>
      </w:r>
      <w:r w:rsidRPr="00064DF8">
        <w:rPr>
          <w:color w:val="000000" w:themeColor="text1"/>
        </w:rPr>
        <w:t xml:space="preserve"> įgyvendinimui, numatytas uždavinys </w:t>
      </w:r>
      <w:r w:rsidRPr="00064DF8">
        <w:rPr>
          <w:b/>
          <w:color w:val="000000" w:themeColor="text1"/>
        </w:rPr>
        <w:t>,,Šakių rajono socialinio būsto fondo plėtra“</w:t>
      </w:r>
      <w:r w:rsidR="00660E83" w:rsidRPr="00064DF8">
        <w:rPr>
          <w:b/>
          <w:color w:val="000000" w:themeColor="text1"/>
        </w:rPr>
        <w:t xml:space="preserve"> </w:t>
      </w:r>
      <w:r w:rsidR="00660E83" w:rsidRPr="00064DF8">
        <w:rPr>
          <w:bCs/>
          <w:color w:val="000000" w:themeColor="text1"/>
        </w:rPr>
        <w:t>priemon</w:t>
      </w:r>
      <w:r w:rsidR="00660E83" w:rsidRPr="00C80B05">
        <w:rPr>
          <w:bCs/>
          <w:color w:val="000000" w:themeColor="text1"/>
        </w:rPr>
        <w:t>ė</w:t>
      </w:r>
      <w:r w:rsidR="00660E83" w:rsidRPr="00064DF8">
        <w:rPr>
          <w:b/>
          <w:color w:val="000000" w:themeColor="text1"/>
        </w:rPr>
        <w:t xml:space="preserve"> „Socialinio b</w:t>
      </w:r>
      <w:r w:rsidR="00660E83" w:rsidRPr="00064DF8">
        <w:rPr>
          <w:rFonts w:hint="eastAsia"/>
          <w:b/>
          <w:color w:val="000000" w:themeColor="text1"/>
        </w:rPr>
        <w:t>ū</w:t>
      </w:r>
      <w:r w:rsidR="00660E83" w:rsidRPr="00064DF8">
        <w:rPr>
          <w:b/>
          <w:color w:val="000000" w:themeColor="text1"/>
        </w:rPr>
        <w:t>sto remontas seni</w:t>
      </w:r>
      <w:r w:rsidR="00660E83" w:rsidRPr="00064DF8">
        <w:rPr>
          <w:rFonts w:hint="eastAsia"/>
          <w:b/>
          <w:color w:val="000000" w:themeColor="text1"/>
        </w:rPr>
        <w:t>ū</w:t>
      </w:r>
      <w:r w:rsidR="00660E83" w:rsidRPr="00064DF8">
        <w:rPr>
          <w:b/>
          <w:color w:val="000000" w:themeColor="text1"/>
        </w:rPr>
        <w:t>nijoje“</w:t>
      </w:r>
      <w:r w:rsidRPr="00064DF8">
        <w:rPr>
          <w:b/>
          <w:color w:val="000000" w:themeColor="text1"/>
        </w:rPr>
        <w:t>.</w:t>
      </w:r>
      <w:r w:rsidRPr="00064DF8">
        <w:rPr>
          <w:color w:val="000000" w:themeColor="text1"/>
        </w:rPr>
        <w:t xml:space="preserve"> Šio</w:t>
      </w:r>
      <w:r w:rsidR="00660E83" w:rsidRPr="00064DF8">
        <w:rPr>
          <w:color w:val="000000" w:themeColor="text1"/>
        </w:rPr>
        <w:t>s</w:t>
      </w:r>
      <w:r w:rsidR="00161D01" w:rsidRPr="00064DF8">
        <w:rPr>
          <w:color w:val="000000" w:themeColor="text1"/>
        </w:rPr>
        <w:t xml:space="preserve"> </w:t>
      </w:r>
      <w:r w:rsidR="00660E83" w:rsidRPr="00064DF8">
        <w:rPr>
          <w:color w:val="000000" w:themeColor="text1"/>
        </w:rPr>
        <w:t>priemon</w:t>
      </w:r>
      <w:r w:rsidR="00660E83" w:rsidRPr="00064DF8">
        <w:rPr>
          <w:rFonts w:hint="eastAsia"/>
          <w:color w:val="000000" w:themeColor="text1"/>
        </w:rPr>
        <w:t>ė</w:t>
      </w:r>
      <w:r w:rsidR="00660E83" w:rsidRPr="00064DF8">
        <w:rPr>
          <w:color w:val="000000" w:themeColor="text1"/>
        </w:rPr>
        <w:t>s „Socialinio b</w:t>
      </w:r>
      <w:r w:rsidR="00660E83" w:rsidRPr="00064DF8">
        <w:rPr>
          <w:rFonts w:hint="eastAsia"/>
          <w:color w:val="000000" w:themeColor="text1"/>
        </w:rPr>
        <w:t>ū</w:t>
      </w:r>
      <w:r w:rsidR="00660E83" w:rsidRPr="00064DF8">
        <w:rPr>
          <w:color w:val="000000" w:themeColor="text1"/>
        </w:rPr>
        <w:t>sto remontas seni</w:t>
      </w:r>
      <w:r w:rsidR="00660E83" w:rsidRPr="00064DF8">
        <w:rPr>
          <w:rFonts w:hint="eastAsia"/>
          <w:color w:val="000000" w:themeColor="text1"/>
        </w:rPr>
        <w:t>ū</w:t>
      </w:r>
      <w:r w:rsidR="00660E83" w:rsidRPr="00064DF8">
        <w:rPr>
          <w:color w:val="000000" w:themeColor="text1"/>
        </w:rPr>
        <w:t xml:space="preserve">nijoje“ </w:t>
      </w:r>
      <w:r w:rsidR="00161D01" w:rsidRPr="00064DF8">
        <w:rPr>
          <w:color w:val="000000" w:themeColor="text1"/>
        </w:rPr>
        <w:t>įgyvendinimui bus renkamas socialinio būsto nuomos mokestis, kuris bus panaudojamas dviejų socialinių būstų remontui.</w:t>
      </w:r>
    </w:p>
    <w:p w:rsidR="009C6DD8" w:rsidRPr="00B8287D" w:rsidRDefault="009C6DD8" w:rsidP="00885426">
      <w:pPr>
        <w:pStyle w:val="Sraopastraipa"/>
        <w:numPr>
          <w:ilvl w:val="0"/>
          <w:numId w:val="5"/>
        </w:numPr>
        <w:tabs>
          <w:tab w:val="left" w:pos="1134"/>
        </w:tabs>
        <w:ind w:left="0" w:firstLine="709"/>
        <w:jc w:val="both"/>
      </w:pPr>
      <w:r w:rsidRPr="000B2C9F">
        <w:t>Šakių rajono sa</w:t>
      </w:r>
      <w:r>
        <w:t>vivaldybės strateginio 2020-2022</w:t>
      </w:r>
      <w:r w:rsidRPr="000B2C9F">
        <w:t xml:space="preserve"> metų veiklos plano programos kodas 12 „Ūkio</w:t>
      </w:r>
      <w:r w:rsidRPr="009C6DD8">
        <w:rPr>
          <w:b/>
          <w:bCs/>
        </w:rPr>
        <w:t xml:space="preserve"> </w:t>
      </w:r>
      <w:r w:rsidRPr="000B2C9F">
        <w:t xml:space="preserve">plėtros programa“ seniūnijos tikslo </w:t>
      </w:r>
      <w:r w:rsidRPr="009C6DD8">
        <w:rPr>
          <w:b/>
          <w:bCs/>
        </w:rPr>
        <w:t>„Darnaus išteklių naudojimo skatinimas“</w:t>
      </w:r>
      <w:r>
        <w:t xml:space="preserve"> ir </w:t>
      </w:r>
      <w:r w:rsidRPr="000B2C9F">
        <w:t xml:space="preserve">uždavinio </w:t>
      </w:r>
      <w:r w:rsidRPr="009C6DD8">
        <w:rPr>
          <w:b/>
          <w:bCs/>
        </w:rPr>
        <w:t>„Kompleksiškai plėtoti ir puoselėti rekreacines teritorijas, želdynus bei viešąsias erdves, pritaikant jas gyventojų ir verslo poreikiams“</w:t>
      </w:r>
      <w:r>
        <w:t>, priemonę</w:t>
      </w:r>
      <w:r w:rsidRPr="000B2C9F">
        <w:t xml:space="preserve"> </w:t>
      </w:r>
      <w:r w:rsidRPr="009C6DD8">
        <w:rPr>
          <w:bCs/>
        </w:rPr>
        <w:t>„Aplinkotvarkos darbų</w:t>
      </w:r>
      <w:r w:rsidRPr="009C6DD8">
        <w:rPr>
          <w:b/>
          <w:bCs/>
        </w:rPr>
        <w:t xml:space="preserve"> </w:t>
      </w:r>
      <w:r w:rsidRPr="009C6DD8">
        <w:rPr>
          <w:bCs/>
        </w:rPr>
        <w:t>vykdymas seniūnijoje“.</w:t>
      </w:r>
      <w:r w:rsidRPr="000B2C9F">
        <w:t xml:space="preserve"> Įgyvendinant šią priemonę</w:t>
      </w:r>
      <w:r>
        <w:t>, Lukšių seniūnijos</w:t>
      </w:r>
      <w:r w:rsidRPr="000B2C9F">
        <w:t xml:space="preserve"> </w:t>
      </w:r>
      <w:r w:rsidRPr="00B8287D">
        <w:t>bus atliekami aplin</w:t>
      </w:r>
      <w:r>
        <w:t>kos tvarkymo darbai,</w:t>
      </w:r>
      <w:r w:rsidRPr="00B8287D">
        <w:t xml:space="preserve"> bus remontuojami ir nuolat tvarkomi pėsčiųjų takai ir šaligatviai, tvarkomi parkai ir skverai, pjaunama veja, sodinamos gėlės, prižiūrimi gėlynai, renkamos šiukšlės, puoselėjamas kraštovaizdis. Aplinkos priežiūrai ir tvarkymui seniūnijoje pasitelkiami 8 nuolatiniai darbuotojai</w:t>
      </w:r>
      <w:r w:rsidR="00444DFE">
        <w:t xml:space="preserve">. Prižiūrima teritorija siekia </w:t>
      </w:r>
      <w:r w:rsidRPr="00B8287D">
        <w:t>daugiai nei 50 hektarų.</w:t>
      </w:r>
      <w:r>
        <w:t xml:space="preserve"> Seniūnijoje bus apšviečiamos 27</w:t>
      </w:r>
      <w:r w:rsidRPr="00B8287D">
        <w:t xml:space="preserve"> gatvės. Lukšių kultūros namuose projektinėmis lėšomis planuojama įrengti rūsių patalpas, skirtas ak</w:t>
      </w:r>
      <w:r w:rsidR="00162100">
        <w:t xml:space="preserve">tyviam laisvalaikiui praleisti. Planuojami Lukšių kultūros namų pastato remonto darbai, </w:t>
      </w:r>
      <w:proofErr w:type="spellStart"/>
      <w:r w:rsidR="00162100">
        <w:t>Zyplių</w:t>
      </w:r>
      <w:proofErr w:type="spellEnd"/>
      <w:r w:rsidR="00162100">
        <w:t xml:space="preserve"> dvaro parko ir pastatų priežiūros ir tvarkymo darbai, Nemuno ir A. Tatarės gatvių apšvietimo tobulinimas, įrengiant bendrą valdymą. Planuojama sutvarkyti baseiną prie Lukšių miestelio herbo, įrengti tvorą Lukšių kapinėse, atnaujinti paminklą ,,Trys skausmingosios“ Lukšių miestelyje, įrengti apšvietimą Beržų ir A. Tatarės gatvėse.</w:t>
      </w:r>
    </w:p>
    <w:p w:rsidR="009C6DD8" w:rsidRDefault="00162100" w:rsidP="00162100">
      <w:pPr>
        <w:autoSpaceDE w:val="0"/>
        <w:autoSpaceDN w:val="0"/>
        <w:adjustRightInd w:val="0"/>
        <w:jc w:val="both"/>
      </w:pPr>
      <w:r>
        <w:t>Lukšių m</w:t>
      </w:r>
      <w:r w:rsidR="009C6DD8" w:rsidRPr="000B2C9F">
        <w:t>iestelio viešosiose erdvėse bus atsodinti nunykę želdiniai. Miestelio parkeliuo</w:t>
      </w:r>
      <w:r w:rsidR="00EF6B83">
        <w:t xml:space="preserve">se, bei kitose viešose erdvėse bus sodinamos gėlės ir prižiūrimi gėlynai. </w:t>
      </w:r>
      <w:r w:rsidR="00444DFE">
        <w:t xml:space="preserve">Planuojama atnaujinti </w:t>
      </w:r>
      <w:r w:rsidR="009C6DD8">
        <w:t>gatvių apšvietimą, pakeičiant</w:t>
      </w:r>
      <w:r w:rsidR="00EF6B83">
        <w:t xml:space="preserve"> ir įrengiant 45 naujus šviestuvus</w:t>
      </w:r>
      <w:r w:rsidR="009C6DD8">
        <w:t>.</w:t>
      </w:r>
      <w:r w:rsidR="009C6DD8" w:rsidRPr="000B2C9F">
        <w:t xml:space="preserve"> Visas surinktas šiu</w:t>
      </w:r>
      <w:r w:rsidR="009C6DD8">
        <w:t>kšles išrūšiuosime, žaliąsias atliekas kompostuosime</w:t>
      </w:r>
      <w:r w:rsidR="009C6DD8" w:rsidRPr="000B2C9F">
        <w:t xml:space="preserve"> seniūnijoje esančioje aikštelėje.</w:t>
      </w:r>
      <w:r w:rsidR="009C6DD8">
        <w:t xml:space="preserve"> </w:t>
      </w:r>
      <w:r w:rsidR="009C6DD8" w:rsidRPr="000B2C9F">
        <w:t>Stiklo ir plastiko atliekos iš kapinių bus išvežamos pagal grafiką.</w:t>
      </w:r>
    </w:p>
    <w:p w:rsidR="00EF6B83" w:rsidRPr="000B2C9F" w:rsidRDefault="00EF6B83" w:rsidP="00EF6B83">
      <w:pPr>
        <w:pStyle w:val="Sraopastraipa"/>
        <w:numPr>
          <w:ilvl w:val="0"/>
          <w:numId w:val="5"/>
        </w:numPr>
        <w:autoSpaceDE w:val="0"/>
        <w:autoSpaceDN w:val="0"/>
        <w:adjustRightInd w:val="0"/>
        <w:ind w:left="0" w:firstLine="709"/>
        <w:jc w:val="both"/>
      </w:pPr>
      <w:r w:rsidRPr="000B2C9F">
        <w:lastRenderedPageBreak/>
        <w:t xml:space="preserve">Šakių rajono savivaldybės strateginio </w:t>
      </w:r>
      <w:r>
        <w:t>2020-2022</w:t>
      </w:r>
      <w:r w:rsidRPr="000B2C9F">
        <w:t xml:space="preserve"> metų </w:t>
      </w:r>
      <w:r>
        <w:t>veiklos plano programos kodas 13 „Socialinės ir sveikatos apsaugos</w:t>
      </w:r>
      <w:r w:rsidRPr="000B2C9F">
        <w:t xml:space="preserve"> programa“ seniūnijos tikslo </w:t>
      </w:r>
      <w:r w:rsidRPr="00EF6B83">
        <w:rPr>
          <w:b/>
          <w:bCs/>
        </w:rPr>
        <w:t>„Gyventojų užimtumo didinimas“</w:t>
      </w:r>
      <w:r w:rsidRPr="000B2C9F">
        <w:t xml:space="preserve"> seniūnijos uždavinio </w:t>
      </w:r>
      <w:r w:rsidRPr="00EF6B83">
        <w:rPr>
          <w:b/>
          <w:bCs/>
        </w:rPr>
        <w:t>„Organizuoti užimtumo didinimo programą“</w:t>
      </w:r>
      <w:r>
        <w:t xml:space="preserve"> priemonę</w:t>
      </w:r>
      <w:r w:rsidRPr="000B2C9F">
        <w:t xml:space="preserve"> </w:t>
      </w:r>
      <w:r w:rsidRPr="00EF6B83">
        <w:rPr>
          <w:bCs/>
        </w:rPr>
        <w:t>„Įgyvendinti užimtumo didinimo programą</w:t>
      </w:r>
      <w:r w:rsidR="00444DFE">
        <w:rPr>
          <w:bCs/>
        </w:rPr>
        <w:t xml:space="preserve">“. </w:t>
      </w:r>
      <w:r w:rsidRPr="000B2C9F">
        <w:t>Įgyvendi</w:t>
      </w:r>
      <w:r>
        <w:t>nant šią priemonę bus vykdoma Lukšių</w:t>
      </w:r>
      <w:r w:rsidRPr="000B2C9F">
        <w:t xml:space="preserve"> miestelio gatvių, pakelių, takų tvarkymas, prižiūrimi šaligatviai ir vietinės reikšmės kelių pakraščiai. Įgyvendinant priemonę</w:t>
      </w:r>
      <w:r>
        <w:t>,</w:t>
      </w:r>
      <w:r w:rsidRPr="000B2C9F">
        <w:t xml:space="preserve"> bus vykdomas žolės pjovimas, želdinių priežiūra, tam panaudojant pagal užimtumo didin</w:t>
      </w:r>
      <w:r>
        <w:t>imo darbų programą įdarbintus 5 žmone</w:t>
      </w:r>
      <w:r w:rsidRPr="000B2C9F">
        <w:t>s, aprūpinant juos būtinomis darbo priemonėmis.</w:t>
      </w:r>
    </w:p>
    <w:p w:rsidR="00EF6B83" w:rsidRPr="000B2C9F" w:rsidRDefault="00EF6B83" w:rsidP="00EF6B83">
      <w:pPr>
        <w:pStyle w:val="Sraopastraipa"/>
        <w:numPr>
          <w:ilvl w:val="0"/>
          <w:numId w:val="5"/>
        </w:numPr>
        <w:autoSpaceDE w:val="0"/>
        <w:autoSpaceDN w:val="0"/>
        <w:adjustRightInd w:val="0"/>
        <w:ind w:left="0" w:firstLine="709"/>
        <w:jc w:val="both"/>
      </w:pPr>
      <w:r w:rsidRPr="000B2C9F">
        <w:t>Šakių rajono sa</w:t>
      </w:r>
      <w:r>
        <w:t>vivaldybės strateginio 2020-2022</w:t>
      </w:r>
      <w:r w:rsidRPr="000B2C9F">
        <w:t xml:space="preserve"> metų veiklos plano programos kodas 07 „Valdymo programa“ seniūnijos tikslo </w:t>
      </w:r>
      <w:r w:rsidRPr="00EF6B83">
        <w:rPr>
          <w:b/>
          <w:bCs/>
        </w:rPr>
        <w:t>„Efektyvaus viešojo valdymo sistemos sukūrimas“</w:t>
      </w:r>
      <w:r w:rsidRPr="000B2C9F">
        <w:t xml:space="preserve"> ir uždavinio </w:t>
      </w:r>
      <w:r w:rsidRPr="00EF6B83">
        <w:rPr>
          <w:b/>
          <w:bCs/>
        </w:rPr>
        <w:t>„Vykdyti administracinės naštos mažinimą“</w:t>
      </w:r>
      <w:r>
        <w:t xml:space="preserve"> priemonę</w:t>
      </w:r>
      <w:r w:rsidRPr="00EF6B83">
        <w:rPr>
          <w:b/>
          <w:bCs/>
        </w:rPr>
        <w:t xml:space="preserve"> </w:t>
      </w:r>
      <w:r w:rsidRPr="00EF6B83">
        <w:rPr>
          <w:bCs/>
        </w:rPr>
        <w:t>„Savivaldybės veiklos pagrindinių funkcijų vykdymas“.</w:t>
      </w:r>
      <w:r w:rsidRPr="000B2C9F">
        <w:t xml:space="preserve"> Vykdant priemonę bus naudojamos lėšos ryšiams, transportui, kanceliarinėms prekėms, komunalinėms paslaugoms, higienos ir sanitarinėms prekėms, komunalinėms paslaugoms, išlaidoms seniūnijos patalpų išlaikymui.</w:t>
      </w:r>
    </w:p>
    <w:p w:rsidR="00EF6B83" w:rsidRPr="000B2C9F" w:rsidRDefault="00EF6B83" w:rsidP="00EF6B83">
      <w:pPr>
        <w:autoSpaceDE w:val="0"/>
        <w:autoSpaceDN w:val="0"/>
        <w:adjustRightInd w:val="0"/>
        <w:ind w:firstLine="709"/>
        <w:jc w:val="both"/>
      </w:pPr>
      <w:r w:rsidRPr="000B2C9F">
        <w:t>Seniūnijos uždavi</w:t>
      </w:r>
      <w:r>
        <w:t xml:space="preserve">nio </w:t>
      </w:r>
      <w:r w:rsidRPr="00FE290A">
        <w:rPr>
          <w:b/>
        </w:rPr>
        <w:t>„Vykdyti administracinės naštos mažinimą“</w:t>
      </w:r>
      <w:r w:rsidRPr="000B2C9F">
        <w:t xml:space="preserve"> priemon</w:t>
      </w:r>
      <w:r>
        <w:t>ę</w:t>
      </w:r>
      <w:r w:rsidRPr="000B2C9F">
        <w:t xml:space="preserve"> </w:t>
      </w:r>
      <w:r w:rsidRPr="0067087E">
        <w:rPr>
          <w:bCs/>
        </w:rPr>
        <w:t>„Administracinės naštos mažinimo priemonės“.</w:t>
      </w:r>
      <w:r w:rsidRPr="000B2C9F">
        <w:t xml:space="preserve"> Įgyvendinant šią priemonę bus dirbama su gyvenamosios vietos deklaravimo sistema (GVDS), DVS programa (KONTORA), VIPIS viešųjų pirkimų sistema, su EAIS (Elektroninio archyvo informacine sistema). Bus išduodamos pažymos juridiniams faktams patvirtinti ir nuolat vykdomas susirašinėjimas su įvairiomis institucijomis, įstaigos veiklos klausimais. Išduodami leidimai saugotinų medžių ir krūmų kirtimo, persodinimo ar kitokio pašalinimo, genėjimo darbams, taip pat laidojimo leidimai. Nuolat bus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p>
    <w:p w:rsidR="00EF6B83" w:rsidRPr="000B2C9F" w:rsidRDefault="00EF6B83" w:rsidP="00EF6B83">
      <w:pPr>
        <w:autoSpaceDE w:val="0"/>
        <w:autoSpaceDN w:val="0"/>
        <w:adjustRightInd w:val="0"/>
        <w:ind w:firstLine="709"/>
        <w:jc w:val="both"/>
      </w:pPr>
      <w:r w:rsidRPr="000B2C9F">
        <w:t>Įgyvendinant programose numatytą tikslą „</w:t>
      </w:r>
      <w:r w:rsidRPr="000B2C9F">
        <w:rPr>
          <w:b/>
          <w:bCs/>
        </w:rPr>
        <w:t>Efektyvaus viešojo valdymo sistemos sukūrimas</w:t>
      </w:r>
      <w:r w:rsidRPr="000B2C9F">
        <w:t>“, seniūnijos darbuotojai kartu su seniūnijos teritorijos gyvenamųjų vietovių atstovais - seniūnaičiais, bendruomenių pirmininkais aktyviai dalyvaus savivaldybės institucijose ir savivaldybės teritorijoje veikiančiose valstybinėse įstaigose rengiant sprendimus bei vykdant jų įgyvendinimą.</w:t>
      </w:r>
    </w:p>
    <w:p w:rsidR="00444DFE" w:rsidRDefault="006A30F3" w:rsidP="00444DFE">
      <w:pPr>
        <w:pStyle w:val="Sraopastraipa"/>
        <w:tabs>
          <w:tab w:val="left" w:pos="1134"/>
        </w:tabs>
        <w:ind w:left="0" w:firstLine="709"/>
        <w:jc w:val="both"/>
      </w:pPr>
      <w:r w:rsidRPr="00B8287D">
        <w:t>Įgyvendinant šio plano</w:t>
      </w:r>
      <w:r w:rsidR="00737C1B" w:rsidRPr="00B8287D">
        <w:t xml:space="preserve"> </w:t>
      </w:r>
      <w:r w:rsidR="00AC3BFD" w:rsidRPr="00B8287D">
        <w:t>tikslų</w:t>
      </w:r>
      <w:r w:rsidR="00737C1B" w:rsidRPr="00B8287D">
        <w:t xml:space="preserve"> </w:t>
      </w:r>
      <w:r w:rsidR="00AC3BFD" w:rsidRPr="00B8287D">
        <w:t xml:space="preserve">uždavinius </w:t>
      </w:r>
      <w:r w:rsidR="00737C1B" w:rsidRPr="00B8287D">
        <w:t>bus užtikrinamas priskirtos teritorijos visuomenės viešųjų poreikių ir interesų tenkinimas i</w:t>
      </w:r>
      <w:r w:rsidR="001F6685" w:rsidRPr="00B8287D">
        <w:t xml:space="preserve">r seniūnijos funkcijų vykdymas. </w:t>
      </w:r>
      <w:r w:rsidR="00737C1B" w:rsidRPr="00B8287D">
        <w:t>Seniūnija įsipareigoja laik</w:t>
      </w:r>
      <w:r w:rsidR="005955D1" w:rsidRPr="00B8287D">
        <w:t>u</w:t>
      </w:r>
      <w:r w:rsidR="00737C1B" w:rsidRPr="00B8287D">
        <w:t xml:space="preserve"> planuoti ir efektyviai naudoti finansinius, žmogiškuosius bei materialinius išteklius, apibendrinti statistinius praeitų metų veiklos duomenis ir pateikti juos ataskaitoje seniūnijos gyventojams ir administracijos direktoriui.</w:t>
      </w:r>
    </w:p>
    <w:p w:rsidR="00737C1B" w:rsidRPr="00B8287D" w:rsidRDefault="00737C1B" w:rsidP="00444DFE">
      <w:pPr>
        <w:pStyle w:val="Sraopastraipa"/>
        <w:tabs>
          <w:tab w:val="left" w:pos="1134"/>
        </w:tabs>
        <w:ind w:left="0" w:firstLine="709"/>
        <w:jc w:val="both"/>
      </w:pPr>
      <w:r w:rsidRPr="00B8287D">
        <w:rPr>
          <w:b/>
        </w:rPr>
        <w:t>Seniūnijos funkcijos</w:t>
      </w:r>
      <w:r w:rsidR="009B2458">
        <w:rPr>
          <w:b/>
        </w:rPr>
        <w:t xml:space="preserve"> 2020</w:t>
      </w:r>
      <w:r w:rsidR="00F35D27" w:rsidRPr="00B8287D">
        <w:rPr>
          <w:b/>
        </w:rPr>
        <w:t xml:space="preserve"> metais</w:t>
      </w:r>
      <w:r w:rsidRPr="00B8287D">
        <w:rPr>
          <w:b/>
        </w:rPr>
        <w:t>:</w:t>
      </w:r>
    </w:p>
    <w:p w:rsidR="00737C1B" w:rsidRPr="00B8287D" w:rsidRDefault="00737C1B" w:rsidP="00364ACD">
      <w:pPr>
        <w:pStyle w:val="Sraopastraipa"/>
        <w:numPr>
          <w:ilvl w:val="0"/>
          <w:numId w:val="5"/>
        </w:numPr>
        <w:ind w:left="709" w:firstLine="0"/>
        <w:jc w:val="both"/>
      </w:pPr>
      <w:r w:rsidRPr="00B8287D">
        <w:t>neviršydama savo įgaliojimų, seniūnijos teritorijoje organizuoja ir kontroliuoja savivaldybės institucijų sprendimų įgyvendinimą arba pati juos įgyvendina;</w:t>
      </w:r>
    </w:p>
    <w:p w:rsidR="00737C1B" w:rsidRPr="00B8287D" w:rsidRDefault="00737C1B" w:rsidP="00444DFE">
      <w:pPr>
        <w:pStyle w:val="Sraopastraipa"/>
        <w:numPr>
          <w:ilvl w:val="0"/>
          <w:numId w:val="5"/>
        </w:numPr>
        <w:ind w:left="709" w:firstLine="0"/>
        <w:jc w:val="both"/>
      </w:pPr>
      <w:r w:rsidRPr="00B8287D">
        <w:t>prireikus įvertina atskirų šeimų (asmenų) gyvenimo sąlygas bei por</w:t>
      </w:r>
      <w:r w:rsidR="001F6685" w:rsidRPr="00B8287D">
        <w:t xml:space="preserve">eikius ir pateikia savivaldybės </w:t>
      </w:r>
      <w:r w:rsidRPr="00B8287D">
        <w:t>administracijai siūlymus dėl socialinės paramos toms šeimoms (asmenims) reikalingumo ir paramos būdų;</w:t>
      </w:r>
    </w:p>
    <w:p w:rsidR="00737C1B" w:rsidRPr="00B8287D" w:rsidRDefault="00737C1B" w:rsidP="00364ACD">
      <w:pPr>
        <w:pStyle w:val="Sraopastraipa"/>
        <w:numPr>
          <w:ilvl w:val="0"/>
          <w:numId w:val="5"/>
        </w:numPr>
        <w:ind w:firstLine="349"/>
        <w:jc w:val="both"/>
      </w:pPr>
      <w:r w:rsidRPr="00B8287D">
        <w:t>dalyvauja organizuojant civilinę saugą;</w:t>
      </w:r>
    </w:p>
    <w:p w:rsidR="00AB4F0B" w:rsidRDefault="00737C1B" w:rsidP="00AB4F0B">
      <w:pPr>
        <w:pStyle w:val="Sraopastraipa"/>
        <w:numPr>
          <w:ilvl w:val="0"/>
          <w:numId w:val="5"/>
        </w:numPr>
        <w:ind w:left="709" w:firstLine="0"/>
        <w:jc w:val="both"/>
      </w:pPr>
      <w:r w:rsidRPr="00B8287D">
        <w:t xml:space="preserve">dalyvauja rengiant ir įgyvendinant gyventojų užimtumo programas seniūnijos aptarnaujamoje </w:t>
      </w:r>
      <w:r w:rsidR="005955D1" w:rsidRPr="00B8287D">
        <w:t>teritorijoje</w:t>
      </w:r>
      <w:r w:rsidRPr="00B8287D">
        <w:t>;</w:t>
      </w:r>
    </w:p>
    <w:p w:rsidR="00737C1B" w:rsidRPr="00B8287D" w:rsidRDefault="00737C1B" w:rsidP="00AB4F0B">
      <w:pPr>
        <w:pStyle w:val="Sraopastraipa"/>
        <w:numPr>
          <w:ilvl w:val="0"/>
          <w:numId w:val="5"/>
        </w:numPr>
        <w:ind w:left="709" w:firstLine="0"/>
        <w:jc w:val="both"/>
      </w:pPr>
      <w:r w:rsidRPr="00B8287D">
        <w:t>nustatyta tvarka dalyvauja re</w:t>
      </w:r>
      <w:r w:rsidR="00AC3BFD" w:rsidRPr="00B8287D">
        <w:t>ngiant gyventojų apklausas;</w:t>
      </w:r>
    </w:p>
    <w:p w:rsidR="00737C1B" w:rsidRPr="00B8287D" w:rsidRDefault="00737C1B" w:rsidP="00364ACD">
      <w:pPr>
        <w:pStyle w:val="Sraopastraipa"/>
        <w:numPr>
          <w:ilvl w:val="0"/>
          <w:numId w:val="5"/>
        </w:numPr>
        <w:ind w:firstLine="349"/>
        <w:jc w:val="both"/>
      </w:pPr>
      <w:r w:rsidRPr="00B8287D">
        <w:t>padeda org</w:t>
      </w:r>
      <w:r w:rsidR="004B4DB6" w:rsidRPr="00B8287D">
        <w:t xml:space="preserve">anizuoti </w:t>
      </w:r>
      <w:r w:rsidR="002A6FBB" w:rsidRPr="00B8287D">
        <w:t>rinkimus</w:t>
      </w:r>
      <w:r w:rsidR="000D076D" w:rsidRPr="00B8287D">
        <w:t>;</w:t>
      </w:r>
    </w:p>
    <w:p w:rsidR="00737C1B" w:rsidRPr="00B8287D" w:rsidRDefault="00737C1B" w:rsidP="00364ACD">
      <w:pPr>
        <w:pStyle w:val="Sraopastraipa"/>
        <w:numPr>
          <w:ilvl w:val="0"/>
          <w:numId w:val="5"/>
        </w:numPr>
        <w:ind w:firstLine="349"/>
        <w:jc w:val="both"/>
      </w:pPr>
      <w:r w:rsidRPr="00B8287D">
        <w:t>dalyvauja kuriant ir įgyvendinant informacinės visuomenės plėtros programas;</w:t>
      </w:r>
    </w:p>
    <w:p w:rsidR="00737C1B" w:rsidRPr="00B8287D" w:rsidRDefault="00737C1B" w:rsidP="00364ACD">
      <w:pPr>
        <w:pStyle w:val="Sraopastraipa"/>
        <w:numPr>
          <w:ilvl w:val="0"/>
          <w:numId w:val="5"/>
        </w:numPr>
        <w:ind w:firstLine="349"/>
        <w:jc w:val="both"/>
      </w:pPr>
      <w:r w:rsidRPr="00B8287D">
        <w:t>organizuoja viešuosius ir visuomenei naudingus darbus;</w:t>
      </w:r>
    </w:p>
    <w:p w:rsidR="00737C1B" w:rsidRPr="00B8287D" w:rsidRDefault="00737C1B" w:rsidP="00444DFE">
      <w:pPr>
        <w:pStyle w:val="Sraopastraipa"/>
        <w:numPr>
          <w:ilvl w:val="0"/>
          <w:numId w:val="5"/>
        </w:numPr>
        <w:ind w:left="709" w:firstLine="0"/>
        <w:jc w:val="both"/>
      </w:pPr>
      <w:r w:rsidRPr="00B8287D">
        <w:t>organizuoja ir (arba) kontroliuoja savivaldybės kelių, bendrojo naudojimo teritorijų, kapinių, želdinių, gatvių, šaligatvių valymą ir priežiūrą, gatvių ir kitų viešų vietų apšvietimą;</w:t>
      </w:r>
    </w:p>
    <w:p w:rsidR="00737C1B" w:rsidRPr="00B8287D" w:rsidRDefault="00737C1B" w:rsidP="00364ACD">
      <w:pPr>
        <w:pStyle w:val="Sraopastraipa"/>
        <w:numPr>
          <w:ilvl w:val="0"/>
          <w:numId w:val="5"/>
        </w:numPr>
        <w:ind w:firstLine="349"/>
        <w:jc w:val="both"/>
      </w:pPr>
      <w:r w:rsidRPr="00B8287D">
        <w:t>nustatyta tvarka organizuoja socialinės paramos teikimą ir pašalpų mokėjimą;</w:t>
      </w:r>
    </w:p>
    <w:p w:rsidR="00737C1B" w:rsidRPr="00B8287D" w:rsidRDefault="00737C1B" w:rsidP="00364ACD">
      <w:pPr>
        <w:pStyle w:val="Sraopastraipa"/>
        <w:numPr>
          <w:ilvl w:val="0"/>
          <w:numId w:val="5"/>
        </w:numPr>
        <w:ind w:firstLine="349"/>
        <w:jc w:val="both"/>
      </w:pPr>
      <w:r w:rsidRPr="00B8287D">
        <w:t>tvarko priskirtus registrus ir nustatyta tvarka teikia duomenis;</w:t>
      </w:r>
    </w:p>
    <w:p w:rsidR="00737C1B" w:rsidRPr="00B8287D" w:rsidRDefault="00737C1B" w:rsidP="00AD6F1D">
      <w:pPr>
        <w:pStyle w:val="Sraopastraipa"/>
        <w:numPr>
          <w:ilvl w:val="0"/>
          <w:numId w:val="5"/>
        </w:numPr>
        <w:ind w:left="709" w:firstLine="0"/>
        <w:jc w:val="both"/>
      </w:pPr>
      <w:r w:rsidRPr="00B8287D">
        <w:lastRenderedPageBreak/>
        <w:t>tvarko gyvenamosios vietos deklaravimo duomenų ir gyvenamosios vi</w:t>
      </w:r>
      <w:r w:rsidR="004B4DB6" w:rsidRPr="00B8287D">
        <w:t>etos neturinčių asmenų apskaitą;</w:t>
      </w:r>
    </w:p>
    <w:p w:rsidR="00737C1B" w:rsidRPr="00B8287D" w:rsidRDefault="00AC3BFD" w:rsidP="00364ACD">
      <w:pPr>
        <w:pStyle w:val="Sraopastraipa"/>
        <w:numPr>
          <w:ilvl w:val="0"/>
          <w:numId w:val="5"/>
        </w:numPr>
        <w:ind w:firstLine="349"/>
        <w:jc w:val="both"/>
      </w:pPr>
      <w:r w:rsidRPr="00B8287D">
        <w:t>išduoda</w:t>
      </w:r>
      <w:r w:rsidR="00737C1B" w:rsidRPr="00B8287D">
        <w:t xml:space="preserve"> leidim</w:t>
      </w:r>
      <w:r w:rsidR="005955D1" w:rsidRPr="00B8287D">
        <w:t>us</w:t>
      </w:r>
      <w:r w:rsidR="00C80B05">
        <w:t xml:space="preserve"> laidoti</w:t>
      </w:r>
      <w:r w:rsidR="00737C1B" w:rsidRPr="00B8287D">
        <w:t>;</w:t>
      </w:r>
    </w:p>
    <w:p w:rsidR="00737C1B" w:rsidRPr="00B8287D" w:rsidRDefault="00AC3BFD" w:rsidP="00364ACD">
      <w:pPr>
        <w:pStyle w:val="Sraopastraipa"/>
        <w:numPr>
          <w:ilvl w:val="0"/>
          <w:numId w:val="5"/>
        </w:numPr>
        <w:ind w:firstLine="349"/>
        <w:jc w:val="both"/>
      </w:pPr>
      <w:r w:rsidRPr="00B8287D">
        <w:t>atlieka notarinius veiksmus</w:t>
      </w:r>
      <w:r w:rsidR="00737C1B" w:rsidRPr="00B8287D">
        <w:t>;</w:t>
      </w:r>
    </w:p>
    <w:p w:rsidR="009B2458" w:rsidRPr="000B2C9F" w:rsidRDefault="009B2458" w:rsidP="00364ACD">
      <w:pPr>
        <w:numPr>
          <w:ilvl w:val="0"/>
          <w:numId w:val="5"/>
        </w:numPr>
        <w:autoSpaceDE w:val="0"/>
        <w:autoSpaceDN w:val="0"/>
        <w:adjustRightInd w:val="0"/>
        <w:ind w:firstLine="349"/>
        <w:jc w:val="both"/>
      </w:pPr>
      <w:r w:rsidRPr="000B2C9F">
        <w:t xml:space="preserve">laiku </w:t>
      </w:r>
      <w:r w:rsidR="00C80B05">
        <w:t xml:space="preserve">sutvarko </w:t>
      </w:r>
      <w:r w:rsidRPr="000B2C9F">
        <w:t>archyvini</w:t>
      </w:r>
      <w:r w:rsidR="00C80B05">
        <w:t>us</w:t>
      </w:r>
      <w:r w:rsidRPr="000B2C9F">
        <w:t xml:space="preserve"> duomen</w:t>
      </w:r>
      <w:r w:rsidR="00C80B05">
        <w:t>is</w:t>
      </w:r>
      <w:r w:rsidRPr="000B2C9F">
        <w:t>;</w:t>
      </w:r>
    </w:p>
    <w:p w:rsidR="009B2458" w:rsidRPr="000B2C9F" w:rsidRDefault="009B2458" w:rsidP="00364ACD">
      <w:pPr>
        <w:numPr>
          <w:ilvl w:val="0"/>
          <w:numId w:val="5"/>
        </w:numPr>
        <w:autoSpaceDE w:val="0"/>
        <w:autoSpaceDN w:val="0"/>
        <w:adjustRightInd w:val="0"/>
        <w:ind w:firstLine="349"/>
        <w:jc w:val="both"/>
      </w:pPr>
      <w:r w:rsidRPr="000B2C9F">
        <w:t>išduoda pažym</w:t>
      </w:r>
      <w:r w:rsidR="00C80B05">
        <w:t>a</w:t>
      </w:r>
      <w:r w:rsidRPr="000B2C9F">
        <w:t>s juridiniams faktams patvirtinti ir kit</w:t>
      </w:r>
      <w:r w:rsidR="00C80B05">
        <w:t>us</w:t>
      </w:r>
      <w:r w:rsidRPr="000B2C9F">
        <w:t xml:space="preserve"> dokument</w:t>
      </w:r>
      <w:r w:rsidR="00C80B05">
        <w:t>us</w:t>
      </w:r>
      <w:r w:rsidRPr="000B2C9F">
        <w:t>.</w:t>
      </w:r>
    </w:p>
    <w:p w:rsidR="009B2458" w:rsidRPr="009B2458" w:rsidRDefault="009B2458" w:rsidP="00AD6F1D">
      <w:pPr>
        <w:tabs>
          <w:tab w:val="left" w:pos="709"/>
        </w:tabs>
        <w:ind w:firstLine="709"/>
        <w:jc w:val="both"/>
      </w:pPr>
      <w:r w:rsidRPr="009B2458">
        <w:rPr>
          <w:rFonts w:hint="eastAsia"/>
        </w:rPr>
        <w:t>Į</w:t>
      </w:r>
      <w:r w:rsidR="00364ACD">
        <w:t>gyvendinant Lukšių</w:t>
      </w:r>
      <w:r w:rsidRPr="009B2458">
        <w:t xml:space="preserve"> seni</w:t>
      </w:r>
      <w:r w:rsidRPr="009B2458">
        <w:rPr>
          <w:rFonts w:hint="eastAsia"/>
        </w:rPr>
        <w:t>ū</w:t>
      </w:r>
      <w:r w:rsidRPr="009B2458">
        <w:t>nijos 2020 met</w:t>
      </w:r>
      <w:r w:rsidRPr="009B2458">
        <w:rPr>
          <w:rFonts w:hint="eastAsia"/>
        </w:rPr>
        <w:t>ų</w:t>
      </w:r>
      <w:r w:rsidRPr="009B2458">
        <w:t xml:space="preserve"> veiklos plane iškeltus uždavinius ir tikslus, vykdant savarankiškas ir valstyb</w:t>
      </w:r>
      <w:r w:rsidRPr="009B2458">
        <w:rPr>
          <w:rFonts w:hint="eastAsia"/>
        </w:rPr>
        <w:t>ė</w:t>
      </w:r>
      <w:r w:rsidRPr="009B2458">
        <w:t>s deleguotas funkcijas, seni</w:t>
      </w:r>
      <w:r w:rsidRPr="009B2458">
        <w:rPr>
          <w:rFonts w:hint="eastAsia"/>
        </w:rPr>
        <w:t>ū</w:t>
      </w:r>
      <w:r w:rsidRPr="009B2458">
        <w:t xml:space="preserve">nijos gyventojai bus aptarnaujami laiku ir kokybiškai. </w:t>
      </w:r>
      <w:r w:rsidR="00C80B05">
        <w:t>Jiems bus t</w:t>
      </w:r>
      <w:r w:rsidRPr="009B2458">
        <w:t>eikiama reikalinga informacija, išduodamos pažymos, suteikiama socialin</w:t>
      </w:r>
      <w:r w:rsidRPr="009B2458">
        <w:rPr>
          <w:rFonts w:hint="eastAsia"/>
        </w:rPr>
        <w:t>ė</w:t>
      </w:r>
      <w:r w:rsidRPr="009B2458">
        <w:t xml:space="preserve"> pagalba, deklaruojama gyvenamoji vieta ir k</w:t>
      </w:r>
      <w:r w:rsidR="00C80B05">
        <w:t>t.</w:t>
      </w:r>
      <w:r w:rsidRPr="009B2458">
        <w:t xml:space="preserve"> </w:t>
      </w:r>
      <w:r w:rsidR="00C80B05">
        <w:t>Seniūnijoje bus k</w:t>
      </w:r>
      <w:r w:rsidRPr="009B2458">
        <w:t>uriama</w:t>
      </w:r>
      <w:bookmarkStart w:id="0" w:name="_GoBack"/>
      <w:bookmarkEnd w:id="0"/>
      <w:r w:rsidRPr="009B2458">
        <w:t xml:space="preserve"> saugi ir švari aplinka bendruomen</w:t>
      </w:r>
      <w:r w:rsidRPr="009B2458">
        <w:rPr>
          <w:rFonts w:hint="eastAsia"/>
        </w:rPr>
        <w:t>ė</w:t>
      </w:r>
      <w:r w:rsidRPr="009B2458">
        <w:t>s nariams.</w:t>
      </w:r>
    </w:p>
    <w:p w:rsidR="00AC3BFD" w:rsidRDefault="00AC3BFD" w:rsidP="002B6C12">
      <w:pPr>
        <w:jc w:val="both"/>
      </w:pPr>
    </w:p>
    <w:p w:rsidR="00BE7E93" w:rsidRDefault="00BE7E93" w:rsidP="002B6C12">
      <w:pPr>
        <w:jc w:val="both"/>
      </w:pPr>
    </w:p>
    <w:p w:rsidR="00BE7E93" w:rsidRDefault="00BE7E93" w:rsidP="002B6C12">
      <w:pPr>
        <w:jc w:val="both"/>
      </w:pPr>
    </w:p>
    <w:p w:rsidR="00BE7E93" w:rsidRDefault="00BE7E93" w:rsidP="002B6C12">
      <w:pPr>
        <w:jc w:val="both"/>
      </w:pPr>
    </w:p>
    <w:p w:rsidR="00BE7E93" w:rsidRPr="00B8287D" w:rsidRDefault="00BE7E93" w:rsidP="002B6C12">
      <w:pPr>
        <w:jc w:val="both"/>
        <w:rPr>
          <w:rFonts w:ascii="Times New Roman" w:hAnsi="Times New Roman"/>
          <w:szCs w:val="24"/>
        </w:rPr>
      </w:pPr>
    </w:p>
    <w:p w:rsidR="00AC3BFD" w:rsidRPr="002B6C12" w:rsidRDefault="00AC3BFD" w:rsidP="00BE7E93">
      <w:pPr>
        <w:ind w:firstLine="709"/>
        <w:jc w:val="both"/>
        <w:rPr>
          <w:rFonts w:ascii="Times New Roman" w:hAnsi="Times New Roman"/>
          <w:szCs w:val="24"/>
        </w:rPr>
      </w:pPr>
      <w:r w:rsidRPr="00B8287D">
        <w:rPr>
          <w:rFonts w:ascii="Times New Roman" w:hAnsi="Times New Roman"/>
          <w:szCs w:val="24"/>
        </w:rPr>
        <w:t xml:space="preserve">Seniūnas                                                                         </w:t>
      </w:r>
      <w:r w:rsidR="00BE7E93">
        <w:rPr>
          <w:rFonts w:ascii="Times New Roman" w:hAnsi="Times New Roman"/>
          <w:szCs w:val="24"/>
        </w:rPr>
        <w:t xml:space="preserve">                              </w:t>
      </w:r>
      <w:r w:rsidRPr="00B8287D">
        <w:rPr>
          <w:rFonts w:ascii="Times New Roman" w:hAnsi="Times New Roman"/>
          <w:szCs w:val="24"/>
        </w:rPr>
        <w:t xml:space="preserve">Vidas </w:t>
      </w:r>
      <w:proofErr w:type="spellStart"/>
      <w:r w:rsidRPr="00B8287D">
        <w:rPr>
          <w:rFonts w:ascii="Times New Roman" w:hAnsi="Times New Roman"/>
          <w:szCs w:val="24"/>
        </w:rPr>
        <w:t>Cik</w:t>
      </w:r>
      <w:r w:rsidRPr="002B6C12">
        <w:rPr>
          <w:rFonts w:ascii="Times New Roman" w:hAnsi="Times New Roman"/>
          <w:szCs w:val="24"/>
        </w:rPr>
        <w:t>ana</w:t>
      </w:r>
      <w:proofErr w:type="spellEnd"/>
    </w:p>
    <w:sectPr w:rsidR="00AC3BFD" w:rsidRPr="002B6C12" w:rsidSect="0073512A">
      <w:headerReference w:type="even" r:id="rId8"/>
      <w:head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61EA" w:rsidRDefault="004B61EA">
      <w:r>
        <w:separator/>
      </w:r>
    </w:p>
  </w:endnote>
  <w:endnote w:type="continuationSeparator" w:id="0">
    <w:p w:rsidR="004B61EA" w:rsidRDefault="004B6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Times New Roman"/>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61EA" w:rsidRDefault="004B61EA">
      <w:r>
        <w:separator/>
      </w:r>
    </w:p>
  </w:footnote>
  <w:footnote w:type="continuationSeparator" w:id="0">
    <w:p w:rsidR="004B61EA" w:rsidRDefault="004B61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803571"/>
      <w:docPartObj>
        <w:docPartGallery w:val="Page Numbers (Top of Page)"/>
        <w:docPartUnique/>
      </w:docPartObj>
    </w:sdtPr>
    <w:sdtEndPr/>
    <w:sdtContent>
      <w:p w:rsidR="0073512A" w:rsidRDefault="0073512A">
        <w:pPr>
          <w:pStyle w:val="Antrats"/>
          <w:jc w:val="center"/>
        </w:pPr>
        <w:r>
          <w:fldChar w:fldCharType="begin"/>
        </w:r>
        <w:r>
          <w:instrText>PAGE   \* MERGEFORMAT</w:instrText>
        </w:r>
        <w:r>
          <w:fldChar w:fldCharType="separate"/>
        </w:r>
        <w:r>
          <w:rPr>
            <w:noProof/>
          </w:rPr>
          <w:t>4</w:t>
        </w:r>
        <w:r>
          <w:fldChar w:fldCharType="end"/>
        </w:r>
      </w:p>
    </w:sdtContent>
  </w:sdt>
  <w:p w:rsidR="002B6C12" w:rsidRDefault="002B6C1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4165584"/>
      <w:docPartObj>
        <w:docPartGallery w:val="Page Numbers (Top of Page)"/>
        <w:docPartUnique/>
      </w:docPartObj>
    </w:sdtPr>
    <w:sdtEndPr/>
    <w:sdtContent>
      <w:p w:rsidR="0073512A" w:rsidRDefault="0073512A">
        <w:pPr>
          <w:pStyle w:val="Antrats"/>
          <w:jc w:val="center"/>
        </w:pPr>
        <w:r>
          <w:fldChar w:fldCharType="begin"/>
        </w:r>
        <w:r>
          <w:instrText>PAGE   \* MERGEFORMAT</w:instrText>
        </w:r>
        <w:r>
          <w:fldChar w:fldCharType="separate"/>
        </w:r>
        <w:r w:rsidR="00064DF8">
          <w:rPr>
            <w:noProof/>
          </w:rPr>
          <w:t>5</w:t>
        </w:r>
        <w:r>
          <w:fldChar w:fldCharType="end"/>
        </w:r>
      </w:p>
    </w:sdtContent>
  </w:sdt>
  <w:p w:rsidR="0073512A" w:rsidRDefault="0073512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9508D1DE"/>
    <w:lvl w:ilvl="0">
      <w:numFmt w:val="bullet"/>
      <w:lvlText w:val="*"/>
      <w:lvlJc w:val="left"/>
    </w:lvl>
  </w:abstractNum>
  <w:abstractNum w:abstractNumId="1" w15:restartNumberingAfterBreak="0">
    <w:nsid w:val="020242B4"/>
    <w:multiLevelType w:val="hybridMultilevel"/>
    <w:tmpl w:val="69542984"/>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0689553E"/>
    <w:multiLevelType w:val="hybridMultilevel"/>
    <w:tmpl w:val="0C7A0460"/>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F782E0B"/>
    <w:multiLevelType w:val="hybridMultilevel"/>
    <w:tmpl w:val="4A3EA31A"/>
    <w:lvl w:ilvl="0" w:tplc="04270001">
      <w:start w:val="1"/>
      <w:numFmt w:val="bullet"/>
      <w:lvlText w:val=""/>
      <w:lvlJc w:val="left"/>
      <w:pPr>
        <w:ind w:left="1146" w:hanging="360"/>
      </w:pPr>
      <w:rPr>
        <w:rFonts w:ascii="Symbol" w:hAnsi="Symbol" w:hint="default"/>
      </w:rPr>
    </w:lvl>
    <w:lvl w:ilvl="1" w:tplc="04270003">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4" w15:restartNumberingAfterBreak="0">
    <w:nsid w:val="1B3D3498"/>
    <w:multiLevelType w:val="hybridMultilevel"/>
    <w:tmpl w:val="B9DCDCDE"/>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C4D5342"/>
    <w:multiLevelType w:val="hybridMultilevel"/>
    <w:tmpl w:val="C12412A4"/>
    <w:lvl w:ilvl="0" w:tplc="04270001">
      <w:start w:val="1"/>
      <w:numFmt w:val="bullet"/>
      <w:lvlText w:val=""/>
      <w:lvlJc w:val="left"/>
      <w:pPr>
        <w:ind w:left="1146" w:hanging="360"/>
      </w:pPr>
      <w:rPr>
        <w:rFonts w:ascii="Symbol" w:hAnsi="Symbol" w:hint="default"/>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6"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7" w15:restartNumberingAfterBreak="0">
    <w:nsid w:val="3F4E4B9A"/>
    <w:multiLevelType w:val="hybridMultilevel"/>
    <w:tmpl w:val="4622F674"/>
    <w:lvl w:ilvl="0" w:tplc="04270001">
      <w:start w:val="1"/>
      <w:numFmt w:val="bullet"/>
      <w:lvlText w:val=""/>
      <w:lvlJc w:val="left"/>
      <w:pPr>
        <w:ind w:left="1560" w:hanging="360"/>
      </w:pPr>
      <w:rPr>
        <w:rFonts w:ascii="Symbol" w:hAnsi="Symbol" w:hint="default"/>
      </w:rPr>
    </w:lvl>
    <w:lvl w:ilvl="1" w:tplc="04270003" w:tentative="1">
      <w:start w:val="1"/>
      <w:numFmt w:val="bullet"/>
      <w:lvlText w:val="o"/>
      <w:lvlJc w:val="left"/>
      <w:pPr>
        <w:ind w:left="2280" w:hanging="360"/>
      </w:pPr>
      <w:rPr>
        <w:rFonts w:ascii="Courier New" w:hAnsi="Courier New" w:cs="Courier New" w:hint="default"/>
      </w:rPr>
    </w:lvl>
    <w:lvl w:ilvl="2" w:tplc="04270005" w:tentative="1">
      <w:start w:val="1"/>
      <w:numFmt w:val="bullet"/>
      <w:lvlText w:val=""/>
      <w:lvlJc w:val="left"/>
      <w:pPr>
        <w:ind w:left="3000" w:hanging="360"/>
      </w:pPr>
      <w:rPr>
        <w:rFonts w:ascii="Wingdings" w:hAnsi="Wingdings" w:hint="default"/>
      </w:rPr>
    </w:lvl>
    <w:lvl w:ilvl="3" w:tplc="04270001" w:tentative="1">
      <w:start w:val="1"/>
      <w:numFmt w:val="bullet"/>
      <w:lvlText w:val=""/>
      <w:lvlJc w:val="left"/>
      <w:pPr>
        <w:ind w:left="3720" w:hanging="360"/>
      </w:pPr>
      <w:rPr>
        <w:rFonts w:ascii="Symbol" w:hAnsi="Symbol" w:hint="default"/>
      </w:rPr>
    </w:lvl>
    <w:lvl w:ilvl="4" w:tplc="04270003" w:tentative="1">
      <w:start w:val="1"/>
      <w:numFmt w:val="bullet"/>
      <w:lvlText w:val="o"/>
      <w:lvlJc w:val="left"/>
      <w:pPr>
        <w:ind w:left="4440" w:hanging="360"/>
      </w:pPr>
      <w:rPr>
        <w:rFonts w:ascii="Courier New" w:hAnsi="Courier New" w:cs="Courier New" w:hint="default"/>
      </w:rPr>
    </w:lvl>
    <w:lvl w:ilvl="5" w:tplc="04270005" w:tentative="1">
      <w:start w:val="1"/>
      <w:numFmt w:val="bullet"/>
      <w:lvlText w:val=""/>
      <w:lvlJc w:val="left"/>
      <w:pPr>
        <w:ind w:left="5160" w:hanging="360"/>
      </w:pPr>
      <w:rPr>
        <w:rFonts w:ascii="Wingdings" w:hAnsi="Wingdings" w:hint="default"/>
      </w:rPr>
    </w:lvl>
    <w:lvl w:ilvl="6" w:tplc="04270001" w:tentative="1">
      <w:start w:val="1"/>
      <w:numFmt w:val="bullet"/>
      <w:lvlText w:val=""/>
      <w:lvlJc w:val="left"/>
      <w:pPr>
        <w:ind w:left="5880" w:hanging="360"/>
      </w:pPr>
      <w:rPr>
        <w:rFonts w:ascii="Symbol" w:hAnsi="Symbol" w:hint="default"/>
      </w:rPr>
    </w:lvl>
    <w:lvl w:ilvl="7" w:tplc="04270003" w:tentative="1">
      <w:start w:val="1"/>
      <w:numFmt w:val="bullet"/>
      <w:lvlText w:val="o"/>
      <w:lvlJc w:val="left"/>
      <w:pPr>
        <w:ind w:left="6600" w:hanging="360"/>
      </w:pPr>
      <w:rPr>
        <w:rFonts w:ascii="Courier New" w:hAnsi="Courier New" w:cs="Courier New" w:hint="default"/>
      </w:rPr>
    </w:lvl>
    <w:lvl w:ilvl="8" w:tplc="04270005" w:tentative="1">
      <w:start w:val="1"/>
      <w:numFmt w:val="bullet"/>
      <w:lvlText w:val=""/>
      <w:lvlJc w:val="left"/>
      <w:pPr>
        <w:ind w:left="7320" w:hanging="360"/>
      </w:pPr>
      <w:rPr>
        <w:rFonts w:ascii="Wingdings" w:hAnsi="Wingdings" w:hint="default"/>
      </w:rPr>
    </w:lvl>
  </w:abstractNum>
  <w:abstractNum w:abstractNumId="8" w15:restartNumberingAfterBreak="0">
    <w:nsid w:val="3FFE331B"/>
    <w:multiLevelType w:val="hybridMultilevel"/>
    <w:tmpl w:val="8A206E4A"/>
    <w:lvl w:ilvl="0" w:tplc="04270001">
      <w:start w:val="1"/>
      <w:numFmt w:val="bullet"/>
      <w:lvlText w:val=""/>
      <w:lvlJc w:val="left"/>
      <w:pPr>
        <w:ind w:left="1800" w:hanging="360"/>
      </w:pPr>
      <w:rPr>
        <w:rFonts w:ascii="Symbol" w:hAnsi="Symbol" w:hint="default"/>
      </w:rPr>
    </w:lvl>
    <w:lvl w:ilvl="1" w:tplc="04270003">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9" w15:restartNumberingAfterBreak="0">
    <w:nsid w:val="477F1BD4"/>
    <w:multiLevelType w:val="hybridMultilevel"/>
    <w:tmpl w:val="A7DA033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576F7FD8"/>
    <w:multiLevelType w:val="hybridMultilevel"/>
    <w:tmpl w:val="7B0A8E92"/>
    <w:lvl w:ilvl="0" w:tplc="CA5E3214">
      <w:numFmt w:val="bullet"/>
      <w:lvlText w:val="-"/>
      <w:lvlJc w:val="left"/>
      <w:pPr>
        <w:ind w:left="1353" w:hanging="360"/>
      </w:pPr>
      <w:rPr>
        <w:rFonts w:ascii="Times New Roman" w:eastAsia="Times New Roman" w:hAnsi="Times New Roman" w:cs="Times New Roman"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11" w15:restartNumberingAfterBreak="0">
    <w:nsid w:val="57D432BE"/>
    <w:multiLevelType w:val="hybridMultilevel"/>
    <w:tmpl w:val="C164D160"/>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12" w15:restartNumberingAfterBreak="0">
    <w:nsid w:val="58B02780"/>
    <w:multiLevelType w:val="hybridMultilevel"/>
    <w:tmpl w:val="27A443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B6E5285"/>
    <w:multiLevelType w:val="hybridMultilevel"/>
    <w:tmpl w:val="B00667AC"/>
    <w:lvl w:ilvl="0" w:tplc="0427000D">
      <w:start w:val="1"/>
      <w:numFmt w:val="bullet"/>
      <w:lvlText w:val=""/>
      <w:lvlJc w:val="left"/>
      <w:pPr>
        <w:ind w:left="720" w:hanging="360"/>
      </w:pPr>
      <w:rPr>
        <w:rFonts w:ascii="Wingdings" w:hAnsi="Wingdings" w:hint="default"/>
      </w:rPr>
    </w:lvl>
    <w:lvl w:ilvl="1" w:tplc="0427000D">
      <w:start w:val="1"/>
      <w:numFmt w:val="bullet"/>
      <w:lvlText w:val=""/>
      <w:lvlJc w:val="left"/>
      <w:pPr>
        <w:ind w:left="1440" w:hanging="360"/>
      </w:pPr>
      <w:rPr>
        <w:rFonts w:ascii="Wingdings" w:hAnsi="Wingdings" w:hint="default"/>
      </w:rPr>
    </w:lvl>
    <w:lvl w:ilvl="2" w:tplc="0427000D">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CC93313"/>
    <w:multiLevelType w:val="hybridMultilevel"/>
    <w:tmpl w:val="6F0C7B2C"/>
    <w:lvl w:ilvl="0" w:tplc="04270001">
      <w:start w:val="1"/>
      <w:numFmt w:val="bullet"/>
      <w:lvlText w:val=""/>
      <w:lvlJc w:val="left"/>
      <w:pPr>
        <w:ind w:left="360" w:hanging="360"/>
      </w:pPr>
      <w:rPr>
        <w:rFonts w:ascii="Symbol" w:hAnsi="Symbol" w:hint="default"/>
        <w:color w:val="auto"/>
      </w:rPr>
    </w:lvl>
    <w:lvl w:ilvl="1" w:tplc="04270003">
      <w:start w:val="1"/>
      <w:numFmt w:val="bullet"/>
      <w:lvlText w:val="o"/>
      <w:lvlJc w:val="left"/>
      <w:pPr>
        <w:ind w:left="1932" w:hanging="360"/>
      </w:pPr>
      <w:rPr>
        <w:rFonts w:ascii="Courier New" w:hAnsi="Courier New" w:cs="Courier New" w:hint="default"/>
      </w:rPr>
    </w:lvl>
    <w:lvl w:ilvl="2" w:tplc="04270005">
      <w:start w:val="1"/>
      <w:numFmt w:val="bullet"/>
      <w:lvlText w:val=""/>
      <w:lvlJc w:val="left"/>
      <w:pPr>
        <w:ind w:left="2652" w:hanging="360"/>
      </w:pPr>
      <w:rPr>
        <w:rFonts w:ascii="Wingdings" w:hAnsi="Wingdings" w:hint="default"/>
      </w:rPr>
    </w:lvl>
    <w:lvl w:ilvl="3" w:tplc="04270001">
      <w:start w:val="1"/>
      <w:numFmt w:val="bullet"/>
      <w:lvlText w:val=""/>
      <w:lvlJc w:val="left"/>
      <w:pPr>
        <w:ind w:left="3372" w:hanging="360"/>
      </w:pPr>
      <w:rPr>
        <w:rFonts w:ascii="Symbol" w:hAnsi="Symbol" w:hint="default"/>
      </w:rPr>
    </w:lvl>
    <w:lvl w:ilvl="4" w:tplc="04270003">
      <w:start w:val="1"/>
      <w:numFmt w:val="bullet"/>
      <w:lvlText w:val="o"/>
      <w:lvlJc w:val="left"/>
      <w:pPr>
        <w:ind w:left="4092" w:hanging="360"/>
      </w:pPr>
      <w:rPr>
        <w:rFonts w:ascii="Courier New" w:hAnsi="Courier New" w:cs="Courier New" w:hint="default"/>
      </w:rPr>
    </w:lvl>
    <w:lvl w:ilvl="5" w:tplc="04270005">
      <w:start w:val="1"/>
      <w:numFmt w:val="bullet"/>
      <w:lvlText w:val=""/>
      <w:lvlJc w:val="left"/>
      <w:pPr>
        <w:ind w:left="4812" w:hanging="360"/>
      </w:pPr>
      <w:rPr>
        <w:rFonts w:ascii="Wingdings" w:hAnsi="Wingdings" w:hint="default"/>
      </w:rPr>
    </w:lvl>
    <w:lvl w:ilvl="6" w:tplc="04270001">
      <w:start w:val="1"/>
      <w:numFmt w:val="bullet"/>
      <w:lvlText w:val=""/>
      <w:lvlJc w:val="left"/>
      <w:pPr>
        <w:ind w:left="5532" w:hanging="360"/>
      </w:pPr>
      <w:rPr>
        <w:rFonts w:ascii="Symbol" w:hAnsi="Symbol" w:hint="default"/>
      </w:rPr>
    </w:lvl>
    <w:lvl w:ilvl="7" w:tplc="04270003">
      <w:start w:val="1"/>
      <w:numFmt w:val="bullet"/>
      <w:lvlText w:val="o"/>
      <w:lvlJc w:val="left"/>
      <w:pPr>
        <w:ind w:left="6252" w:hanging="360"/>
      </w:pPr>
      <w:rPr>
        <w:rFonts w:ascii="Courier New" w:hAnsi="Courier New" w:cs="Courier New" w:hint="default"/>
      </w:rPr>
    </w:lvl>
    <w:lvl w:ilvl="8" w:tplc="04270005">
      <w:start w:val="1"/>
      <w:numFmt w:val="bullet"/>
      <w:lvlText w:val=""/>
      <w:lvlJc w:val="left"/>
      <w:pPr>
        <w:ind w:left="6972" w:hanging="360"/>
      </w:pPr>
      <w:rPr>
        <w:rFonts w:ascii="Wingdings" w:hAnsi="Wingdings" w:hint="default"/>
      </w:rPr>
    </w:lvl>
  </w:abstractNum>
  <w:abstractNum w:abstractNumId="15"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start w:val="1"/>
      <w:numFmt w:val="bullet"/>
      <w:lvlText w:val="o"/>
      <w:lvlJc w:val="left"/>
      <w:pPr>
        <w:ind w:left="1505" w:hanging="360"/>
      </w:pPr>
      <w:rPr>
        <w:rFonts w:ascii="Courier New" w:hAnsi="Courier New" w:cs="Courier New" w:hint="default"/>
      </w:rPr>
    </w:lvl>
    <w:lvl w:ilvl="2" w:tplc="04270005">
      <w:start w:val="1"/>
      <w:numFmt w:val="bullet"/>
      <w:lvlText w:val=""/>
      <w:lvlJc w:val="left"/>
      <w:pPr>
        <w:ind w:left="2225" w:hanging="360"/>
      </w:pPr>
      <w:rPr>
        <w:rFonts w:ascii="Wingdings" w:hAnsi="Wingdings" w:hint="default"/>
      </w:rPr>
    </w:lvl>
    <w:lvl w:ilvl="3" w:tplc="04270001">
      <w:start w:val="1"/>
      <w:numFmt w:val="bullet"/>
      <w:lvlText w:val=""/>
      <w:lvlJc w:val="left"/>
      <w:pPr>
        <w:ind w:left="2945" w:hanging="360"/>
      </w:pPr>
      <w:rPr>
        <w:rFonts w:ascii="Symbol" w:hAnsi="Symbol" w:hint="default"/>
      </w:rPr>
    </w:lvl>
    <w:lvl w:ilvl="4" w:tplc="04270003">
      <w:start w:val="1"/>
      <w:numFmt w:val="bullet"/>
      <w:lvlText w:val="o"/>
      <w:lvlJc w:val="left"/>
      <w:pPr>
        <w:ind w:left="3665" w:hanging="360"/>
      </w:pPr>
      <w:rPr>
        <w:rFonts w:ascii="Courier New" w:hAnsi="Courier New" w:cs="Courier New" w:hint="default"/>
      </w:rPr>
    </w:lvl>
    <w:lvl w:ilvl="5" w:tplc="04270005">
      <w:start w:val="1"/>
      <w:numFmt w:val="bullet"/>
      <w:lvlText w:val=""/>
      <w:lvlJc w:val="left"/>
      <w:pPr>
        <w:ind w:left="4385" w:hanging="360"/>
      </w:pPr>
      <w:rPr>
        <w:rFonts w:ascii="Wingdings" w:hAnsi="Wingdings" w:hint="default"/>
      </w:rPr>
    </w:lvl>
    <w:lvl w:ilvl="6" w:tplc="04270001">
      <w:start w:val="1"/>
      <w:numFmt w:val="bullet"/>
      <w:lvlText w:val=""/>
      <w:lvlJc w:val="left"/>
      <w:pPr>
        <w:ind w:left="5105" w:hanging="360"/>
      </w:pPr>
      <w:rPr>
        <w:rFonts w:ascii="Symbol" w:hAnsi="Symbol" w:hint="default"/>
      </w:rPr>
    </w:lvl>
    <w:lvl w:ilvl="7" w:tplc="04270003">
      <w:start w:val="1"/>
      <w:numFmt w:val="bullet"/>
      <w:lvlText w:val="o"/>
      <w:lvlJc w:val="left"/>
      <w:pPr>
        <w:ind w:left="5825" w:hanging="360"/>
      </w:pPr>
      <w:rPr>
        <w:rFonts w:ascii="Courier New" w:hAnsi="Courier New" w:cs="Courier New" w:hint="default"/>
      </w:rPr>
    </w:lvl>
    <w:lvl w:ilvl="8" w:tplc="04270005">
      <w:start w:val="1"/>
      <w:numFmt w:val="bullet"/>
      <w:lvlText w:val=""/>
      <w:lvlJc w:val="left"/>
      <w:pPr>
        <w:ind w:left="6545" w:hanging="360"/>
      </w:pPr>
      <w:rPr>
        <w:rFonts w:ascii="Wingdings" w:hAnsi="Wingdings" w:hint="default"/>
      </w:rPr>
    </w:lvl>
  </w:abstractNum>
  <w:abstractNum w:abstractNumId="16" w15:restartNumberingAfterBreak="0">
    <w:nsid w:val="71232D64"/>
    <w:multiLevelType w:val="hybridMultilevel"/>
    <w:tmpl w:val="28F6CAF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7" w15:restartNumberingAfterBreak="0">
    <w:nsid w:val="75ED5831"/>
    <w:multiLevelType w:val="hybridMultilevel"/>
    <w:tmpl w:val="1BC23B68"/>
    <w:lvl w:ilvl="0" w:tplc="04270001">
      <w:start w:val="1"/>
      <w:numFmt w:val="bullet"/>
      <w:lvlText w:val=""/>
      <w:lvlJc w:val="left"/>
      <w:pPr>
        <w:ind w:left="1353" w:hanging="360"/>
      </w:pPr>
      <w:rPr>
        <w:rFonts w:ascii="Symbol" w:hAnsi="Symbol"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18" w15:restartNumberingAfterBreak="0">
    <w:nsid w:val="7C540110"/>
    <w:multiLevelType w:val="hybridMultilevel"/>
    <w:tmpl w:val="C0CCF3A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num w:numId="1">
    <w:abstractNumId w:val="1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5"/>
  </w:num>
  <w:num w:numId="5">
    <w:abstractNumId w:val="14"/>
  </w:num>
  <w:num w:numId="6">
    <w:abstractNumId w:val="19"/>
  </w:num>
  <w:num w:numId="7">
    <w:abstractNumId w:val="9"/>
  </w:num>
  <w:num w:numId="8">
    <w:abstractNumId w:val="18"/>
  </w:num>
  <w:num w:numId="9">
    <w:abstractNumId w:val="13"/>
  </w:num>
  <w:num w:numId="10">
    <w:abstractNumId w:val="16"/>
  </w:num>
  <w:num w:numId="11">
    <w:abstractNumId w:val="2"/>
  </w:num>
  <w:num w:numId="12">
    <w:abstractNumId w:val="4"/>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17"/>
  </w:num>
  <w:num w:numId="15">
    <w:abstractNumId w:val="5"/>
  </w:num>
  <w:num w:numId="16">
    <w:abstractNumId w:val="8"/>
  </w:num>
  <w:num w:numId="17">
    <w:abstractNumId w:val="3"/>
  </w:num>
  <w:num w:numId="18">
    <w:abstractNumId w:val="11"/>
  </w:num>
  <w:num w:numId="19">
    <w:abstractNumId w:val="7"/>
  </w:num>
  <w:num w:numId="20">
    <w:abstractNumId w:val="1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6234"/>
    <w:rsid w:val="00020D0A"/>
    <w:rsid w:val="00022196"/>
    <w:rsid w:val="00042EC6"/>
    <w:rsid w:val="00063E91"/>
    <w:rsid w:val="00064DF8"/>
    <w:rsid w:val="000712DD"/>
    <w:rsid w:val="000719F5"/>
    <w:rsid w:val="0007687F"/>
    <w:rsid w:val="00081E81"/>
    <w:rsid w:val="00083578"/>
    <w:rsid w:val="000A3280"/>
    <w:rsid w:val="000B3174"/>
    <w:rsid w:val="000B7EC8"/>
    <w:rsid w:val="000C08C5"/>
    <w:rsid w:val="000C1B9D"/>
    <w:rsid w:val="000C6A52"/>
    <w:rsid w:val="000D076D"/>
    <w:rsid w:val="000D6E84"/>
    <w:rsid w:val="000E0CA9"/>
    <w:rsid w:val="00111187"/>
    <w:rsid w:val="00124225"/>
    <w:rsid w:val="00136B6E"/>
    <w:rsid w:val="0014433B"/>
    <w:rsid w:val="00153A60"/>
    <w:rsid w:val="00161D01"/>
    <w:rsid w:val="00162100"/>
    <w:rsid w:val="00163828"/>
    <w:rsid w:val="00165BF8"/>
    <w:rsid w:val="00171D05"/>
    <w:rsid w:val="00184A34"/>
    <w:rsid w:val="00187352"/>
    <w:rsid w:val="001966D5"/>
    <w:rsid w:val="00196757"/>
    <w:rsid w:val="001A0A0A"/>
    <w:rsid w:val="001B095D"/>
    <w:rsid w:val="001B0E62"/>
    <w:rsid w:val="001D5C79"/>
    <w:rsid w:val="001E00BD"/>
    <w:rsid w:val="001F6685"/>
    <w:rsid w:val="00201A4F"/>
    <w:rsid w:val="00211B6C"/>
    <w:rsid w:val="002133B7"/>
    <w:rsid w:val="00234CD2"/>
    <w:rsid w:val="00241E45"/>
    <w:rsid w:val="0024544C"/>
    <w:rsid w:val="002547AE"/>
    <w:rsid w:val="0026329A"/>
    <w:rsid w:val="00267619"/>
    <w:rsid w:val="00274BE6"/>
    <w:rsid w:val="002A5E81"/>
    <w:rsid w:val="002A6899"/>
    <w:rsid w:val="002A6FBB"/>
    <w:rsid w:val="002B6C12"/>
    <w:rsid w:val="002C235D"/>
    <w:rsid w:val="002C4D85"/>
    <w:rsid w:val="002D7E4C"/>
    <w:rsid w:val="002E4E6C"/>
    <w:rsid w:val="00317EF1"/>
    <w:rsid w:val="00317F37"/>
    <w:rsid w:val="00344AC6"/>
    <w:rsid w:val="00363E20"/>
    <w:rsid w:val="00364ACD"/>
    <w:rsid w:val="00367FC8"/>
    <w:rsid w:val="00393955"/>
    <w:rsid w:val="0039688E"/>
    <w:rsid w:val="003A2950"/>
    <w:rsid w:val="003B0625"/>
    <w:rsid w:val="003C067E"/>
    <w:rsid w:val="003D1081"/>
    <w:rsid w:val="003D460C"/>
    <w:rsid w:val="003E0656"/>
    <w:rsid w:val="003E5EEA"/>
    <w:rsid w:val="003E7D65"/>
    <w:rsid w:val="003E7F1E"/>
    <w:rsid w:val="003F45F4"/>
    <w:rsid w:val="003F5F75"/>
    <w:rsid w:val="0040189C"/>
    <w:rsid w:val="00442BBE"/>
    <w:rsid w:val="00444DFE"/>
    <w:rsid w:val="004522E3"/>
    <w:rsid w:val="00465F85"/>
    <w:rsid w:val="00480D68"/>
    <w:rsid w:val="00484265"/>
    <w:rsid w:val="004855F2"/>
    <w:rsid w:val="0049425E"/>
    <w:rsid w:val="00494BFC"/>
    <w:rsid w:val="004B4DB6"/>
    <w:rsid w:val="004B61EA"/>
    <w:rsid w:val="004B7823"/>
    <w:rsid w:val="004D746E"/>
    <w:rsid w:val="004F1EEA"/>
    <w:rsid w:val="004F6B46"/>
    <w:rsid w:val="0051308D"/>
    <w:rsid w:val="005170DC"/>
    <w:rsid w:val="00533B97"/>
    <w:rsid w:val="005406D8"/>
    <w:rsid w:val="00540F43"/>
    <w:rsid w:val="00545332"/>
    <w:rsid w:val="00554A3A"/>
    <w:rsid w:val="005955D1"/>
    <w:rsid w:val="00595C7F"/>
    <w:rsid w:val="005C5BFD"/>
    <w:rsid w:val="005D4F09"/>
    <w:rsid w:val="005D7511"/>
    <w:rsid w:val="005D7FA6"/>
    <w:rsid w:val="005F7B9B"/>
    <w:rsid w:val="006024CF"/>
    <w:rsid w:val="00605851"/>
    <w:rsid w:val="0061499B"/>
    <w:rsid w:val="0061645B"/>
    <w:rsid w:val="00625218"/>
    <w:rsid w:val="0063204B"/>
    <w:rsid w:val="00656BB8"/>
    <w:rsid w:val="00660E83"/>
    <w:rsid w:val="00663C78"/>
    <w:rsid w:val="00674103"/>
    <w:rsid w:val="0068249A"/>
    <w:rsid w:val="00694EEF"/>
    <w:rsid w:val="006A0E10"/>
    <w:rsid w:val="006A30F3"/>
    <w:rsid w:val="006B5E23"/>
    <w:rsid w:val="006B7CE0"/>
    <w:rsid w:val="006C28B5"/>
    <w:rsid w:val="006C3AA7"/>
    <w:rsid w:val="006D0648"/>
    <w:rsid w:val="006E2C5F"/>
    <w:rsid w:val="006F5F7F"/>
    <w:rsid w:val="007049CE"/>
    <w:rsid w:val="00716360"/>
    <w:rsid w:val="007241A4"/>
    <w:rsid w:val="00732A31"/>
    <w:rsid w:val="0073512A"/>
    <w:rsid w:val="00735455"/>
    <w:rsid w:val="00737168"/>
    <w:rsid w:val="00737C1B"/>
    <w:rsid w:val="00746531"/>
    <w:rsid w:val="007508D2"/>
    <w:rsid w:val="007752ED"/>
    <w:rsid w:val="0078531E"/>
    <w:rsid w:val="00791C10"/>
    <w:rsid w:val="007951D0"/>
    <w:rsid w:val="00795A0A"/>
    <w:rsid w:val="007971C2"/>
    <w:rsid w:val="007A5085"/>
    <w:rsid w:val="007A6BFE"/>
    <w:rsid w:val="007B56AC"/>
    <w:rsid w:val="007D29C1"/>
    <w:rsid w:val="007E5095"/>
    <w:rsid w:val="008056B9"/>
    <w:rsid w:val="008111FC"/>
    <w:rsid w:val="00812559"/>
    <w:rsid w:val="00813BE1"/>
    <w:rsid w:val="0082485D"/>
    <w:rsid w:val="008262BE"/>
    <w:rsid w:val="00854D24"/>
    <w:rsid w:val="00856572"/>
    <w:rsid w:val="008575C9"/>
    <w:rsid w:val="008614B0"/>
    <w:rsid w:val="00885426"/>
    <w:rsid w:val="00894E4F"/>
    <w:rsid w:val="00896D35"/>
    <w:rsid w:val="008B27B7"/>
    <w:rsid w:val="008B5346"/>
    <w:rsid w:val="008C2B39"/>
    <w:rsid w:val="008C577D"/>
    <w:rsid w:val="008E2415"/>
    <w:rsid w:val="008F7ED4"/>
    <w:rsid w:val="009072B0"/>
    <w:rsid w:val="00907A91"/>
    <w:rsid w:val="00910611"/>
    <w:rsid w:val="00910DD5"/>
    <w:rsid w:val="00920B6A"/>
    <w:rsid w:val="00925B50"/>
    <w:rsid w:val="00930C3B"/>
    <w:rsid w:val="00940CB4"/>
    <w:rsid w:val="00961969"/>
    <w:rsid w:val="009619D4"/>
    <w:rsid w:val="00964F44"/>
    <w:rsid w:val="00973292"/>
    <w:rsid w:val="0097434A"/>
    <w:rsid w:val="00975EFC"/>
    <w:rsid w:val="00975F37"/>
    <w:rsid w:val="0097703A"/>
    <w:rsid w:val="00980C30"/>
    <w:rsid w:val="009813A7"/>
    <w:rsid w:val="00981492"/>
    <w:rsid w:val="009B2458"/>
    <w:rsid w:val="009B28FE"/>
    <w:rsid w:val="009B2DDC"/>
    <w:rsid w:val="009C6DD8"/>
    <w:rsid w:val="009D3EAE"/>
    <w:rsid w:val="009D699C"/>
    <w:rsid w:val="009E16D5"/>
    <w:rsid w:val="009F2D0A"/>
    <w:rsid w:val="009F69E1"/>
    <w:rsid w:val="00A060B2"/>
    <w:rsid w:val="00A0727D"/>
    <w:rsid w:val="00A1570A"/>
    <w:rsid w:val="00A15C44"/>
    <w:rsid w:val="00A252F6"/>
    <w:rsid w:val="00A30080"/>
    <w:rsid w:val="00A412C4"/>
    <w:rsid w:val="00A42760"/>
    <w:rsid w:val="00A458B9"/>
    <w:rsid w:val="00A50FA4"/>
    <w:rsid w:val="00A54931"/>
    <w:rsid w:val="00A54F0C"/>
    <w:rsid w:val="00A723B5"/>
    <w:rsid w:val="00A747FC"/>
    <w:rsid w:val="00A75C72"/>
    <w:rsid w:val="00A870FB"/>
    <w:rsid w:val="00A91352"/>
    <w:rsid w:val="00A93113"/>
    <w:rsid w:val="00A9366A"/>
    <w:rsid w:val="00AA2C73"/>
    <w:rsid w:val="00AA426D"/>
    <w:rsid w:val="00AA53FB"/>
    <w:rsid w:val="00AB4F0B"/>
    <w:rsid w:val="00AC3BFD"/>
    <w:rsid w:val="00AD2A57"/>
    <w:rsid w:val="00AD6F1D"/>
    <w:rsid w:val="00B06389"/>
    <w:rsid w:val="00B1059F"/>
    <w:rsid w:val="00B16D27"/>
    <w:rsid w:val="00B174D2"/>
    <w:rsid w:val="00B25AD2"/>
    <w:rsid w:val="00B44293"/>
    <w:rsid w:val="00B72ABD"/>
    <w:rsid w:val="00B8287D"/>
    <w:rsid w:val="00B8481A"/>
    <w:rsid w:val="00B86A31"/>
    <w:rsid w:val="00B87945"/>
    <w:rsid w:val="00BB32BC"/>
    <w:rsid w:val="00BC01E0"/>
    <w:rsid w:val="00BD38B5"/>
    <w:rsid w:val="00BE7E93"/>
    <w:rsid w:val="00C32F7F"/>
    <w:rsid w:val="00C47185"/>
    <w:rsid w:val="00C47C27"/>
    <w:rsid w:val="00C56D52"/>
    <w:rsid w:val="00C70BBF"/>
    <w:rsid w:val="00C77DBC"/>
    <w:rsid w:val="00C80B05"/>
    <w:rsid w:val="00C8302A"/>
    <w:rsid w:val="00C96C4B"/>
    <w:rsid w:val="00CA62C6"/>
    <w:rsid w:val="00CA7E7E"/>
    <w:rsid w:val="00CB5124"/>
    <w:rsid w:val="00CD507E"/>
    <w:rsid w:val="00CE1CC1"/>
    <w:rsid w:val="00CE3122"/>
    <w:rsid w:val="00CE7529"/>
    <w:rsid w:val="00CF01A4"/>
    <w:rsid w:val="00D1116B"/>
    <w:rsid w:val="00D1395B"/>
    <w:rsid w:val="00D2229D"/>
    <w:rsid w:val="00D227F6"/>
    <w:rsid w:val="00D32928"/>
    <w:rsid w:val="00D4046F"/>
    <w:rsid w:val="00D50F3E"/>
    <w:rsid w:val="00D61B69"/>
    <w:rsid w:val="00D67A2E"/>
    <w:rsid w:val="00DB1EAB"/>
    <w:rsid w:val="00DB2B31"/>
    <w:rsid w:val="00DB4ABB"/>
    <w:rsid w:val="00DD37F9"/>
    <w:rsid w:val="00DD443F"/>
    <w:rsid w:val="00DE7842"/>
    <w:rsid w:val="00E025C8"/>
    <w:rsid w:val="00E03FE7"/>
    <w:rsid w:val="00E364EF"/>
    <w:rsid w:val="00E37F93"/>
    <w:rsid w:val="00E63117"/>
    <w:rsid w:val="00E65565"/>
    <w:rsid w:val="00E84605"/>
    <w:rsid w:val="00E93553"/>
    <w:rsid w:val="00EB5756"/>
    <w:rsid w:val="00EC39D8"/>
    <w:rsid w:val="00EC7069"/>
    <w:rsid w:val="00ED4825"/>
    <w:rsid w:val="00ED76AD"/>
    <w:rsid w:val="00EE32DA"/>
    <w:rsid w:val="00EF69EC"/>
    <w:rsid w:val="00EF6B83"/>
    <w:rsid w:val="00F12770"/>
    <w:rsid w:val="00F133D7"/>
    <w:rsid w:val="00F34206"/>
    <w:rsid w:val="00F35D27"/>
    <w:rsid w:val="00F6593F"/>
    <w:rsid w:val="00F72934"/>
    <w:rsid w:val="00F764D9"/>
    <w:rsid w:val="00F97152"/>
    <w:rsid w:val="00FB3191"/>
    <w:rsid w:val="00FC11DA"/>
    <w:rsid w:val="00FC212E"/>
    <w:rsid w:val="00FE2A43"/>
    <w:rsid w:val="00FF48A0"/>
    <w:rsid w:val="00FF4A81"/>
    <w:rsid w:val="00FF7889"/>
    <w:rsid w:val="00FF7BD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5A5A6A"/>
  <w15:chartTrackingRefBased/>
  <w15:docId w15:val="{23EEA978-DF50-40EF-A7C0-005280766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5F85"/>
    <w:rPr>
      <w:rFonts w:ascii="TimesLT" w:hAnsi="TimesLT"/>
      <w:sz w:val="24"/>
      <w:lang w:eastAsia="en-US"/>
    </w:rPr>
  </w:style>
  <w:style w:type="paragraph" w:styleId="Antrat2">
    <w:name w:val="heading 2"/>
    <w:basedOn w:val="prastasis"/>
    <w:next w:val="prastasis"/>
    <w:link w:val="Antrat2Diagrama"/>
    <w:qFormat/>
    <w:rsid w:val="00813BE1"/>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Pr>
      <w:sz w:val="20"/>
    </w:rPr>
  </w:style>
  <w:style w:type="character" w:styleId="Puslapioinaosnuoroda">
    <w:name w:val="footnote reference"/>
    <w:basedOn w:val="Numatytasispastraiposriftas"/>
    <w:semiHidden/>
    <w:rPr>
      <w:vertAlign w:val="superscript"/>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character" w:customStyle="1" w:styleId="AntratsDiagrama">
    <w:name w:val="Antraštės Diagrama"/>
    <w:basedOn w:val="Numatytasispastraiposriftas"/>
    <w:link w:val="Antrats"/>
    <w:uiPriority w:val="99"/>
    <w:rsid w:val="00CA7E7E"/>
    <w:rPr>
      <w:rFonts w:ascii="TimesLT" w:hAnsi="TimesLT"/>
      <w:sz w:val="24"/>
      <w:lang w:eastAsia="en-US"/>
    </w:rPr>
  </w:style>
  <w:style w:type="paragraph" w:styleId="Debesliotekstas">
    <w:name w:val="Balloon Text"/>
    <w:basedOn w:val="prastasis"/>
    <w:link w:val="DebesliotekstasDiagrama"/>
    <w:rsid w:val="00716360"/>
    <w:rPr>
      <w:rFonts w:ascii="Segoe UI" w:hAnsi="Segoe UI" w:cs="Segoe UI"/>
      <w:sz w:val="18"/>
      <w:szCs w:val="18"/>
    </w:rPr>
  </w:style>
  <w:style w:type="character" w:customStyle="1" w:styleId="DebesliotekstasDiagrama">
    <w:name w:val="Debesėlio tekstas Diagrama"/>
    <w:basedOn w:val="Numatytasispastraiposriftas"/>
    <w:link w:val="Debesliotekstas"/>
    <w:rsid w:val="00716360"/>
    <w:rPr>
      <w:rFonts w:ascii="Segoe UI" w:hAnsi="Segoe UI" w:cs="Segoe UI"/>
      <w:sz w:val="18"/>
      <w:szCs w:val="18"/>
      <w:lang w:eastAsia="en-US"/>
    </w:rPr>
  </w:style>
  <w:style w:type="paragraph" w:styleId="Sraopastraipa">
    <w:name w:val="List Paragraph"/>
    <w:basedOn w:val="prastasis"/>
    <w:uiPriority w:val="34"/>
    <w:qFormat/>
    <w:rsid w:val="009619D4"/>
    <w:pPr>
      <w:ind w:left="720"/>
      <w:contextualSpacing/>
    </w:pPr>
    <w:rPr>
      <w:rFonts w:ascii="Times New Roman" w:hAnsi="Times New Roman"/>
      <w:szCs w:val="24"/>
      <w:lang w:eastAsia="lt-LT"/>
    </w:rPr>
  </w:style>
  <w:style w:type="table" w:styleId="Lentelstinklelis">
    <w:name w:val="Table Grid"/>
    <w:basedOn w:val="prastojilentel"/>
    <w:uiPriority w:val="39"/>
    <w:rsid w:val="009619D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rsid w:val="00813BE1"/>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48700">
      <w:bodyDiv w:val="1"/>
      <w:marLeft w:val="0"/>
      <w:marRight w:val="0"/>
      <w:marTop w:val="0"/>
      <w:marBottom w:val="0"/>
      <w:divBdr>
        <w:top w:val="none" w:sz="0" w:space="0" w:color="auto"/>
        <w:left w:val="none" w:sz="0" w:space="0" w:color="auto"/>
        <w:bottom w:val="none" w:sz="0" w:space="0" w:color="auto"/>
        <w:right w:val="none" w:sz="0" w:space="0" w:color="auto"/>
      </w:divBdr>
    </w:div>
    <w:div w:id="398483614">
      <w:bodyDiv w:val="1"/>
      <w:marLeft w:val="0"/>
      <w:marRight w:val="0"/>
      <w:marTop w:val="0"/>
      <w:marBottom w:val="0"/>
      <w:divBdr>
        <w:top w:val="none" w:sz="0" w:space="0" w:color="auto"/>
        <w:left w:val="none" w:sz="0" w:space="0" w:color="auto"/>
        <w:bottom w:val="none" w:sz="0" w:space="0" w:color="auto"/>
        <w:right w:val="none" w:sz="0" w:space="0" w:color="auto"/>
      </w:divBdr>
    </w:div>
    <w:div w:id="451217528">
      <w:bodyDiv w:val="1"/>
      <w:marLeft w:val="0"/>
      <w:marRight w:val="0"/>
      <w:marTop w:val="0"/>
      <w:marBottom w:val="0"/>
      <w:divBdr>
        <w:top w:val="none" w:sz="0" w:space="0" w:color="auto"/>
        <w:left w:val="none" w:sz="0" w:space="0" w:color="auto"/>
        <w:bottom w:val="none" w:sz="0" w:space="0" w:color="auto"/>
        <w:right w:val="none" w:sz="0" w:space="0" w:color="auto"/>
      </w:divBdr>
    </w:div>
    <w:div w:id="495345826">
      <w:bodyDiv w:val="1"/>
      <w:marLeft w:val="0"/>
      <w:marRight w:val="0"/>
      <w:marTop w:val="0"/>
      <w:marBottom w:val="0"/>
      <w:divBdr>
        <w:top w:val="none" w:sz="0" w:space="0" w:color="auto"/>
        <w:left w:val="none" w:sz="0" w:space="0" w:color="auto"/>
        <w:bottom w:val="none" w:sz="0" w:space="0" w:color="auto"/>
        <w:right w:val="none" w:sz="0" w:space="0" w:color="auto"/>
      </w:divBdr>
    </w:div>
    <w:div w:id="590088573">
      <w:bodyDiv w:val="1"/>
      <w:marLeft w:val="0"/>
      <w:marRight w:val="0"/>
      <w:marTop w:val="0"/>
      <w:marBottom w:val="0"/>
      <w:divBdr>
        <w:top w:val="none" w:sz="0" w:space="0" w:color="auto"/>
        <w:left w:val="none" w:sz="0" w:space="0" w:color="auto"/>
        <w:bottom w:val="none" w:sz="0" w:space="0" w:color="auto"/>
        <w:right w:val="none" w:sz="0" w:space="0" w:color="auto"/>
      </w:divBdr>
    </w:div>
    <w:div w:id="649137914">
      <w:bodyDiv w:val="1"/>
      <w:marLeft w:val="0"/>
      <w:marRight w:val="0"/>
      <w:marTop w:val="0"/>
      <w:marBottom w:val="0"/>
      <w:divBdr>
        <w:top w:val="none" w:sz="0" w:space="0" w:color="auto"/>
        <w:left w:val="none" w:sz="0" w:space="0" w:color="auto"/>
        <w:bottom w:val="none" w:sz="0" w:space="0" w:color="auto"/>
        <w:right w:val="none" w:sz="0" w:space="0" w:color="auto"/>
      </w:divBdr>
    </w:div>
    <w:div w:id="1180000491">
      <w:bodyDiv w:val="1"/>
      <w:marLeft w:val="0"/>
      <w:marRight w:val="0"/>
      <w:marTop w:val="0"/>
      <w:marBottom w:val="0"/>
      <w:divBdr>
        <w:top w:val="none" w:sz="0" w:space="0" w:color="auto"/>
        <w:left w:val="none" w:sz="0" w:space="0" w:color="auto"/>
        <w:bottom w:val="none" w:sz="0" w:space="0" w:color="auto"/>
        <w:right w:val="none" w:sz="0" w:space="0" w:color="auto"/>
      </w:divBdr>
    </w:div>
    <w:div w:id="1525090459">
      <w:bodyDiv w:val="1"/>
      <w:marLeft w:val="0"/>
      <w:marRight w:val="0"/>
      <w:marTop w:val="0"/>
      <w:marBottom w:val="0"/>
      <w:divBdr>
        <w:top w:val="none" w:sz="0" w:space="0" w:color="auto"/>
        <w:left w:val="none" w:sz="0" w:space="0" w:color="auto"/>
        <w:bottom w:val="none" w:sz="0" w:space="0" w:color="auto"/>
        <w:right w:val="none" w:sz="0" w:space="0" w:color="auto"/>
      </w:divBdr>
    </w:div>
    <w:div w:id="1597834500">
      <w:bodyDiv w:val="1"/>
      <w:marLeft w:val="0"/>
      <w:marRight w:val="0"/>
      <w:marTop w:val="0"/>
      <w:marBottom w:val="0"/>
      <w:divBdr>
        <w:top w:val="none" w:sz="0" w:space="0" w:color="auto"/>
        <w:left w:val="none" w:sz="0" w:space="0" w:color="auto"/>
        <w:bottom w:val="none" w:sz="0" w:space="0" w:color="auto"/>
        <w:right w:val="none" w:sz="0" w:space="0" w:color="auto"/>
      </w:divBdr>
    </w:div>
    <w:div w:id="1815872492">
      <w:bodyDiv w:val="1"/>
      <w:marLeft w:val="0"/>
      <w:marRight w:val="0"/>
      <w:marTop w:val="0"/>
      <w:marBottom w:val="0"/>
      <w:divBdr>
        <w:top w:val="none" w:sz="0" w:space="0" w:color="auto"/>
        <w:left w:val="none" w:sz="0" w:space="0" w:color="auto"/>
        <w:bottom w:val="none" w:sz="0" w:space="0" w:color="auto"/>
        <w:right w:val="none" w:sz="0" w:space="0" w:color="auto"/>
      </w:divBdr>
    </w:div>
    <w:div w:id="1925724076">
      <w:bodyDiv w:val="1"/>
      <w:marLeft w:val="0"/>
      <w:marRight w:val="0"/>
      <w:marTop w:val="0"/>
      <w:marBottom w:val="0"/>
      <w:divBdr>
        <w:top w:val="none" w:sz="0" w:space="0" w:color="auto"/>
        <w:left w:val="none" w:sz="0" w:space="0" w:color="auto"/>
        <w:bottom w:val="none" w:sz="0" w:space="0" w:color="auto"/>
        <w:right w:val="none" w:sz="0" w:space="0" w:color="auto"/>
      </w:divBdr>
    </w:div>
    <w:div w:id="2024091166">
      <w:bodyDiv w:val="1"/>
      <w:marLeft w:val="0"/>
      <w:marRight w:val="0"/>
      <w:marTop w:val="0"/>
      <w:marBottom w:val="0"/>
      <w:divBdr>
        <w:top w:val="none" w:sz="0" w:space="0" w:color="auto"/>
        <w:left w:val="none" w:sz="0" w:space="0" w:color="auto"/>
        <w:bottom w:val="none" w:sz="0" w:space="0" w:color="auto"/>
        <w:right w:val="none" w:sz="0" w:space="0" w:color="auto"/>
      </w:divBdr>
    </w:div>
    <w:div w:id="213937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17B6D-FE6C-490A-ACF0-984112884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6</TotalTime>
  <Pages>5</Pages>
  <Words>9456</Words>
  <Characters>5391</Characters>
  <Application>Microsoft Office Word</Application>
  <DocSecurity>0</DocSecurity>
  <Lines>44</Lines>
  <Paragraphs>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Vartotojas</dc:creator>
  <cp:keywords/>
  <dc:description/>
  <cp:lastModifiedBy>Rimutė Grušienė</cp:lastModifiedBy>
  <cp:revision>2</cp:revision>
  <cp:lastPrinted>2017-04-11T07:51:00Z</cp:lastPrinted>
  <dcterms:created xsi:type="dcterms:W3CDTF">2020-03-31T13:46:00Z</dcterms:created>
  <dcterms:modified xsi:type="dcterms:W3CDTF">2020-03-31T13:46:00Z</dcterms:modified>
</cp:coreProperties>
</file>