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6238EF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14A18A31" w:rsidR="00B44E84" w:rsidRPr="00F2458F" w:rsidRDefault="00B44E84" w:rsidP="00F2458F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7761CD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186CC9">
        <w:rPr>
          <w:rFonts w:asciiTheme="minorHAnsi" w:hAnsiTheme="minorHAnsi" w:cstheme="minorHAnsi"/>
          <w:b/>
          <w:bCs/>
          <w:szCs w:val="24"/>
        </w:rPr>
        <w:t>A</w:t>
      </w:r>
      <w:r w:rsidRPr="007761CD">
        <w:rPr>
          <w:rFonts w:asciiTheme="minorHAnsi" w:hAnsiTheme="minorHAnsi" w:cstheme="minorHAnsi"/>
          <w:b/>
          <w:bCs/>
          <w:szCs w:val="24"/>
        </w:rPr>
        <w:t>US 202</w:t>
      </w:r>
      <w:r w:rsidR="00F2458F">
        <w:rPr>
          <w:rFonts w:asciiTheme="minorHAnsi" w:hAnsiTheme="minorHAnsi" w:cstheme="minorHAnsi"/>
          <w:b/>
          <w:bCs/>
          <w:szCs w:val="24"/>
        </w:rPr>
        <w:t>1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4D1C9F">
        <w:rPr>
          <w:rFonts w:asciiTheme="minorHAnsi" w:hAnsiTheme="minorHAnsi" w:cstheme="minorHAnsi"/>
          <w:b/>
          <w:bCs/>
          <w:szCs w:val="24"/>
        </w:rPr>
        <w:t xml:space="preserve">GRUODŽIO </w:t>
      </w:r>
      <w:r w:rsidR="00F2458F">
        <w:rPr>
          <w:rFonts w:asciiTheme="minorHAnsi" w:hAnsiTheme="minorHAnsi" w:cstheme="minorHAnsi"/>
          <w:b/>
          <w:bCs/>
          <w:szCs w:val="24"/>
        </w:rPr>
        <w:t>23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1</w:t>
      </w:r>
      <w:r w:rsidR="004D1C9F">
        <w:rPr>
          <w:rFonts w:asciiTheme="minorHAnsi" w:hAnsiTheme="minorHAnsi" w:cstheme="minorHAnsi"/>
          <w:b/>
          <w:bCs/>
          <w:szCs w:val="24"/>
        </w:rPr>
        <w:t>1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7</w:t>
      </w:r>
      <w:r w:rsidR="00F2458F">
        <w:rPr>
          <w:rFonts w:asciiTheme="minorHAnsi" w:hAnsiTheme="minorHAnsi" w:cstheme="minorHAnsi"/>
          <w:b/>
          <w:bCs/>
          <w:szCs w:val="24"/>
        </w:rPr>
        <w:t>6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</w:t>
      </w:r>
      <w:r w:rsidRPr="00F2458F">
        <w:rPr>
          <w:rFonts w:asciiTheme="minorHAnsi" w:hAnsiTheme="minorHAnsi" w:cstheme="minorHAnsi"/>
          <w:b/>
          <w:bCs/>
          <w:szCs w:val="24"/>
        </w:rPr>
        <w:t>„</w:t>
      </w:r>
      <w:r w:rsidR="00F2458F" w:rsidRPr="00F2458F">
        <w:rPr>
          <w:rFonts w:asciiTheme="minorHAnsi" w:hAnsiTheme="minorHAnsi" w:cstheme="minorHAnsi"/>
          <w:b/>
          <w:bCs/>
          <w:szCs w:val="24"/>
        </w:rPr>
        <w:t>DĖL TEISĖS SUTEIKIMO TEIKTI VŠĮ „VILTIES ŽIEDAS“ AKREDITUOTĄ SOCIALINĘ PRIEŽIŪRĄ</w:t>
      </w:r>
      <w:r w:rsidRPr="007761CD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7761CD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6E3EED97" w14:textId="143F3320" w:rsidR="00F2458F" w:rsidRPr="00F2458F" w:rsidRDefault="002A2CAB" w:rsidP="00F2458F">
      <w:pPr>
        <w:keepNext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F2458F">
        <w:rPr>
          <w:rFonts w:asciiTheme="minorHAnsi" w:hAnsiTheme="minorHAnsi" w:cstheme="minorHAnsi"/>
        </w:rPr>
        <w:t xml:space="preserve">P a k e i č i u </w:t>
      </w:r>
      <w:r w:rsidRPr="00F2458F">
        <w:rPr>
          <w:rFonts w:asciiTheme="minorHAnsi" w:hAnsiTheme="minorHAnsi" w:cstheme="minorHAnsi"/>
          <w:bCs/>
        </w:rPr>
        <w:t>Šakių rajono savivaldybės administracijos direktoriaus 202</w:t>
      </w:r>
      <w:r w:rsidR="00F2458F" w:rsidRPr="00F2458F">
        <w:rPr>
          <w:rFonts w:asciiTheme="minorHAnsi" w:hAnsiTheme="minorHAnsi" w:cstheme="minorHAnsi"/>
          <w:bCs/>
        </w:rPr>
        <w:t>1</w:t>
      </w:r>
      <w:r w:rsidRPr="00F2458F">
        <w:rPr>
          <w:rFonts w:asciiTheme="minorHAnsi" w:hAnsiTheme="minorHAnsi" w:cstheme="minorHAnsi"/>
          <w:bCs/>
        </w:rPr>
        <w:t xml:space="preserve"> m. </w:t>
      </w:r>
      <w:r w:rsidR="004D1C9F" w:rsidRPr="00F2458F">
        <w:rPr>
          <w:rFonts w:asciiTheme="minorHAnsi" w:hAnsiTheme="minorHAnsi" w:cstheme="minorHAnsi"/>
          <w:bCs/>
        </w:rPr>
        <w:t>gruodžio</w:t>
      </w:r>
      <w:r w:rsidR="007761CD" w:rsidRPr="00F2458F">
        <w:rPr>
          <w:rFonts w:asciiTheme="minorHAnsi" w:hAnsiTheme="minorHAnsi" w:cstheme="minorHAnsi"/>
          <w:bCs/>
        </w:rPr>
        <w:t xml:space="preserve"> </w:t>
      </w:r>
      <w:r w:rsidR="00F2458F" w:rsidRPr="00F2458F">
        <w:rPr>
          <w:rFonts w:asciiTheme="minorHAnsi" w:hAnsiTheme="minorHAnsi" w:cstheme="minorHAnsi"/>
          <w:bCs/>
        </w:rPr>
        <w:t>23</w:t>
      </w:r>
      <w:r w:rsidRPr="00F2458F">
        <w:rPr>
          <w:rFonts w:asciiTheme="minorHAnsi" w:hAnsiTheme="minorHAnsi" w:cstheme="minorHAnsi"/>
          <w:bCs/>
        </w:rPr>
        <w:t xml:space="preserve"> d. įsakymą Nr. AT-</w:t>
      </w:r>
      <w:r w:rsidR="007761CD" w:rsidRPr="00F2458F">
        <w:rPr>
          <w:rFonts w:asciiTheme="minorHAnsi" w:hAnsiTheme="minorHAnsi" w:cstheme="minorHAnsi"/>
          <w:bCs/>
        </w:rPr>
        <w:t>1</w:t>
      </w:r>
      <w:r w:rsidR="004D1C9F" w:rsidRPr="00F2458F">
        <w:rPr>
          <w:rFonts w:asciiTheme="minorHAnsi" w:hAnsiTheme="minorHAnsi" w:cstheme="minorHAnsi"/>
          <w:bCs/>
        </w:rPr>
        <w:t>17</w:t>
      </w:r>
      <w:r w:rsidR="00F2458F" w:rsidRPr="00F2458F">
        <w:rPr>
          <w:rFonts w:asciiTheme="minorHAnsi" w:hAnsiTheme="minorHAnsi" w:cstheme="minorHAnsi"/>
          <w:bCs/>
        </w:rPr>
        <w:t>6</w:t>
      </w:r>
      <w:r w:rsidRPr="00F2458F">
        <w:rPr>
          <w:rFonts w:asciiTheme="minorHAnsi" w:hAnsiTheme="minorHAnsi" w:cstheme="minorHAnsi"/>
          <w:bCs/>
        </w:rPr>
        <w:t xml:space="preserve"> </w:t>
      </w:r>
      <w:r w:rsidR="00F2458F" w:rsidRPr="00F2458F">
        <w:rPr>
          <w:rFonts w:asciiTheme="minorHAnsi" w:hAnsiTheme="minorHAnsi" w:cstheme="minorHAnsi"/>
          <w:bCs/>
        </w:rPr>
        <w:t>„</w:t>
      </w:r>
      <w:r w:rsidR="00F2458F" w:rsidRPr="00F2458F">
        <w:rPr>
          <w:rFonts w:asciiTheme="minorHAnsi" w:hAnsiTheme="minorHAnsi" w:cstheme="minorHAnsi"/>
          <w:bCs/>
          <w:szCs w:val="24"/>
        </w:rPr>
        <w:t>Dėl teisės suteikimo teikti VšĮ „Vilties žiedas“ akredituotą socialinę priežiūrą</w:t>
      </w:r>
      <w:r w:rsidR="00186CC9">
        <w:rPr>
          <w:rFonts w:asciiTheme="minorHAnsi" w:hAnsiTheme="minorHAnsi" w:cstheme="minorHAnsi"/>
          <w:bCs/>
          <w:szCs w:val="24"/>
        </w:rPr>
        <w:t>“</w:t>
      </w:r>
      <w:r w:rsidR="00F2458F" w:rsidRPr="00F2458F">
        <w:rPr>
          <w:rFonts w:asciiTheme="minorHAnsi" w:hAnsiTheme="minorHAnsi" w:cstheme="minorHAnsi"/>
          <w:bCs/>
          <w:szCs w:val="24"/>
        </w:rPr>
        <w:t xml:space="preserve"> </w:t>
      </w:r>
    </w:p>
    <w:p w14:paraId="37B3A9C3" w14:textId="2449C818" w:rsidR="002A2CAB" w:rsidRPr="00F2458F" w:rsidRDefault="002A2CAB" w:rsidP="00F2458F">
      <w:pPr>
        <w:keepNext/>
        <w:spacing w:line="276" w:lineRule="auto"/>
        <w:outlineLvl w:val="2"/>
        <w:rPr>
          <w:rFonts w:asciiTheme="minorHAnsi" w:hAnsiTheme="minorHAnsi" w:cstheme="minorHAnsi"/>
          <w:szCs w:val="24"/>
        </w:rPr>
      </w:pPr>
      <w:r w:rsidRPr="00F2458F">
        <w:rPr>
          <w:rFonts w:asciiTheme="minorHAnsi" w:hAnsiTheme="minorHAnsi" w:cstheme="minorHAnsi"/>
          <w:szCs w:val="24"/>
        </w:rPr>
        <w:t>ir išdėstau jį taip:</w:t>
      </w:r>
    </w:p>
    <w:p w14:paraId="6DC539EE" w14:textId="776EE70E" w:rsidR="00F2458F" w:rsidRPr="00F2458F" w:rsidRDefault="002A2CAB" w:rsidP="00F2458F">
      <w:pPr>
        <w:keepNext/>
        <w:tabs>
          <w:tab w:val="left" w:pos="720"/>
        </w:tabs>
        <w:spacing w:line="276" w:lineRule="auto"/>
        <w:ind w:firstLine="720"/>
        <w:outlineLvl w:val="2"/>
        <w:rPr>
          <w:rFonts w:asciiTheme="minorHAnsi" w:hAnsiTheme="minorHAnsi" w:cstheme="minorHAnsi"/>
          <w:szCs w:val="24"/>
        </w:rPr>
      </w:pPr>
      <w:r w:rsidRPr="00F2458F">
        <w:rPr>
          <w:rFonts w:asciiTheme="minorHAnsi" w:hAnsiTheme="minorHAnsi" w:cstheme="minorHAnsi"/>
          <w:szCs w:val="24"/>
        </w:rPr>
        <w:t>„</w:t>
      </w:r>
      <w:r w:rsidR="008C2363" w:rsidRPr="00F2458F">
        <w:rPr>
          <w:rFonts w:asciiTheme="minorHAnsi" w:hAnsiTheme="minorHAnsi" w:cstheme="minorHAnsi"/>
          <w:szCs w:val="24"/>
        </w:rPr>
        <w:t>s</w:t>
      </w:r>
      <w:r w:rsidR="004D6A16" w:rsidRPr="00F2458F">
        <w:rPr>
          <w:rFonts w:asciiTheme="minorHAnsi" w:hAnsiTheme="minorHAnsi" w:cstheme="minorHAnsi"/>
          <w:szCs w:val="24"/>
        </w:rPr>
        <w:t xml:space="preserve"> u t e i k i u </w:t>
      </w:r>
      <w:r w:rsidRPr="00F2458F">
        <w:rPr>
          <w:rFonts w:asciiTheme="minorHAnsi" w:hAnsiTheme="minorHAnsi" w:cstheme="minorHAnsi"/>
          <w:bCs/>
          <w:szCs w:val="24"/>
        </w:rPr>
        <w:t>neterminuotam laikotarpiui</w:t>
      </w:r>
      <w:r w:rsidR="004D1C9F" w:rsidRPr="00F2458F">
        <w:rPr>
          <w:rFonts w:asciiTheme="minorHAnsi" w:hAnsiTheme="minorHAnsi" w:cstheme="minorHAnsi"/>
          <w:bCs/>
          <w:szCs w:val="24"/>
        </w:rPr>
        <w:t xml:space="preserve"> nuo</w:t>
      </w:r>
      <w:r w:rsidR="00F2458F" w:rsidRPr="00F2458F">
        <w:rPr>
          <w:rFonts w:asciiTheme="minorHAnsi" w:hAnsiTheme="minorHAnsi" w:cstheme="minorHAnsi"/>
          <w:bCs/>
          <w:szCs w:val="24"/>
        </w:rPr>
        <w:t xml:space="preserve"> šio įsakymo priėmimo dienos</w:t>
      </w:r>
      <w:r w:rsidR="00F2458F" w:rsidRPr="00F2458F">
        <w:rPr>
          <w:rFonts w:asciiTheme="minorHAnsi" w:hAnsiTheme="minorHAnsi" w:cstheme="minorHAnsi"/>
          <w:szCs w:val="24"/>
        </w:rPr>
        <w:t xml:space="preserve"> VšĮ „Vilties žiedas“, įstaigos kodas 135977640, įstaigos buveinės adresas: A. Juozapavičiaus pr. 7C, Kaunas, teisę teikti Šakių rajono savivaldybėje akredituotas socialinės priežiūros paslaugas:</w:t>
      </w:r>
    </w:p>
    <w:p w14:paraId="424C4B22" w14:textId="77777777" w:rsidR="00F2458F" w:rsidRPr="00F2458F" w:rsidRDefault="00F2458F" w:rsidP="00F2458F">
      <w:pPr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F2458F">
        <w:rPr>
          <w:rFonts w:asciiTheme="minorHAnsi" w:hAnsiTheme="minorHAnsi" w:cstheme="minorHAnsi"/>
          <w:szCs w:val="24"/>
        </w:rPr>
        <w:t>1. apgyvendinimo savarankiško gyvenimo namuose;</w:t>
      </w:r>
    </w:p>
    <w:p w14:paraId="0ADE66DF" w14:textId="39E987E2" w:rsidR="00D10853" w:rsidRPr="00F2458F" w:rsidRDefault="00F2458F" w:rsidP="00F2458F">
      <w:pPr>
        <w:spacing w:line="276" w:lineRule="auto"/>
        <w:ind w:firstLine="720"/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</w:pPr>
      <w:r w:rsidRPr="00F2458F">
        <w:rPr>
          <w:rFonts w:asciiTheme="minorHAnsi" w:hAnsiTheme="minorHAnsi" w:cstheme="minorHAnsi"/>
          <w:szCs w:val="24"/>
        </w:rPr>
        <w:t xml:space="preserve">2. </w:t>
      </w:r>
      <w:r w:rsidRPr="00F2458F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>intensyvios krizių įveikimo pagalbos.</w:t>
      </w:r>
      <w:r w:rsidR="002A2CAB" w:rsidRPr="00F2458F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2A2CAB" w:rsidRDefault="002A2CAB" w:rsidP="00F2458F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F2458F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F2458F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9F23906" w14:textId="77777777" w:rsidR="004D1C9F" w:rsidRPr="002A2CAB" w:rsidRDefault="004D1C9F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62EC0792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7761CD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65269" w14:textId="77777777" w:rsidR="00B27AE7" w:rsidRDefault="00B27AE7">
      <w:r>
        <w:separator/>
      </w:r>
    </w:p>
  </w:endnote>
  <w:endnote w:type="continuationSeparator" w:id="0">
    <w:p w14:paraId="5E7B62B5" w14:textId="77777777" w:rsidR="00B27AE7" w:rsidRDefault="00B27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B4355" w14:textId="77777777" w:rsidR="00B27AE7" w:rsidRDefault="00B27AE7">
      <w:r>
        <w:separator/>
      </w:r>
    </w:p>
  </w:footnote>
  <w:footnote w:type="continuationSeparator" w:id="0">
    <w:p w14:paraId="3F93064F" w14:textId="77777777" w:rsidR="00B27AE7" w:rsidRDefault="00B27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6A3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86CC9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0A0F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280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37F1B"/>
    <w:rsid w:val="00441349"/>
    <w:rsid w:val="00442B83"/>
    <w:rsid w:val="004439BD"/>
    <w:rsid w:val="0044478C"/>
    <w:rsid w:val="004467BD"/>
    <w:rsid w:val="0045113B"/>
    <w:rsid w:val="004548B8"/>
    <w:rsid w:val="004557F2"/>
    <w:rsid w:val="00461AEA"/>
    <w:rsid w:val="00466349"/>
    <w:rsid w:val="00467BF6"/>
    <w:rsid w:val="004717E0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1C9F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07FDC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565B"/>
    <w:rsid w:val="00687C16"/>
    <w:rsid w:val="00693F2E"/>
    <w:rsid w:val="006A69E5"/>
    <w:rsid w:val="006B07FC"/>
    <w:rsid w:val="006B4018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116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95E6D"/>
    <w:rsid w:val="009A159E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786"/>
    <w:rsid w:val="00AE1B9E"/>
    <w:rsid w:val="00AE5EA5"/>
    <w:rsid w:val="00AF69F4"/>
    <w:rsid w:val="00B101AF"/>
    <w:rsid w:val="00B10307"/>
    <w:rsid w:val="00B27AE7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3FDD"/>
    <w:rsid w:val="00C35BF4"/>
    <w:rsid w:val="00C4445C"/>
    <w:rsid w:val="00C52C13"/>
    <w:rsid w:val="00C57B62"/>
    <w:rsid w:val="00C62329"/>
    <w:rsid w:val="00C62F5B"/>
    <w:rsid w:val="00C777C2"/>
    <w:rsid w:val="00C862A9"/>
    <w:rsid w:val="00C90B43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3AD6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1EAD"/>
    <w:rsid w:val="00E76576"/>
    <w:rsid w:val="00E82AA4"/>
    <w:rsid w:val="00E84D2C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458F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1066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180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4</cp:revision>
  <cp:lastPrinted>2023-09-29T06:33:00Z</cp:lastPrinted>
  <dcterms:created xsi:type="dcterms:W3CDTF">2024-09-26T08:24:00Z</dcterms:created>
  <dcterms:modified xsi:type="dcterms:W3CDTF">2024-09-26T13:27:00Z</dcterms:modified>
</cp:coreProperties>
</file>