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2A26B" w14:textId="487A1297" w:rsidR="00393C0F" w:rsidRPr="00A42670" w:rsidRDefault="00485A84" w:rsidP="00393C0F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 wp14:anchorId="2FF9235D" wp14:editId="27F5E876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>
        <w:rPr>
          <w:rFonts w:ascii="Times New Roman" w:hAnsi="Times New Roman"/>
          <w:b/>
          <w:sz w:val="8"/>
        </w:rPr>
        <w:br w:type="textWrapping" w:clear="all"/>
      </w:r>
    </w:p>
    <w:p w14:paraId="1A9DCFD2" w14:textId="77777777" w:rsidR="00393C0F" w:rsidRPr="006566FA" w:rsidRDefault="00393C0F" w:rsidP="00471E1A">
      <w:pPr>
        <w:jc w:val="center"/>
        <w:rPr>
          <w:rFonts w:ascii="Times New Roman" w:hAnsi="Times New Roman"/>
          <w:b/>
        </w:rPr>
      </w:pPr>
      <w:r w:rsidRPr="006566FA">
        <w:rPr>
          <w:rFonts w:ascii="Times New Roman" w:hAnsi="Times New Roman"/>
          <w:b/>
        </w:rPr>
        <w:t>ŠAKIŲ RAJONO SAVIVALDYBĖS ADMINISTRACIJOS DIREKTORIUS</w:t>
      </w:r>
    </w:p>
    <w:p w14:paraId="61ED8FE4" w14:textId="77777777" w:rsidR="00393C0F" w:rsidRPr="006566FA" w:rsidRDefault="00393C0F" w:rsidP="00471E1A">
      <w:pPr>
        <w:jc w:val="center"/>
        <w:rPr>
          <w:rFonts w:ascii="Times New Roman" w:hAnsi="Times New Roman"/>
          <w:b/>
        </w:rPr>
      </w:pPr>
    </w:p>
    <w:p w14:paraId="71B5FEDC" w14:textId="77777777" w:rsidR="00693F2E" w:rsidRPr="006566FA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6566FA">
        <w:rPr>
          <w:rFonts w:ascii="Times New Roman" w:hAnsi="Times New Roman"/>
          <w:b/>
          <w:bCs/>
          <w:szCs w:val="24"/>
        </w:rPr>
        <w:t>ĮSAKYMAS</w:t>
      </w:r>
    </w:p>
    <w:p w14:paraId="505567A8" w14:textId="18F70453" w:rsidR="00B44E84" w:rsidRPr="006566FA" w:rsidRDefault="00B44E84" w:rsidP="00B44E84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6566FA">
        <w:rPr>
          <w:rFonts w:ascii="Times New Roman" w:hAnsi="Times New Roman"/>
          <w:b/>
          <w:bCs/>
          <w:szCs w:val="24"/>
        </w:rPr>
        <w:t>DĖL ŠAKIŲ RAJONO SAVIVALDYBĖS ADMINISTRACIJOS DIREKTORIUS 202</w:t>
      </w:r>
      <w:r w:rsidR="00175187">
        <w:rPr>
          <w:rFonts w:ascii="Times New Roman" w:hAnsi="Times New Roman"/>
          <w:b/>
          <w:bCs/>
          <w:szCs w:val="24"/>
        </w:rPr>
        <w:t>3</w:t>
      </w:r>
      <w:r w:rsidRPr="006566FA">
        <w:rPr>
          <w:rFonts w:ascii="Times New Roman" w:hAnsi="Times New Roman"/>
          <w:b/>
          <w:bCs/>
          <w:szCs w:val="24"/>
        </w:rPr>
        <w:t xml:space="preserve"> M. </w:t>
      </w:r>
      <w:r w:rsidR="00175187">
        <w:rPr>
          <w:rFonts w:ascii="Times New Roman" w:hAnsi="Times New Roman"/>
          <w:b/>
          <w:bCs/>
          <w:szCs w:val="24"/>
        </w:rPr>
        <w:t>LAPKRIČIO 2</w:t>
      </w:r>
      <w:r w:rsidR="00E35273">
        <w:rPr>
          <w:rFonts w:ascii="Times New Roman" w:hAnsi="Times New Roman"/>
          <w:b/>
          <w:bCs/>
          <w:szCs w:val="24"/>
        </w:rPr>
        <w:t>2</w:t>
      </w:r>
      <w:r w:rsidRPr="006566FA">
        <w:rPr>
          <w:rFonts w:ascii="Times New Roman" w:hAnsi="Times New Roman"/>
          <w:b/>
          <w:bCs/>
          <w:szCs w:val="24"/>
        </w:rPr>
        <w:t xml:space="preserve"> D. ĮSAKYMO NR. AT-</w:t>
      </w:r>
      <w:r w:rsidR="00E35273">
        <w:rPr>
          <w:rFonts w:ascii="Times New Roman" w:hAnsi="Times New Roman"/>
          <w:b/>
          <w:bCs/>
          <w:szCs w:val="24"/>
        </w:rPr>
        <w:t>891</w:t>
      </w:r>
      <w:r w:rsidRPr="006566FA">
        <w:rPr>
          <w:rFonts w:ascii="Times New Roman" w:hAnsi="Times New Roman"/>
          <w:b/>
          <w:bCs/>
          <w:szCs w:val="24"/>
        </w:rPr>
        <w:t xml:space="preserve"> „DĖL TEISĖS SUTEIKIMO </w:t>
      </w:r>
      <w:r w:rsidR="00175187">
        <w:rPr>
          <w:rFonts w:ascii="Times New Roman" w:hAnsi="Times New Roman"/>
          <w:b/>
          <w:bCs/>
          <w:szCs w:val="24"/>
        </w:rPr>
        <w:t xml:space="preserve">ASOCIACIJAI </w:t>
      </w:r>
      <w:r w:rsidR="00E35273">
        <w:rPr>
          <w:rFonts w:ascii="Times New Roman" w:hAnsi="Times New Roman"/>
          <w:b/>
          <w:bCs/>
          <w:szCs w:val="24"/>
        </w:rPr>
        <w:t>GELGAUDIŠKIO</w:t>
      </w:r>
      <w:r w:rsidR="00175187">
        <w:rPr>
          <w:rFonts w:ascii="Times New Roman" w:hAnsi="Times New Roman"/>
          <w:b/>
          <w:bCs/>
          <w:szCs w:val="24"/>
        </w:rPr>
        <w:t xml:space="preserve"> BENDRUOMENĖS CENTRUI „</w:t>
      </w:r>
      <w:r w:rsidR="00E35273">
        <w:rPr>
          <w:rFonts w:ascii="Times New Roman" w:hAnsi="Times New Roman"/>
          <w:b/>
          <w:bCs/>
          <w:szCs w:val="24"/>
        </w:rPr>
        <w:t>ATGAIVA</w:t>
      </w:r>
      <w:r w:rsidR="00175187">
        <w:rPr>
          <w:rFonts w:ascii="Times New Roman" w:hAnsi="Times New Roman"/>
          <w:b/>
          <w:bCs/>
          <w:szCs w:val="24"/>
        </w:rPr>
        <w:t>“</w:t>
      </w:r>
      <w:r w:rsidR="009568C4" w:rsidRPr="006566FA">
        <w:rPr>
          <w:rFonts w:ascii="Times New Roman" w:hAnsi="Times New Roman"/>
          <w:b/>
          <w:bCs/>
          <w:szCs w:val="24"/>
        </w:rPr>
        <w:t xml:space="preserve"> TEIKTI AKREDITUOTĄ </w:t>
      </w:r>
      <w:r w:rsidR="00175187">
        <w:rPr>
          <w:rFonts w:ascii="Times New Roman" w:hAnsi="Times New Roman"/>
          <w:b/>
          <w:bCs/>
          <w:szCs w:val="24"/>
        </w:rPr>
        <w:t>VAIKŲ DIENOS SOCIALINĘ PRIEŽIŪRĄ“</w:t>
      </w:r>
      <w:r w:rsidRPr="006566FA">
        <w:rPr>
          <w:rFonts w:ascii="Times New Roman" w:hAnsi="Times New Roman"/>
          <w:b/>
          <w:bCs/>
          <w:szCs w:val="24"/>
        </w:rPr>
        <w:t xml:space="preserve"> PAKEITIMO</w:t>
      </w:r>
    </w:p>
    <w:p w14:paraId="6F89F6C9" w14:textId="77777777" w:rsidR="00693F2E" w:rsidRPr="006566FA" w:rsidRDefault="00693F2E" w:rsidP="00B44E84">
      <w:pPr>
        <w:keepNext/>
        <w:outlineLvl w:val="2"/>
        <w:rPr>
          <w:rFonts w:ascii="Times New Roman" w:hAnsi="Times New Roman"/>
          <w:b/>
          <w:bCs/>
          <w:szCs w:val="24"/>
        </w:rPr>
      </w:pPr>
    </w:p>
    <w:p w14:paraId="1ACD7D39" w14:textId="6A04D407" w:rsidR="00693F2E" w:rsidRPr="006566FA" w:rsidRDefault="00693F2E" w:rsidP="00D8240D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 w:rsidRPr="006566FA">
        <w:rPr>
          <w:rFonts w:ascii="Times New Roman" w:hAnsi="Times New Roman"/>
          <w:bCs/>
          <w:szCs w:val="24"/>
        </w:rPr>
        <w:t>20</w:t>
      </w:r>
      <w:r w:rsidR="00D36A31" w:rsidRPr="006566FA">
        <w:rPr>
          <w:rFonts w:ascii="Times New Roman" w:hAnsi="Times New Roman"/>
          <w:bCs/>
          <w:szCs w:val="24"/>
        </w:rPr>
        <w:t>2</w:t>
      </w:r>
      <w:r w:rsidR="00035DD4" w:rsidRPr="006566FA">
        <w:rPr>
          <w:rFonts w:ascii="Times New Roman" w:hAnsi="Times New Roman"/>
          <w:bCs/>
          <w:szCs w:val="24"/>
        </w:rPr>
        <w:t>4</w:t>
      </w:r>
      <w:r w:rsidR="00D36A31" w:rsidRPr="006566FA">
        <w:rPr>
          <w:rFonts w:ascii="Times New Roman" w:hAnsi="Times New Roman"/>
          <w:bCs/>
          <w:szCs w:val="24"/>
        </w:rPr>
        <w:t xml:space="preserve"> </w:t>
      </w:r>
      <w:r w:rsidR="005D68AD" w:rsidRPr="006566FA">
        <w:rPr>
          <w:rFonts w:ascii="Times New Roman" w:hAnsi="Times New Roman"/>
          <w:bCs/>
          <w:szCs w:val="24"/>
        </w:rPr>
        <w:t xml:space="preserve">m. </w:t>
      </w:r>
      <w:r w:rsidR="002A2CAB" w:rsidRPr="006566FA">
        <w:rPr>
          <w:rFonts w:ascii="Times New Roman" w:hAnsi="Times New Roman"/>
          <w:bCs/>
          <w:szCs w:val="24"/>
        </w:rPr>
        <w:t>rugsėjo</w:t>
      </w:r>
      <w:r w:rsidR="00035DD4" w:rsidRPr="006566FA">
        <w:rPr>
          <w:rFonts w:ascii="Times New Roman" w:hAnsi="Times New Roman"/>
          <w:bCs/>
          <w:szCs w:val="24"/>
        </w:rPr>
        <w:t xml:space="preserve">  </w:t>
      </w:r>
      <w:r w:rsidR="00C129F2" w:rsidRPr="006566FA">
        <w:rPr>
          <w:rFonts w:ascii="Times New Roman" w:hAnsi="Times New Roman"/>
          <w:bCs/>
          <w:szCs w:val="24"/>
        </w:rPr>
        <w:t xml:space="preserve">  </w:t>
      </w:r>
      <w:r w:rsidR="00F931E2" w:rsidRPr="006566FA">
        <w:rPr>
          <w:rFonts w:ascii="Times New Roman" w:hAnsi="Times New Roman"/>
          <w:bCs/>
          <w:szCs w:val="24"/>
        </w:rPr>
        <w:t xml:space="preserve">    </w:t>
      </w:r>
      <w:r w:rsidR="004D1C6D" w:rsidRPr="006566FA">
        <w:rPr>
          <w:rFonts w:ascii="Times New Roman" w:hAnsi="Times New Roman"/>
          <w:bCs/>
          <w:szCs w:val="24"/>
        </w:rPr>
        <w:t xml:space="preserve"> </w:t>
      </w:r>
      <w:r w:rsidR="00D8491E" w:rsidRPr="006566FA">
        <w:rPr>
          <w:rFonts w:ascii="Times New Roman" w:hAnsi="Times New Roman"/>
          <w:bCs/>
          <w:szCs w:val="24"/>
        </w:rPr>
        <w:t>d. Nr. AT-</w:t>
      </w:r>
    </w:p>
    <w:p w14:paraId="5849C574" w14:textId="77777777" w:rsidR="00524279" w:rsidRPr="006566FA" w:rsidRDefault="00D8491E" w:rsidP="006566FA">
      <w:pPr>
        <w:keepNext/>
        <w:spacing w:after="240" w:line="360" w:lineRule="auto"/>
        <w:jc w:val="center"/>
        <w:outlineLvl w:val="2"/>
        <w:rPr>
          <w:rFonts w:ascii="Times New Roman" w:hAnsi="Times New Roman"/>
          <w:bCs/>
          <w:szCs w:val="24"/>
        </w:rPr>
      </w:pPr>
      <w:r w:rsidRPr="006566FA">
        <w:rPr>
          <w:rFonts w:ascii="Times New Roman" w:hAnsi="Times New Roman"/>
          <w:bCs/>
          <w:szCs w:val="24"/>
        </w:rPr>
        <w:t>Šakiai</w:t>
      </w:r>
    </w:p>
    <w:p w14:paraId="37B3A9C3" w14:textId="4C09B17B" w:rsidR="002A2CAB" w:rsidRPr="006566FA" w:rsidRDefault="002A2CAB" w:rsidP="006566FA">
      <w:pPr>
        <w:keepNext/>
        <w:spacing w:line="360" w:lineRule="auto"/>
        <w:jc w:val="both"/>
        <w:outlineLvl w:val="2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</w:rPr>
        <w:tab/>
        <w:t xml:space="preserve">P a k e i č i u </w:t>
      </w:r>
      <w:r w:rsidRPr="006566FA">
        <w:rPr>
          <w:rFonts w:ascii="Times New Roman" w:hAnsi="Times New Roman"/>
          <w:bCs/>
        </w:rPr>
        <w:t>Šakių rajono savivaldybės administracijos direktoriaus 202</w:t>
      </w:r>
      <w:r w:rsidR="00175187">
        <w:rPr>
          <w:rFonts w:ascii="Times New Roman" w:hAnsi="Times New Roman"/>
          <w:bCs/>
        </w:rPr>
        <w:t>3</w:t>
      </w:r>
      <w:r w:rsidRPr="006566FA">
        <w:rPr>
          <w:rFonts w:ascii="Times New Roman" w:hAnsi="Times New Roman"/>
          <w:bCs/>
        </w:rPr>
        <w:t xml:space="preserve"> m. </w:t>
      </w:r>
      <w:r w:rsidR="00175187">
        <w:rPr>
          <w:rFonts w:ascii="Times New Roman" w:hAnsi="Times New Roman"/>
          <w:bCs/>
        </w:rPr>
        <w:t>lapkričio 2</w:t>
      </w:r>
      <w:r w:rsidR="00E35273">
        <w:rPr>
          <w:rFonts w:ascii="Times New Roman" w:hAnsi="Times New Roman"/>
          <w:bCs/>
        </w:rPr>
        <w:t>2</w:t>
      </w:r>
      <w:r w:rsidRPr="006566FA">
        <w:rPr>
          <w:rFonts w:ascii="Times New Roman" w:hAnsi="Times New Roman"/>
          <w:bCs/>
        </w:rPr>
        <w:t xml:space="preserve"> d. įsakym</w:t>
      </w:r>
      <w:r w:rsidR="00CB3F81">
        <w:rPr>
          <w:rFonts w:ascii="Times New Roman" w:hAnsi="Times New Roman"/>
          <w:bCs/>
        </w:rPr>
        <w:t>o</w:t>
      </w:r>
      <w:r w:rsidRPr="006566FA">
        <w:rPr>
          <w:rFonts w:ascii="Times New Roman" w:hAnsi="Times New Roman"/>
          <w:bCs/>
        </w:rPr>
        <w:t xml:space="preserve"> Nr. AT-</w:t>
      </w:r>
      <w:r w:rsidR="00E35273">
        <w:rPr>
          <w:rFonts w:ascii="Times New Roman" w:hAnsi="Times New Roman"/>
          <w:bCs/>
        </w:rPr>
        <w:t>891</w:t>
      </w:r>
      <w:r w:rsidRPr="006566FA">
        <w:rPr>
          <w:rFonts w:ascii="Times New Roman" w:hAnsi="Times New Roman"/>
          <w:bCs/>
        </w:rPr>
        <w:t xml:space="preserve"> „</w:t>
      </w:r>
      <w:r w:rsidRPr="006566FA">
        <w:rPr>
          <w:rFonts w:ascii="Times New Roman" w:hAnsi="Times New Roman"/>
          <w:szCs w:val="24"/>
        </w:rPr>
        <w:t>Dėl teisės suteikimo</w:t>
      </w:r>
      <w:r w:rsidR="0044739E">
        <w:rPr>
          <w:rFonts w:ascii="Times New Roman" w:hAnsi="Times New Roman"/>
          <w:szCs w:val="24"/>
        </w:rPr>
        <w:t xml:space="preserve"> </w:t>
      </w:r>
      <w:r w:rsidR="00175187">
        <w:rPr>
          <w:rFonts w:ascii="Times New Roman" w:hAnsi="Times New Roman"/>
          <w:szCs w:val="24"/>
        </w:rPr>
        <w:t xml:space="preserve">asociacijai </w:t>
      </w:r>
      <w:r w:rsidR="00E35273">
        <w:rPr>
          <w:rFonts w:ascii="Times New Roman" w:hAnsi="Times New Roman"/>
          <w:szCs w:val="24"/>
        </w:rPr>
        <w:t>Gelgaudiškio</w:t>
      </w:r>
      <w:r w:rsidR="00175187">
        <w:rPr>
          <w:rFonts w:ascii="Times New Roman" w:hAnsi="Times New Roman"/>
          <w:szCs w:val="24"/>
        </w:rPr>
        <w:t xml:space="preserve"> bendruomenės centrui „</w:t>
      </w:r>
      <w:r w:rsidR="00E35273">
        <w:rPr>
          <w:rFonts w:ascii="Times New Roman" w:hAnsi="Times New Roman"/>
          <w:szCs w:val="24"/>
        </w:rPr>
        <w:t>Atgaiva</w:t>
      </w:r>
      <w:r w:rsidRPr="006566FA">
        <w:rPr>
          <w:rFonts w:ascii="Times New Roman" w:hAnsi="Times New Roman"/>
          <w:szCs w:val="24"/>
        </w:rPr>
        <w:t>“</w:t>
      </w:r>
      <w:r w:rsidR="00175187">
        <w:rPr>
          <w:rFonts w:ascii="Times New Roman" w:hAnsi="Times New Roman"/>
          <w:szCs w:val="24"/>
        </w:rPr>
        <w:t xml:space="preserve"> teikti akredituotą vaikų dienos socialinę priežiūrą“</w:t>
      </w:r>
      <w:r w:rsidRPr="006566FA">
        <w:rPr>
          <w:rFonts w:ascii="Times New Roman" w:hAnsi="Times New Roman"/>
          <w:szCs w:val="24"/>
        </w:rPr>
        <w:t xml:space="preserve"> </w:t>
      </w:r>
      <w:r w:rsidR="00CB3F81">
        <w:rPr>
          <w:rFonts w:ascii="Times New Roman" w:hAnsi="Times New Roman"/>
          <w:szCs w:val="24"/>
        </w:rPr>
        <w:t xml:space="preserve">konstatuojamąją dalį </w:t>
      </w:r>
      <w:r w:rsidRPr="006566FA">
        <w:rPr>
          <w:rFonts w:ascii="Times New Roman" w:hAnsi="Times New Roman"/>
          <w:szCs w:val="24"/>
        </w:rPr>
        <w:t>ir išdėstau j</w:t>
      </w:r>
      <w:r w:rsidR="00CB3F81">
        <w:rPr>
          <w:rFonts w:ascii="Times New Roman" w:hAnsi="Times New Roman"/>
          <w:szCs w:val="24"/>
        </w:rPr>
        <w:t>ą</w:t>
      </w:r>
      <w:r w:rsidRPr="006566FA">
        <w:rPr>
          <w:rFonts w:ascii="Times New Roman" w:hAnsi="Times New Roman"/>
          <w:szCs w:val="24"/>
        </w:rPr>
        <w:t xml:space="preserve"> taip:</w:t>
      </w:r>
    </w:p>
    <w:p w14:paraId="0ADE66DF" w14:textId="11462A2A" w:rsidR="00D10853" w:rsidRPr="006566FA" w:rsidRDefault="002A2CAB" w:rsidP="006566FA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„</w:t>
      </w:r>
      <w:r w:rsidR="008C2363" w:rsidRPr="006566FA">
        <w:rPr>
          <w:rFonts w:ascii="Times New Roman" w:hAnsi="Times New Roman"/>
          <w:szCs w:val="24"/>
        </w:rPr>
        <w:t>s</w:t>
      </w:r>
      <w:r w:rsidR="004D6A16" w:rsidRPr="006566FA">
        <w:rPr>
          <w:rFonts w:ascii="Times New Roman" w:hAnsi="Times New Roman"/>
          <w:szCs w:val="24"/>
        </w:rPr>
        <w:t xml:space="preserve"> u t e i k i u </w:t>
      </w:r>
      <w:r w:rsidRPr="006566FA">
        <w:rPr>
          <w:rFonts w:ascii="Times New Roman" w:hAnsi="Times New Roman"/>
          <w:bCs/>
          <w:szCs w:val="24"/>
        </w:rPr>
        <w:t>neterminuotam laikotarpiui</w:t>
      </w:r>
      <w:r w:rsidR="00F931E2" w:rsidRPr="006566FA">
        <w:rPr>
          <w:rFonts w:ascii="Times New Roman" w:hAnsi="Times New Roman"/>
          <w:bCs/>
          <w:szCs w:val="24"/>
        </w:rPr>
        <w:t xml:space="preserve"> nuo šio įsakymo priėmimo dienos </w:t>
      </w:r>
      <w:r w:rsidR="00175187">
        <w:rPr>
          <w:rFonts w:ascii="Times New Roman" w:hAnsi="Times New Roman"/>
          <w:szCs w:val="24"/>
        </w:rPr>
        <w:t xml:space="preserve">asociacijai </w:t>
      </w:r>
      <w:r w:rsidR="00E35273">
        <w:rPr>
          <w:rFonts w:ascii="Times New Roman" w:hAnsi="Times New Roman"/>
          <w:szCs w:val="24"/>
        </w:rPr>
        <w:t>Gelgaudiškio</w:t>
      </w:r>
      <w:r w:rsidR="00175187">
        <w:rPr>
          <w:rFonts w:ascii="Times New Roman" w:hAnsi="Times New Roman"/>
          <w:szCs w:val="24"/>
        </w:rPr>
        <w:t xml:space="preserve"> bendruomenės centrui „</w:t>
      </w:r>
      <w:r w:rsidR="00E35273">
        <w:rPr>
          <w:rFonts w:ascii="Times New Roman" w:hAnsi="Times New Roman"/>
          <w:szCs w:val="24"/>
        </w:rPr>
        <w:t>Atgaiva</w:t>
      </w:r>
      <w:r w:rsidR="00175187" w:rsidRPr="006566FA">
        <w:rPr>
          <w:rFonts w:ascii="Times New Roman" w:hAnsi="Times New Roman"/>
          <w:szCs w:val="24"/>
        </w:rPr>
        <w:t>“</w:t>
      </w:r>
      <w:r w:rsidR="00F931E2" w:rsidRPr="006566FA">
        <w:rPr>
          <w:rFonts w:ascii="Times New Roman" w:hAnsi="Times New Roman"/>
          <w:szCs w:val="24"/>
        </w:rPr>
        <w:t xml:space="preserve">, įstaigos kodas </w:t>
      </w:r>
      <w:r w:rsidR="00E35273">
        <w:rPr>
          <w:rFonts w:ascii="Times New Roman" w:hAnsi="Times New Roman"/>
          <w:szCs w:val="24"/>
        </w:rPr>
        <w:t>174818963</w:t>
      </w:r>
      <w:r w:rsidR="00F931E2" w:rsidRPr="006566FA">
        <w:rPr>
          <w:rFonts w:ascii="Times New Roman" w:hAnsi="Times New Roman"/>
          <w:szCs w:val="24"/>
        </w:rPr>
        <w:t xml:space="preserve">, įstaigos buveinės adresas </w:t>
      </w:r>
      <w:r w:rsidR="00E35273">
        <w:rPr>
          <w:rFonts w:ascii="Times New Roman" w:hAnsi="Times New Roman"/>
          <w:szCs w:val="24"/>
        </w:rPr>
        <w:t>Taikos g. 59, Gelgaudiškio m</w:t>
      </w:r>
      <w:r w:rsidR="00175187">
        <w:rPr>
          <w:rFonts w:ascii="Times New Roman" w:hAnsi="Times New Roman"/>
          <w:szCs w:val="24"/>
        </w:rPr>
        <w:t>.,</w:t>
      </w:r>
      <w:r w:rsidR="00E35273">
        <w:rPr>
          <w:rFonts w:ascii="Times New Roman" w:hAnsi="Times New Roman"/>
          <w:szCs w:val="24"/>
        </w:rPr>
        <w:t xml:space="preserve"> Šakių r. sav.,</w:t>
      </w:r>
      <w:r w:rsidR="00F931E2" w:rsidRPr="006566FA">
        <w:rPr>
          <w:rFonts w:ascii="Times New Roman" w:hAnsi="Times New Roman"/>
          <w:szCs w:val="24"/>
        </w:rPr>
        <w:t xml:space="preserve"> teisę teikti akredituotą socialinės priežiūros paslaugą – </w:t>
      </w:r>
      <w:r w:rsidR="00175187">
        <w:rPr>
          <w:rFonts w:ascii="Times New Roman" w:hAnsi="Times New Roman"/>
          <w:szCs w:val="24"/>
        </w:rPr>
        <w:t>vaikų dienos socialinė priežiūra</w:t>
      </w:r>
      <w:r w:rsidR="00F931E2" w:rsidRPr="006566FA">
        <w:rPr>
          <w:rFonts w:ascii="Times New Roman" w:hAnsi="Times New Roman"/>
          <w:szCs w:val="24"/>
        </w:rPr>
        <w:t xml:space="preserve"> – </w:t>
      </w:r>
      <w:r w:rsidR="00175187">
        <w:rPr>
          <w:rFonts w:ascii="Times New Roman" w:hAnsi="Times New Roman"/>
          <w:szCs w:val="24"/>
        </w:rPr>
        <w:t>socialinę riziką patiriantiems vaikams nuo 6-18 metų ir jų šeimoms; 6-18 metų vaikams iš socialinę riziką patiriančių šeimų ir toms šeimoms; 6-18 metų vaikams su negalia ir jų šeimoms</w:t>
      </w:r>
      <w:r w:rsidR="00E35273">
        <w:rPr>
          <w:rFonts w:ascii="Times New Roman" w:hAnsi="Times New Roman"/>
          <w:szCs w:val="24"/>
        </w:rPr>
        <w:t>; kitiems vaikams nuo 6-18 metų ir jų šeimoms</w:t>
      </w:r>
      <w:r w:rsidR="009568C4" w:rsidRPr="006566FA">
        <w:rPr>
          <w:rFonts w:ascii="Times New Roman" w:hAnsi="Times New Roman"/>
          <w:szCs w:val="24"/>
        </w:rPr>
        <w:t>“.</w:t>
      </w:r>
      <w:r w:rsidR="00F931E2" w:rsidRPr="006566FA">
        <w:rPr>
          <w:rFonts w:ascii="Times New Roman" w:hAnsi="Times New Roman"/>
          <w:szCs w:val="24"/>
        </w:rPr>
        <w:t xml:space="preserve"> </w:t>
      </w:r>
    </w:p>
    <w:p w14:paraId="6A693FD1" w14:textId="63DCC81D" w:rsidR="002A2CAB" w:rsidRPr="006566FA" w:rsidRDefault="002A2CAB" w:rsidP="006566FA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</w:rPr>
        <w:t xml:space="preserve">Šis įsakymas per vieną mėnesį nuo įsakymo įteikimo dienos gali būti skundžiamas Lietuvos administracinių ginčų komisijos Kauno apygardos skyriui adresu: Laisvės al. 36, Kaunas, arba Regionų  administracinio teismo Kauno rūmams adresu: A. Mickevičiaus g. 8A, Kaunas. </w:t>
      </w:r>
    </w:p>
    <w:p w14:paraId="62C2143C" w14:textId="77777777" w:rsidR="002A2CAB" w:rsidRPr="006566FA" w:rsidRDefault="002A2CAB" w:rsidP="006566FA">
      <w:pPr>
        <w:tabs>
          <w:tab w:val="left" w:pos="720"/>
        </w:tabs>
        <w:spacing w:line="360" w:lineRule="auto"/>
        <w:rPr>
          <w:rFonts w:ascii="Times New Roman" w:hAnsi="Times New Roman"/>
          <w:bCs/>
        </w:rPr>
      </w:pPr>
    </w:p>
    <w:p w14:paraId="072E7F14" w14:textId="6A88A350" w:rsid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6EE2030" w14:textId="48558909" w:rsidR="006566FA" w:rsidRDefault="006566FA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49F2DF53" w14:textId="77777777" w:rsidR="006566FA" w:rsidRPr="006566FA" w:rsidRDefault="006566FA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DCDCC4E" w14:textId="77777777" w:rsidR="002A2CAB" w:rsidRPr="006566FA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B237BFD" w14:textId="77777777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bookmarkStart w:id="0" w:name="_Hlk171942702"/>
      <w:r w:rsidRPr="006566FA">
        <w:rPr>
          <w:rFonts w:ascii="Times New Roman" w:hAnsi="Times New Roman"/>
        </w:rPr>
        <w:t>Teisės, personalo ir civilinės metrikacijos</w:t>
      </w:r>
    </w:p>
    <w:p w14:paraId="1B5886D5" w14:textId="77777777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r w:rsidRPr="006566FA">
        <w:rPr>
          <w:rFonts w:ascii="Times New Roman" w:hAnsi="Times New Roman"/>
        </w:rPr>
        <w:t>skyriaus vyriausioji specialistė,</w:t>
      </w:r>
    </w:p>
    <w:p w14:paraId="2E395ED7" w14:textId="7A921914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r w:rsidRPr="006566FA">
        <w:rPr>
          <w:rFonts w:ascii="Times New Roman" w:hAnsi="Times New Roman"/>
        </w:rPr>
        <w:t xml:space="preserve">pavaduojanti administracijos direktorių                                                                Felicita </w:t>
      </w:r>
      <w:proofErr w:type="spellStart"/>
      <w:r w:rsidRPr="006566FA">
        <w:rPr>
          <w:rFonts w:ascii="Times New Roman" w:hAnsi="Times New Roman"/>
        </w:rPr>
        <w:t>Totoraitienė</w:t>
      </w:r>
      <w:proofErr w:type="spellEnd"/>
    </w:p>
    <w:p w14:paraId="69F82031" w14:textId="77777777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r w:rsidRPr="006566FA">
        <w:rPr>
          <w:rFonts w:ascii="Times New Roman" w:hAnsi="Times New Roman"/>
        </w:rPr>
        <w:t xml:space="preserve">                                              </w:t>
      </w:r>
    </w:p>
    <w:bookmarkEnd w:id="0"/>
    <w:p w14:paraId="6EF7D994" w14:textId="77777777" w:rsidR="002A2CAB" w:rsidRPr="006566FA" w:rsidRDefault="002A2CAB" w:rsidP="00F931E2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49F96AD" w14:textId="17B7DC16" w:rsidR="00D10853" w:rsidRPr="006566FA" w:rsidRDefault="00D10853" w:rsidP="00F931E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84CB2DC" w14:textId="51D90C26" w:rsidR="00D10853" w:rsidRDefault="00D10853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EB3FFA0" w14:textId="77777777" w:rsidR="006566FA" w:rsidRPr="006566FA" w:rsidRDefault="006566FA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819F15D" w14:textId="77777777" w:rsidR="00D10853" w:rsidRPr="00CB3F81" w:rsidRDefault="00D10853" w:rsidP="00D10853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6566FA">
        <w:rPr>
          <w:rFonts w:ascii="Times New Roman" w:hAnsi="Times New Roman"/>
          <w:szCs w:val="24"/>
        </w:rPr>
        <w:t>Parengė</w:t>
      </w:r>
      <w:r w:rsidRPr="006566FA">
        <w:rPr>
          <w:rFonts w:ascii="Times New Roman" w:hAnsi="Times New Roman"/>
          <w:szCs w:val="24"/>
        </w:rPr>
        <w:tab/>
      </w:r>
      <w:r w:rsidRPr="006566FA">
        <w:rPr>
          <w:rFonts w:ascii="Times New Roman" w:hAnsi="Times New Roman"/>
          <w:szCs w:val="24"/>
        </w:rPr>
        <w:tab/>
      </w:r>
    </w:p>
    <w:p w14:paraId="164D6F5A" w14:textId="77777777" w:rsidR="00D10853" w:rsidRPr="006566FA" w:rsidRDefault="00D10853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Socialinės paramos skyriaus</w:t>
      </w:r>
    </w:p>
    <w:p w14:paraId="33B59F32" w14:textId="42FF0ED7" w:rsidR="00D10853" w:rsidRPr="006566FA" w:rsidRDefault="006566FA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vyriausioji</w:t>
      </w:r>
      <w:r w:rsidR="00D10853" w:rsidRPr="006566FA">
        <w:rPr>
          <w:rFonts w:ascii="Times New Roman" w:hAnsi="Times New Roman"/>
          <w:szCs w:val="24"/>
        </w:rPr>
        <w:t xml:space="preserve"> specialistė</w:t>
      </w:r>
    </w:p>
    <w:p w14:paraId="59A91049" w14:textId="77777777" w:rsidR="00D10853" w:rsidRPr="006566FA" w:rsidRDefault="00D10853" w:rsidP="00D10853">
      <w:pPr>
        <w:overflowPunct w:val="0"/>
        <w:rPr>
          <w:rFonts w:ascii="Times New Roman" w:hAnsi="Times New Roman"/>
          <w:szCs w:val="24"/>
        </w:rPr>
      </w:pPr>
    </w:p>
    <w:p w14:paraId="45E2B987" w14:textId="29F049AD" w:rsidR="00D10853" w:rsidRPr="006566FA" w:rsidRDefault="006566FA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 xml:space="preserve">Milda </w:t>
      </w:r>
      <w:proofErr w:type="spellStart"/>
      <w:r w:rsidRPr="006566FA">
        <w:rPr>
          <w:rFonts w:ascii="Times New Roman" w:hAnsi="Times New Roman"/>
          <w:szCs w:val="24"/>
        </w:rPr>
        <w:t>Savukaitienė</w:t>
      </w:r>
      <w:proofErr w:type="spellEnd"/>
    </w:p>
    <w:p w14:paraId="25F4574C" w14:textId="312056E6" w:rsidR="00D10853" w:rsidRPr="006566FA" w:rsidRDefault="00D10853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202</w:t>
      </w:r>
      <w:r w:rsidR="001E750C" w:rsidRPr="006566FA">
        <w:rPr>
          <w:rFonts w:ascii="Times New Roman" w:hAnsi="Times New Roman"/>
          <w:szCs w:val="24"/>
        </w:rPr>
        <w:t>4-0</w:t>
      </w:r>
      <w:r w:rsidR="002A2CAB" w:rsidRPr="006566FA">
        <w:rPr>
          <w:rFonts w:ascii="Times New Roman" w:hAnsi="Times New Roman"/>
          <w:szCs w:val="24"/>
        </w:rPr>
        <w:t>9-</w:t>
      </w:r>
      <w:r w:rsidR="00F34723">
        <w:rPr>
          <w:rFonts w:ascii="Times New Roman" w:hAnsi="Times New Roman"/>
          <w:szCs w:val="24"/>
        </w:rPr>
        <w:t>30</w:t>
      </w:r>
    </w:p>
    <w:sectPr w:rsidR="00D10853" w:rsidRPr="006566FA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D20702" w14:textId="77777777" w:rsidR="003F3FFC" w:rsidRDefault="003F3FFC">
      <w:r>
        <w:separator/>
      </w:r>
    </w:p>
  </w:endnote>
  <w:endnote w:type="continuationSeparator" w:id="0">
    <w:p w14:paraId="24DF9909" w14:textId="77777777" w:rsidR="003F3FFC" w:rsidRDefault="003F3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FE29B" w14:textId="77777777" w:rsidR="003F3FFC" w:rsidRDefault="003F3FFC">
      <w:r>
        <w:separator/>
      </w:r>
    </w:p>
  </w:footnote>
  <w:footnote w:type="continuationSeparator" w:id="0">
    <w:p w14:paraId="18DA5681" w14:textId="77777777" w:rsidR="003F3FFC" w:rsidRDefault="003F3F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067E3D47"/>
    <w:multiLevelType w:val="hybridMultilevel"/>
    <w:tmpl w:val="0D7A5D78"/>
    <w:lvl w:ilvl="0" w:tplc="BADE78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4" w15:restartNumberingAfterBreak="0">
    <w:nsid w:val="49917A6D"/>
    <w:multiLevelType w:val="multilevel"/>
    <w:tmpl w:val="DE3C55A8"/>
    <w:lvl w:ilvl="0">
      <w:start w:val="1"/>
      <w:numFmt w:val="bullet"/>
      <w:suff w:val="space"/>
      <w:lvlText w:val=""/>
      <w:lvlJc w:val="left"/>
      <w:pPr>
        <w:ind w:left="0" w:firstLine="72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0" w:firstLine="72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AA6AD2"/>
    <w:multiLevelType w:val="hybridMultilevel"/>
    <w:tmpl w:val="3F04E848"/>
    <w:lvl w:ilvl="0" w:tplc="19B47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C007BBB"/>
    <w:multiLevelType w:val="multilevel"/>
    <w:tmpl w:val="DAEE7532"/>
    <w:lvl w:ilvl="0">
      <w:start w:val="1"/>
      <w:numFmt w:val="decimal"/>
      <w:suff w:val="space"/>
      <w:lvlText w:val="%1."/>
      <w:lvlJc w:val="left"/>
      <w:pPr>
        <w:ind w:left="-152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</w:num>
  <w:num w:numId="7">
    <w:abstractNumId w:val="8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44DB"/>
    <w:rsid w:val="00006285"/>
    <w:rsid w:val="0000778C"/>
    <w:rsid w:val="00007CAF"/>
    <w:rsid w:val="000100FC"/>
    <w:rsid w:val="0001514C"/>
    <w:rsid w:val="000151D0"/>
    <w:rsid w:val="00027DA9"/>
    <w:rsid w:val="0003550E"/>
    <w:rsid w:val="00035DD4"/>
    <w:rsid w:val="00052685"/>
    <w:rsid w:val="00062DA2"/>
    <w:rsid w:val="000661C4"/>
    <w:rsid w:val="000762AB"/>
    <w:rsid w:val="000777E2"/>
    <w:rsid w:val="00090C29"/>
    <w:rsid w:val="00091271"/>
    <w:rsid w:val="00091871"/>
    <w:rsid w:val="000A0F3E"/>
    <w:rsid w:val="000A1C5A"/>
    <w:rsid w:val="000A7E36"/>
    <w:rsid w:val="000B1B08"/>
    <w:rsid w:val="000B1B4C"/>
    <w:rsid w:val="000B5627"/>
    <w:rsid w:val="000C047F"/>
    <w:rsid w:val="000C6F5B"/>
    <w:rsid w:val="000D39B3"/>
    <w:rsid w:val="000D7EEE"/>
    <w:rsid w:val="000E1FE6"/>
    <w:rsid w:val="000E3D23"/>
    <w:rsid w:val="000E4079"/>
    <w:rsid w:val="000F0F3C"/>
    <w:rsid w:val="000F5FA7"/>
    <w:rsid w:val="00102124"/>
    <w:rsid w:val="00111FF8"/>
    <w:rsid w:val="00112E9A"/>
    <w:rsid w:val="00113610"/>
    <w:rsid w:val="0012002C"/>
    <w:rsid w:val="00125614"/>
    <w:rsid w:val="00130AD1"/>
    <w:rsid w:val="001320AF"/>
    <w:rsid w:val="001459D9"/>
    <w:rsid w:val="00146871"/>
    <w:rsid w:val="00152F3C"/>
    <w:rsid w:val="00157A52"/>
    <w:rsid w:val="001636BD"/>
    <w:rsid w:val="00163ED5"/>
    <w:rsid w:val="00166C85"/>
    <w:rsid w:val="00170BBA"/>
    <w:rsid w:val="00173FB4"/>
    <w:rsid w:val="00175187"/>
    <w:rsid w:val="00175590"/>
    <w:rsid w:val="00181ED0"/>
    <w:rsid w:val="001A5031"/>
    <w:rsid w:val="001B19DA"/>
    <w:rsid w:val="001B1A10"/>
    <w:rsid w:val="001B28B1"/>
    <w:rsid w:val="001B427C"/>
    <w:rsid w:val="001C4354"/>
    <w:rsid w:val="001D0996"/>
    <w:rsid w:val="001D2923"/>
    <w:rsid w:val="001E1EAD"/>
    <w:rsid w:val="001E33E9"/>
    <w:rsid w:val="001E3BD7"/>
    <w:rsid w:val="001E5466"/>
    <w:rsid w:val="001E750C"/>
    <w:rsid w:val="001E7B3F"/>
    <w:rsid w:val="001F51D5"/>
    <w:rsid w:val="001F7B83"/>
    <w:rsid w:val="002016E0"/>
    <w:rsid w:val="002026A9"/>
    <w:rsid w:val="00207385"/>
    <w:rsid w:val="0020772D"/>
    <w:rsid w:val="00211099"/>
    <w:rsid w:val="00215A8C"/>
    <w:rsid w:val="00215F94"/>
    <w:rsid w:val="002175B0"/>
    <w:rsid w:val="00223364"/>
    <w:rsid w:val="0023158F"/>
    <w:rsid w:val="0023296D"/>
    <w:rsid w:val="00234C74"/>
    <w:rsid w:val="00244B57"/>
    <w:rsid w:val="00252ECA"/>
    <w:rsid w:val="0026537D"/>
    <w:rsid w:val="00265DA1"/>
    <w:rsid w:val="002706B6"/>
    <w:rsid w:val="002734BB"/>
    <w:rsid w:val="00276649"/>
    <w:rsid w:val="00277BE4"/>
    <w:rsid w:val="00292CE8"/>
    <w:rsid w:val="00296433"/>
    <w:rsid w:val="002A0796"/>
    <w:rsid w:val="002A205E"/>
    <w:rsid w:val="002A2CAB"/>
    <w:rsid w:val="002B4950"/>
    <w:rsid w:val="002C5F9D"/>
    <w:rsid w:val="002D210A"/>
    <w:rsid w:val="002D5A0E"/>
    <w:rsid w:val="002E742E"/>
    <w:rsid w:val="002F500E"/>
    <w:rsid w:val="002F6429"/>
    <w:rsid w:val="00305354"/>
    <w:rsid w:val="00306F8B"/>
    <w:rsid w:val="00314B3D"/>
    <w:rsid w:val="00323265"/>
    <w:rsid w:val="0033034C"/>
    <w:rsid w:val="00345D25"/>
    <w:rsid w:val="0034683C"/>
    <w:rsid w:val="003515E6"/>
    <w:rsid w:val="00351BF2"/>
    <w:rsid w:val="00351E8D"/>
    <w:rsid w:val="00352674"/>
    <w:rsid w:val="00353821"/>
    <w:rsid w:val="003572BE"/>
    <w:rsid w:val="003573D4"/>
    <w:rsid w:val="003904DB"/>
    <w:rsid w:val="00391685"/>
    <w:rsid w:val="003927C5"/>
    <w:rsid w:val="00392BCF"/>
    <w:rsid w:val="00393C0F"/>
    <w:rsid w:val="00393DD8"/>
    <w:rsid w:val="003A37EC"/>
    <w:rsid w:val="003A5469"/>
    <w:rsid w:val="003A6E17"/>
    <w:rsid w:val="003B41B2"/>
    <w:rsid w:val="003C0866"/>
    <w:rsid w:val="003C092C"/>
    <w:rsid w:val="003C3261"/>
    <w:rsid w:val="003C4326"/>
    <w:rsid w:val="003C4E1D"/>
    <w:rsid w:val="003C6870"/>
    <w:rsid w:val="003D0345"/>
    <w:rsid w:val="003D7F11"/>
    <w:rsid w:val="003F3FFC"/>
    <w:rsid w:val="00402167"/>
    <w:rsid w:val="0040612D"/>
    <w:rsid w:val="0040739D"/>
    <w:rsid w:val="004158E1"/>
    <w:rsid w:val="00426C33"/>
    <w:rsid w:val="00427BAC"/>
    <w:rsid w:val="00441349"/>
    <w:rsid w:val="00442B83"/>
    <w:rsid w:val="004439BD"/>
    <w:rsid w:val="0044478C"/>
    <w:rsid w:val="004467BD"/>
    <w:rsid w:val="0044739E"/>
    <w:rsid w:val="004548B8"/>
    <w:rsid w:val="004557F2"/>
    <w:rsid w:val="00461AEA"/>
    <w:rsid w:val="00466349"/>
    <w:rsid w:val="00467BF6"/>
    <w:rsid w:val="00471E1A"/>
    <w:rsid w:val="00477284"/>
    <w:rsid w:val="00485446"/>
    <w:rsid w:val="00485A84"/>
    <w:rsid w:val="004A552A"/>
    <w:rsid w:val="004A68E9"/>
    <w:rsid w:val="004B57DC"/>
    <w:rsid w:val="004B5D70"/>
    <w:rsid w:val="004B6E68"/>
    <w:rsid w:val="004C06DE"/>
    <w:rsid w:val="004D1C6D"/>
    <w:rsid w:val="004D6A16"/>
    <w:rsid w:val="004D7478"/>
    <w:rsid w:val="004E4DD9"/>
    <w:rsid w:val="004E730C"/>
    <w:rsid w:val="004F17E3"/>
    <w:rsid w:val="004F31B1"/>
    <w:rsid w:val="004F739D"/>
    <w:rsid w:val="00501B3B"/>
    <w:rsid w:val="00507882"/>
    <w:rsid w:val="00510967"/>
    <w:rsid w:val="005134BE"/>
    <w:rsid w:val="005208D4"/>
    <w:rsid w:val="00521A76"/>
    <w:rsid w:val="00524279"/>
    <w:rsid w:val="00532219"/>
    <w:rsid w:val="00544F04"/>
    <w:rsid w:val="00545261"/>
    <w:rsid w:val="005460E4"/>
    <w:rsid w:val="00546A11"/>
    <w:rsid w:val="00546FFB"/>
    <w:rsid w:val="005717AA"/>
    <w:rsid w:val="00585846"/>
    <w:rsid w:val="00585CE5"/>
    <w:rsid w:val="00590C92"/>
    <w:rsid w:val="005913BE"/>
    <w:rsid w:val="00591F55"/>
    <w:rsid w:val="00595674"/>
    <w:rsid w:val="005972B2"/>
    <w:rsid w:val="005A2DA3"/>
    <w:rsid w:val="005B1A2E"/>
    <w:rsid w:val="005B597D"/>
    <w:rsid w:val="005B6BB3"/>
    <w:rsid w:val="005B7885"/>
    <w:rsid w:val="005C5756"/>
    <w:rsid w:val="005C7AB0"/>
    <w:rsid w:val="005D0A8E"/>
    <w:rsid w:val="005D4CB6"/>
    <w:rsid w:val="005D68AD"/>
    <w:rsid w:val="005D6EF0"/>
    <w:rsid w:val="005E424E"/>
    <w:rsid w:val="006172B5"/>
    <w:rsid w:val="006172D3"/>
    <w:rsid w:val="00617F1A"/>
    <w:rsid w:val="006216C0"/>
    <w:rsid w:val="00621F36"/>
    <w:rsid w:val="0063039F"/>
    <w:rsid w:val="0063091B"/>
    <w:rsid w:val="006325DF"/>
    <w:rsid w:val="00647E14"/>
    <w:rsid w:val="006566FA"/>
    <w:rsid w:val="00657C52"/>
    <w:rsid w:val="00673DE5"/>
    <w:rsid w:val="00687C16"/>
    <w:rsid w:val="00693F2E"/>
    <w:rsid w:val="006A69E5"/>
    <w:rsid w:val="006B07FC"/>
    <w:rsid w:val="006C1FA5"/>
    <w:rsid w:val="006C49CD"/>
    <w:rsid w:val="006D486A"/>
    <w:rsid w:val="006D5166"/>
    <w:rsid w:val="006E1919"/>
    <w:rsid w:val="006E75C6"/>
    <w:rsid w:val="006F07A7"/>
    <w:rsid w:val="00701870"/>
    <w:rsid w:val="0070288E"/>
    <w:rsid w:val="007039B6"/>
    <w:rsid w:val="00704809"/>
    <w:rsid w:val="0071054A"/>
    <w:rsid w:val="007177CA"/>
    <w:rsid w:val="00722776"/>
    <w:rsid w:val="00731104"/>
    <w:rsid w:val="00731658"/>
    <w:rsid w:val="00734017"/>
    <w:rsid w:val="007359F8"/>
    <w:rsid w:val="007373AE"/>
    <w:rsid w:val="0074023A"/>
    <w:rsid w:val="00744F00"/>
    <w:rsid w:val="007464A2"/>
    <w:rsid w:val="00747412"/>
    <w:rsid w:val="00747D68"/>
    <w:rsid w:val="007521C7"/>
    <w:rsid w:val="0076178D"/>
    <w:rsid w:val="00761E07"/>
    <w:rsid w:val="00763ED0"/>
    <w:rsid w:val="007707E7"/>
    <w:rsid w:val="00774F14"/>
    <w:rsid w:val="00783C26"/>
    <w:rsid w:val="00790A0B"/>
    <w:rsid w:val="007A0E7D"/>
    <w:rsid w:val="007A283D"/>
    <w:rsid w:val="007A44D1"/>
    <w:rsid w:val="007A729D"/>
    <w:rsid w:val="007B1AA0"/>
    <w:rsid w:val="007B5BFF"/>
    <w:rsid w:val="007C000F"/>
    <w:rsid w:val="007D11D8"/>
    <w:rsid w:val="007D58E2"/>
    <w:rsid w:val="007D595B"/>
    <w:rsid w:val="007D6D3D"/>
    <w:rsid w:val="007E618A"/>
    <w:rsid w:val="007F3A32"/>
    <w:rsid w:val="008006CA"/>
    <w:rsid w:val="00812180"/>
    <w:rsid w:val="0082010E"/>
    <w:rsid w:val="008310BE"/>
    <w:rsid w:val="00832525"/>
    <w:rsid w:val="008325BD"/>
    <w:rsid w:val="008362C0"/>
    <w:rsid w:val="00837811"/>
    <w:rsid w:val="008428E7"/>
    <w:rsid w:val="008547D9"/>
    <w:rsid w:val="008566DB"/>
    <w:rsid w:val="00863990"/>
    <w:rsid w:val="00866594"/>
    <w:rsid w:val="00867E24"/>
    <w:rsid w:val="00870323"/>
    <w:rsid w:val="00872A4B"/>
    <w:rsid w:val="00880B47"/>
    <w:rsid w:val="0088623B"/>
    <w:rsid w:val="0089278C"/>
    <w:rsid w:val="008938BE"/>
    <w:rsid w:val="0089786E"/>
    <w:rsid w:val="008A2130"/>
    <w:rsid w:val="008A5F3E"/>
    <w:rsid w:val="008A7903"/>
    <w:rsid w:val="008B3A26"/>
    <w:rsid w:val="008B5BC7"/>
    <w:rsid w:val="008C081E"/>
    <w:rsid w:val="008C2363"/>
    <w:rsid w:val="008C739C"/>
    <w:rsid w:val="008D0CA0"/>
    <w:rsid w:val="008D224A"/>
    <w:rsid w:val="008D3EE0"/>
    <w:rsid w:val="008F2C79"/>
    <w:rsid w:val="008F7010"/>
    <w:rsid w:val="00903722"/>
    <w:rsid w:val="0092788C"/>
    <w:rsid w:val="009319D4"/>
    <w:rsid w:val="00944444"/>
    <w:rsid w:val="009536A6"/>
    <w:rsid w:val="00954C31"/>
    <w:rsid w:val="009568C4"/>
    <w:rsid w:val="009742BE"/>
    <w:rsid w:val="0098658C"/>
    <w:rsid w:val="00987FA7"/>
    <w:rsid w:val="00993CF8"/>
    <w:rsid w:val="00995CB4"/>
    <w:rsid w:val="009A7FE5"/>
    <w:rsid w:val="009B4679"/>
    <w:rsid w:val="009C7C54"/>
    <w:rsid w:val="009D7AC4"/>
    <w:rsid w:val="009E4FE1"/>
    <w:rsid w:val="009F2FA1"/>
    <w:rsid w:val="00A00C9B"/>
    <w:rsid w:val="00A0280F"/>
    <w:rsid w:val="00A056DE"/>
    <w:rsid w:val="00A06754"/>
    <w:rsid w:val="00A141F1"/>
    <w:rsid w:val="00A238D9"/>
    <w:rsid w:val="00A3097F"/>
    <w:rsid w:val="00A327B2"/>
    <w:rsid w:val="00A347E0"/>
    <w:rsid w:val="00A37D58"/>
    <w:rsid w:val="00A42670"/>
    <w:rsid w:val="00A4477B"/>
    <w:rsid w:val="00A6398E"/>
    <w:rsid w:val="00A65312"/>
    <w:rsid w:val="00A70BDC"/>
    <w:rsid w:val="00A72292"/>
    <w:rsid w:val="00A76D93"/>
    <w:rsid w:val="00A77E40"/>
    <w:rsid w:val="00A80093"/>
    <w:rsid w:val="00A86240"/>
    <w:rsid w:val="00A8658F"/>
    <w:rsid w:val="00A96B6B"/>
    <w:rsid w:val="00AC108C"/>
    <w:rsid w:val="00AC2DE5"/>
    <w:rsid w:val="00AC50CB"/>
    <w:rsid w:val="00AC7241"/>
    <w:rsid w:val="00AD0909"/>
    <w:rsid w:val="00AD2B75"/>
    <w:rsid w:val="00AD3651"/>
    <w:rsid w:val="00AD4BF4"/>
    <w:rsid w:val="00AE0E06"/>
    <w:rsid w:val="00AE1B9E"/>
    <w:rsid w:val="00AE5EA5"/>
    <w:rsid w:val="00AF69F4"/>
    <w:rsid w:val="00B101AF"/>
    <w:rsid w:val="00B10307"/>
    <w:rsid w:val="00B32B16"/>
    <w:rsid w:val="00B44E84"/>
    <w:rsid w:val="00B45463"/>
    <w:rsid w:val="00B54E0E"/>
    <w:rsid w:val="00B60E76"/>
    <w:rsid w:val="00B636B1"/>
    <w:rsid w:val="00B64219"/>
    <w:rsid w:val="00B653A2"/>
    <w:rsid w:val="00B66D05"/>
    <w:rsid w:val="00B672A2"/>
    <w:rsid w:val="00B701DA"/>
    <w:rsid w:val="00B72358"/>
    <w:rsid w:val="00B72F5A"/>
    <w:rsid w:val="00B77A57"/>
    <w:rsid w:val="00B80BF2"/>
    <w:rsid w:val="00B85B24"/>
    <w:rsid w:val="00BA5C65"/>
    <w:rsid w:val="00BC159D"/>
    <w:rsid w:val="00BC21C4"/>
    <w:rsid w:val="00BC2D6F"/>
    <w:rsid w:val="00BC7F0B"/>
    <w:rsid w:val="00BD0FBF"/>
    <w:rsid w:val="00BD7783"/>
    <w:rsid w:val="00BE3A02"/>
    <w:rsid w:val="00BF0633"/>
    <w:rsid w:val="00BF57A8"/>
    <w:rsid w:val="00C02B24"/>
    <w:rsid w:val="00C06873"/>
    <w:rsid w:val="00C125BA"/>
    <w:rsid w:val="00C129F2"/>
    <w:rsid w:val="00C13192"/>
    <w:rsid w:val="00C337B4"/>
    <w:rsid w:val="00C35BF4"/>
    <w:rsid w:val="00C4445C"/>
    <w:rsid w:val="00C52C13"/>
    <w:rsid w:val="00C57B62"/>
    <w:rsid w:val="00C62329"/>
    <w:rsid w:val="00C62F5B"/>
    <w:rsid w:val="00C777C2"/>
    <w:rsid w:val="00C862A9"/>
    <w:rsid w:val="00C96690"/>
    <w:rsid w:val="00C969F1"/>
    <w:rsid w:val="00C97D34"/>
    <w:rsid w:val="00CA587F"/>
    <w:rsid w:val="00CB3F81"/>
    <w:rsid w:val="00CC02F5"/>
    <w:rsid w:val="00CC0893"/>
    <w:rsid w:val="00CD12F0"/>
    <w:rsid w:val="00CD49C9"/>
    <w:rsid w:val="00CD700B"/>
    <w:rsid w:val="00CF2E6F"/>
    <w:rsid w:val="00CF3B9B"/>
    <w:rsid w:val="00D004AB"/>
    <w:rsid w:val="00D04FDA"/>
    <w:rsid w:val="00D07B95"/>
    <w:rsid w:val="00D105F5"/>
    <w:rsid w:val="00D10853"/>
    <w:rsid w:val="00D120B8"/>
    <w:rsid w:val="00D30F02"/>
    <w:rsid w:val="00D334DD"/>
    <w:rsid w:val="00D36A31"/>
    <w:rsid w:val="00D4136A"/>
    <w:rsid w:val="00D56703"/>
    <w:rsid w:val="00D655BD"/>
    <w:rsid w:val="00D70554"/>
    <w:rsid w:val="00D768B1"/>
    <w:rsid w:val="00D8240D"/>
    <w:rsid w:val="00D84169"/>
    <w:rsid w:val="00D8491E"/>
    <w:rsid w:val="00D95E40"/>
    <w:rsid w:val="00DA33D7"/>
    <w:rsid w:val="00DA3CC0"/>
    <w:rsid w:val="00DB0645"/>
    <w:rsid w:val="00DB186C"/>
    <w:rsid w:val="00DB1C96"/>
    <w:rsid w:val="00DB3ECF"/>
    <w:rsid w:val="00DD4966"/>
    <w:rsid w:val="00DE6E67"/>
    <w:rsid w:val="00DE7350"/>
    <w:rsid w:val="00DF5ACB"/>
    <w:rsid w:val="00E02409"/>
    <w:rsid w:val="00E06A2B"/>
    <w:rsid w:val="00E10E1D"/>
    <w:rsid w:val="00E14E84"/>
    <w:rsid w:val="00E25059"/>
    <w:rsid w:val="00E312BC"/>
    <w:rsid w:val="00E32DE5"/>
    <w:rsid w:val="00E35200"/>
    <w:rsid w:val="00E35273"/>
    <w:rsid w:val="00E407BB"/>
    <w:rsid w:val="00E418AF"/>
    <w:rsid w:val="00E441A1"/>
    <w:rsid w:val="00E76576"/>
    <w:rsid w:val="00E82AA4"/>
    <w:rsid w:val="00E8704E"/>
    <w:rsid w:val="00E908BE"/>
    <w:rsid w:val="00E93EA9"/>
    <w:rsid w:val="00E964EF"/>
    <w:rsid w:val="00E975DD"/>
    <w:rsid w:val="00EA2456"/>
    <w:rsid w:val="00EA4F2B"/>
    <w:rsid w:val="00EA5BB7"/>
    <w:rsid w:val="00EB22D8"/>
    <w:rsid w:val="00EB29F8"/>
    <w:rsid w:val="00EB3346"/>
    <w:rsid w:val="00EB49F5"/>
    <w:rsid w:val="00EB6B97"/>
    <w:rsid w:val="00EC2689"/>
    <w:rsid w:val="00EC5BE3"/>
    <w:rsid w:val="00EF1625"/>
    <w:rsid w:val="00EF2BF1"/>
    <w:rsid w:val="00EF449A"/>
    <w:rsid w:val="00EF53A5"/>
    <w:rsid w:val="00F02132"/>
    <w:rsid w:val="00F0386E"/>
    <w:rsid w:val="00F12ACE"/>
    <w:rsid w:val="00F202B7"/>
    <w:rsid w:val="00F26F7F"/>
    <w:rsid w:val="00F272D8"/>
    <w:rsid w:val="00F34723"/>
    <w:rsid w:val="00F36D0F"/>
    <w:rsid w:val="00F37E9E"/>
    <w:rsid w:val="00F52C76"/>
    <w:rsid w:val="00F52E36"/>
    <w:rsid w:val="00F63CE3"/>
    <w:rsid w:val="00F66E6A"/>
    <w:rsid w:val="00F757CE"/>
    <w:rsid w:val="00F777BF"/>
    <w:rsid w:val="00F80A5E"/>
    <w:rsid w:val="00F87B2A"/>
    <w:rsid w:val="00F90991"/>
    <w:rsid w:val="00F920BA"/>
    <w:rsid w:val="00F931E2"/>
    <w:rsid w:val="00F940DE"/>
    <w:rsid w:val="00F97AB6"/>
    <w:rsid w:val="00FA09D9"/>
    <w:rsid w:val="00FA15BD"/>
    <w:rsid w:val="00FA27D3"/>
    <w:rsid w:val="00FB30A5"/>
    <w:rsid w:val="00FC354C"/>
    <w:rsid w:val="00FD49D3"/>
    <w:rsid w:val="00FD5F32"/>
    <w:rsid w:val="00FD5FE7"/>
    <w:rsid w:val="00FE2630"/>
    <w:rsid w:val="00FF1837"/>
    <w:rsid w:val="00FF4E39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  <w:style w:type="paragraph" w:styleId="Pataisymai">
    <w:name w:val="Revision"/>
    <w:hidden/>
    <w:uiPriority w:val="99"/>
    <w:semiHidden/>
    <w:rsid w:val="00F52E36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CD3F4F-1085-4A3C-9BF8-80077316B33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</Template>
  <TotalTime>11</TotalTime>
  <Pages>1</Pages>
  <Words>222</Words>
  <Characters>1593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Rimutė Grušienė</cp:lastModifiedBy>
  <cp:revision>5</cp:revision>
  <cp:lastPrinted>2023-09-29T06:33:00Z</cp:lastPrinted>
  <dcterms:created xsi:type="dcterms:W3CDTF">2024-09-27T05:43:00Z</dcterms:created>
  <dcterms:modified xsi:type="dcterms:W3CDTF">2024-09-30T11:07:00Z</dcterms:modified>
</cp:coreProperties>
</file>