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4F05A4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67966EC8" wp14:editId="1124CC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98314D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18A8572D" w14:textId="145DD295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ŠAKIŲ RAJONO SAVIVALDYBĖS </w:t>
      </w:r>
      <w:r w:rsidR="00272978">
        <w:rPr>
          <w:rFonts w:ascii="Times New Roman" w:hAnsi="Times New Roman"/>
          <w:b/>
        </w:rPr>
        <w:t>MERAS</w:t>
      </w:r>
    </w:p>
    <w:p w14:paraId="0D252B19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5F31813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EF815F" w14:textId="7BD77EBA" w:rsidR="00DD47CE" w:rsidRDefault="0027297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POTVARKIS</w:t>
      </w:r>
    </w:p>
    <w:p w14:paraId="05708D0A" w14:textId="5519F952" w:rsidR="00DD47CE" w:rsidRDefault="00BE6D25" w:rsidP="00FC0EC0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FC0EC0">
        <w:rPr>
          <w:rFonts w:ascii="Times New Roman" w:hAnsi="Times New Roman"/>
          <w:b/>
        </w:rPr>
        <w:t>ATSAKINGO ASMENS PASKYRIMO</w:t>
      </w:r>
    </w:p>
    <w:p w14:paraId="49DF5E8C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193AF741" w14:textId="29C9798F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A2042E">
        <w:rPr>
          <w:rFonts w:ascii="Times New Roman" w:hAnsi="Times New Roman"/>
        </w:rPr>
        <w:t>2</w:t>
      </w:r>
      <w:r w:rsidR="00A82F12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133639">
        <w:rPr>
          <w:rFonts w:ascii="Times New Roman" w:hAnsi="Times New Roman"/>
        </w:rPr>
        <w:t xml:space="preserve">                    </w:t>
      </w:r>
      <w:r w:rsidR="00473FF3">
        <w:rPr>
          <w:rFonts w:ascii="Times New Roman" w:hAnsi="Times New Roman"/>
        </w:rPr>
        <w:t xml:space="preserve">     </w:t>
      </w:r>
      <w:r w:rsidR="001352C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</w:t>
      </w:r>
      <w:r w:rsidR="001352C7">
        <w:rPr>
          <w:rFonts w:ascii="Times New Roman" w:hAnsi="Times New Roman"/>
        </w:rPr>
        <w:t>M</w:t>
      </w:r>
      <w:r w:rsidR="000D250E">
        <w:rPr>
          <w:rFonts w:ascii="Times New Roman" w:hAnsi="Times New Roman"/>
        </w:rPr>
        <w:t>G</w:t>
      </w:r>
      <w:r w:rsidR="003E13CC">
        <w:rPr>
          <w:rFonts w:ascii="Times New Roman" w:hAnsi="Times New Roman"/>
        </w:rPr>
        <w:t>-</w:t>
      </w:r>
    </w:p>
    <w:p w14:paraId="062C3CA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6A1F8372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56028FC5" w14:textId="2B30A914" w:rsidR="00091FA9" w:rsidRPr="00683E3A" w:rsidRDefault="003E13CC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ab/>
      </w:r>
      <w:r w:rsidR="00091FA9" w:rsidRPr="00BC21F4">
        <w:rPr>
          <w:rFonts w:ascii="Times New Roman" w:hAnsi="Times New Roman"/>
        </w:rPr>
        <w:t>Vadovaudamasi</w:t>
      </w:r>
      <w:r w:rsidR="00091FA9">
        <w:rPr>
          <w:rFonts w:ascii="Times New Roman" w:hAnsi="Times New Roman"/>
        </w:rPr>
        <w:t>s</w:t>
      </w:r>
      <w:r w:rsidR="00FC0EC0">
        <w:rPr>
          <w:rFonts w:ascii="Times New Roman" w:hAnsi="Times New Roman"/>
        </w:rPr>
        <w:t xml:space="preserve"> </w:t>
      </w:r>
      <w:r w:rsidR="00B1720F">
        <w:rPr>
          <w:rFonts w:ascii="Times New Roman" w:hAnsi="Times New Roman"/>
        </w:rPr>
        <w:t xml:space="preserve">Lietuvos Respublikos vietos savivaldos įstatymo </w:t>
      </w:r>
      <w:r w:rsidR="005006E9">
        <w:rPr>
          <w:rFonts w:ascii="Times New Roman" w:hAnsi="Times New Roman"/>
        </w:rPr>
        <w:t xml:space="preserve">25 straipsnio 5 dalimi, </w:t>
      </w:r>
      <w:r w:rsidR="009E6074">
        <w:rPr>
          <w:rFonts w:ascii="Times New Roman" w:hAnsi="Times New Roman"/>
        </w:rPr>
        <w:t xml:space="preserve">Lietuvos </w:t>
      </w:r>
      <w:r w:rsidR="009E6074" w:rsidRPr="009E6074">
        <w:rPr>
          <w:rFonts w:ascii="Times New Roman" w:hAnsi="Times New Roman"/>
        </w:rPr>
        <w:t xml:space="preserve">Respublikos </w:t>
      </w:r>
      <w:r w:rsidR="00133639" w:rsidRPr="009E6074">
        <w:rPr>
          <w:rFonts w:ascii="Times New Roman" w:hAnsi="Times New Roman"/>
        </w:rPr>
        <w:t>valstybės ir savivaldybių turto valdymo, naudojimo ir disponavimo juo įstatymo 12 straipsnio 3 dalimi</w:t>
      </w:r>
      <w:r w:rsidR="00133639">
        <w:rPr>
          <w:rFonts w:ascii="Times New Roman" w:hAnsi="Times New Roman"/>
        </w:rPr>
        <w:t xml:space="preserve">, </w:t>
      </w:r>
      <w:r w:rsidR="00FC0EC0">
        <w:rPr>
          <w:rFonts w:ascii="Times New Roman" w:hAnsi="Times New Roman"/>
          <w:szCs w:val="24"/>
        </w:rPr>
        <w:t>Šakių rajono savivaldybės turto perdavimo valdyti, naudoti ir disponuoti juo patikėjimo teise tvarkos aprašo, patvirtinto Šakių rajono savivaldybės tarybos 2021 m. balandžio 23 d. sprendimu Nr. T-144 „Dėl Šakių rajono savivaldybės turto perdavimo valdyti, naudoti ir disponuoti juo patikėjimo teise tvarkos aprašo patvirtinimo“, 21 punktu</w:t>
      </w:r>
      <w:r w:rsidR="00FC0EC0">
        <w:rPr>
          <w:rFonts w:ascii="Times New Roman" w:hAnsi="Times New Roman"/>
        </w:rPr>
        <w:t>,</w:t>
      </w:r>
    </w:p>
    <w:p w14:paraId="3B524CDD" w14:textId="4A68969F" w:rsidR="00091FA9" w:rsidRPr="007F51A9" w:rsidRDefault="00091FA9" w:rsidP="00091FA9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F51A9">
        <w:rPr>
          <w:rFonts w:ascii="Times New Roman" w:hAnsi="Times New Roman"/>
        </w:rPr>
        <w:tab/>
        <w:t xml:space="preserve"> </w:t>
      </w:r>
      <w:r w:rsidR="00FC0EC0">
        <w:rPr>
          <w:rFonts w:ascii="Times New Roman" w:hAnsi="Times New Roman"/>
          <w:spacing w:val="60"/>
          <w:szCs w:val="24"/>
        </w:rPr>
        <w:t>skiriu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</w:rPr>
        <w:t>Šakių</w:t>
      </w:r>
      <w:r w:rsidRPr="007F51A9">
        <w:rPr>
          <w:rFonts w:ascii="Times New Roman" w:hAnsi="Times New Roman"/>
        </w:rPr>
        <w:t xml:space="preserve"> </w:t>
      </w:r>
      <w:r w:rsidR="00FC0EC0">
        <w:rPr>
          <w:rFonts w:ascii="Times New Roman" w:hAnsi="Times New Roman"/>
          <w:szCs w:val="24"/>
        </w:rPr>
        <w:t xml:space="preserve">rajono savivaldybės administracijos </w:t>
      </w:r>
      <w:r w:rsidR="00CE112C" w:rsidRPr="004C0AFD">
        <w:rPr>
          <w:rFonts w:ascii="Times New Roman" w:hAnsi="Times New Roman"/>
          <w:szCs w:val="24"/>
        </w:rPr>
        <w:t>Socialinės paramos</w:t>
      </w:r>
      <w:r w:rsidR="00A82F12" w:rsidRPr="004C0AFD">
        <w:rPr>
          <w:rFonts w:ascii="Times New Roman" w:hAnsi="Times New Roman"/>
          <w:szCs w:val="24"/>
        </w:rPr>
        <w:t xml:space="preserve"> skyriaus vedėją </w:t>
      </w:r>
      <w:r w:rsidR="00FC0EC0" w:rsidRPr="004C0AFD">
        <w:rPr>
          <w:rFonts w:ascii="Times New Roman" w:hAnsi="Times New Roman"/>
          <w:szCs w:val="24"/>
        </w:rPr>
        <w:t>atsaking</w:t>
      </w:r>
      <w:r w:rsidR="00CE112C" w:rsidRPr="004C0AFD">
        <w:rPr>
          <w:rFonts w:ascii="Times New Roman" w:hAnsi="Times New Roman"/>
          <w:szCs w:val="24"/>
        </w:rPr>
        <w:t>a</w:t>
      </w:r>
      <w:r w:rsidR="00FC0EC0" w:rsidRPr="004C0AFD">
        <w:rPr>
          <w:rFonts w:ascii="Times New Roman" w:hAnsi="Times New Roman"/>
          <w:szCs w:val="24"/>
        </w:rPr>
        <w:t xml:space="preserve"> </w:t>
      </w:r>
      <w:r w:rsidR="00FC0EC0">
        <w:rPr>
          <w:rFonts w:ascii="Times New Roman" w:hAnsi="Times New Roman"/>
          <w:szCs w:val="24"/>
        </w:rPr>
        <w:t xml:space="preserve">už </w:t>
      </w:r>
      <w:r w:rsidR="008E4238">
        <w:rPr>
          <w:rFonts w:ascii="Times New Roman" w:hAnsi="Times New Roman"/>
          <w:szCs w:val="24"/>
        </w:rPr>
        <w:t>Savivaldybės t</w:t>
      </w:r>
      <w:r w:rsidR="00FC0EC0">
        <w:rPr>
          <w:rFonts w:ascii="Times New Roman" w:hAnsi="Times New Roman"/>
          <w:szCs w:val="24"/>
        </w:rPr>
        <w:t xml:space="preserve">urto patikėjimo </w:t>
      </w:r>
      <w:r w:rsidR="00290A97">
        <w:rPr>
          <w:rFonts w:ascii="Times New Roman" w:hAnsi="Times New Roman"/>
          <w:szCs w:val="24"/>
        </w:rPr>
        <w:t xml:space="preserve">teisės </w:t>
      </w:r>
      <w:r w:rsidR="00FC0EC0">
        <w:rPr>
          <w:rFonts w:ascii="Times New Roman" w:hAnsi="Times New Roman"/>
          <w:szCs w:val="24"/>
        </w:rPr>
        <w:t>sutarties Nr. VL-</w:t>
      </w:r>
      <w:r w:rsidR="00473FF3">
        <w:rPr>
          <w:rFonts w:ascii="Times New Roman" w:hAnsi="Times New Roman"/>
          <w:szCs w:val="24"/>
        </w:rPr>
        <w:t>1119</w:t>
      </w:r>
      <w:r w:rsidR="00FC0EC0">
        <w:rPr>
          <w:rFonts w:ascii="Times New Roman" w:hAnsi="Times New Roman"/>
          <w:szCs w:val="24"/>
        </w:rPr>
        <w:t>, sudarytos 202</w:t>
      </w:r>
      <w:r w:rsidR="00A82F12">
        <w:rPr>
          <w:rFonts w:ascii="Times New Roman" w:hAnsi="Times New Roman"/>
          <w:szCs w:val="24"/>
        </w:rPr>
        <w:t>4</w:t>
      </w:r>
      <w:r w:rsidR="00FC0EC0">
        <w:rPr>
          <w:rFonts w:ascii="Times New Roman" w:hAnsi="Times New Roman"/>
          <w:szCs w:val="24"/>
        </w:rPr>
        <w:t xml:space="preserve"> m. </w:t>
      </w:r>
      <w:r w:rsidR="00473FF3">
        <w:rPr>
          <w:rFonts w:ascii="Times New Roman" w:hAnsi="Times New Roman"/>
          <w:szCs w:val="24"/>
        </w:rPr>
        <w:t>rugsėjo 25</w:t>
      </w:r>
      <w:r w:rsidR="00FC0EC0">
        <w:rPr>
          <w:rFonts w:ascii="Times New Roman" w:hAnsi="Times New Roman"/>
          <w:szCs w:val="24"/>
        </w:rPr>
        <w:t xml:space="preserve"> d. su</w:t>
      </w:r>
      <w:r w:rsidR="00473FF3">
        <w:rPr>
          <w:rFonts w:ascii="Times New Roman" w:hAnsi="Times New Roman"/>
          <w:szCs w:val="24"/>
        </w:rPr>
        <w:t xml:space="preserve"> viešąja įstaiga VšĮ Šakių </w:t>
      </w:r>
      <w:proofErr w:type="spellStart"/>
      <w:r w:rsidR="00473FF3">
        <w:rPr>
          <w:rFonts w:ascii="Times New Roman" w:hAnsi="Times New Roman"/>
          <w:szCs w:val="24"/>
        </w:rPr>
        <w:t>Diakonija</w:t>
      </w:r>
      <w:proofErr w:type="spellEnd"/>
      <w:r w:rsidR="00FC0EC0">
        <w:rPr>
          <w:rFonts w:ascii="Times New Roman" w:hAnsi="Times New Roman"/>
          <w:szCs w:val="24"/>
        </w:rPr>
        <w:t>, vykdymą.</w:t>
      </w:r>
    </w:p>
    <w:p w14:paraId="5F5B7B06" w14:textId="77777777" w:rsidR="003E13CC" w:rsidRDefault="003E13CC" w:rsidP="00091FA9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538B6C9F" w14:textId="77777777" w:rsidR="003E13CC" w:rsidRDefault="003E13CC" w:rsidP="00091FA9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26D2E8A1" w14:textId="77777777" w:rsidR="003E13CC" w:rsidRDefault="003E13CC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4332C4D" w14:textId="0D5258BC" w:rsidR="003E13CC" w:rsidRDefault="00D73E67" w:rsidP="00091FA9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Savivaldybės meras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Raimondas Januševičius</w:t>
      </w:r>
    </w:p>
    <w:p w14:paraId="3A374836" w14:textId="77777777" w:rsidR="003E13CC" w:rsidRDefault="003E13CC" w:rsidP="003E13CC">
      <w:pPr>
        <w:rPr>
          <w:rFonts w:ascii="Times New Roman" w:hAnsi="Times New Roman"/>
          <w:szCs w:val="24"/>
        </w:rPr>
      </w:pPr>
    </w:p>
    <w:p w14:paraId="75DA08F8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48970BA1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65A5EAF0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932F605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314E8D2" w14:textId="77777777" w:rsidR="003E13CC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34934F" w14:textId="77777777" w:rsidR="003E13CC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14:paraId="2004216E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14:paraId="598349CF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1CB363AB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290345F4" w14:textId="77777777" w:rsidR="003E13CC" w:rsidRDefault="003E13CC" w:rsidP="003E13C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14:paraId="7D9F6945" w14:textId="35EDA433" w:rsidR="003E13CC" w:rsidRDefault="00A2042E" w:rsidP="003E13CC">
      <w:pPr>
        <w:overflowPunct w:val="0"/>
      </w:pPr>
      <w:r>
        <w:rPr>
          <w:rFonts w:ascii="Times New Roman" w:hAnsi="Times New Roman"/>
        </w:rPr>
        <w:t>202</w:t>
      </w:r>
      <w:r w:rsidR="00A82F12">
        <w:rPr>
          <w:rFonts w:ascii="Times New Roman" w:hAnsi="Times New Roman"/>
        </w:rPr>
        <w:t>4</w:t>
      </w:r>
      <w:r w:rsidR="003E13CC" w:rsidRPr="003E055C">
        <w:rPr>
          <w:rFonts w:ascii="Times New Roman" w:hAnsi="Times New Roman"/>
        </w:rPr>
        <w:t>-</w:t>
      </w:r>
      <w:r w:rsidR="008E4238">
        <w:rPr>
          <w:rFonts w:ascii="Times New Roman" w:hAnsi="Times New Roman"/>
        </w:rPr>
        <w:t>0</w:t>
      </w:r>
      <w:r w:rsidR="00473FF3">
        <w:rPr>
          <w:rFonts w:ascii="Times New Roman" w:hAnsi="Times New Roman"/>
        </w:rPr>
        <w:t>9</w:t>
      </w:r>
      <w:r w:rsidR="00290A97">
        <w:rPr>
          <w:rFonts w:ascii="Times New Roman" w:hAnsi="Times New Roman"/>
        </w:rPr>
        <w:t>-</w:t>
      </w:r>
      <w:r w:rsidR="00473FF3">
        <w:rPr>
          <w:rFonts w:ascii="Times New Roman" w:hAnsi="Times New Roman"/>
        </w:rPr>
        <w:t>30</w:t>
      </w:r>
    </w:p>
    <w:sectPr w:rsidR="003E13CC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BE820A" w14:textId="77777777" w:rsidR="00B8034E" w:rsidRDefault="00B8034E">
      <w:r>
        <w:separator/>
      </w:r>
    </w:p>
  </w:endnote>
  <w:endnote w:type="continuationSeparator" w:id="0">
    <w:p w14:paraId="1F113D8D" w14:textId="77777777" w:rsidR="00B8034E" w:rsidRDefault="00B80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89EF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A05F15" w14:textId="77777777" w:rsidR="00B8034E" w:rsidRDefault="00B8034E">
      <w:r>
        <w:separator/>
      </w:r>
    </w:p>
  </w:footnote>
  <w:footnote w:type="continuationSeparator" w:id="0">
    <w:p w14:paraId="66230CBC" w14:textId="77777777" w:rsidR="00B8034E" w:rsidRDefault="00B803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AF98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16AB0"/>
    <w:rsid w:val="00026842"/>
    <w:rsid w:val="00030094"/>
    <w:rsid w:val="00064F6F"/>
    <w:rsid w:val="00065163"/>
    <w:rsid w:val="00072595"/>
    <w:rsid w:val="0009047B"/>
    <w:rsid w:val="00091FA9"/>
    <w:rsid w:val="000B7F2B"/>
    <w:rsid w:val="000D250E"/>
    <w:rsid w:val="00117499"/>
    <w:rsid w:val="00133639"/>
    <w:rsid w:val="001352C7"/>
    <w:rsid w:val="001B2B63"/>
    <w:rsid w:val="001D1F0A"/>
    <w:rsid w:val="001D38EF"/>
    <w:rsid w:val="001E7250"/>
    <w:rsid w:val="00216190"/>
    <w:rsid w:val="00230731"/>
    <w:rsid w:val="002325F7"/>
    <w:rsid w:val="00251A99"/>
    <w:rsid w:val="00272978"/>
    <w:rsid w:val="002765E4"/>
    <w:rsid w:val="0028720A"/>
    <w:rsid w:val="00290A97"/>
    <w:rsid w:val="002D3ABC"/>
    <w:rsid w:val="00302028"/>
    <w:rsid w:val="00306C5D"/>
    <w:rsid w:val="00313CF0"/>
    <w:rsid w:val="00315966"/>
    <w:rsid w:val="00342E29"/>
    <w:rsid w:val="003800DB"/>
    <w:rsid w:val="003A0C31"/>
    <w:rsid w:val="003E13CC"/>
    <w:rsid w:val="003F491F"/>
    <w:rsid w:val="003F7F58"/>
    <w:rsid w:val="00432216"/>
    <w:rsid w:val="00434111"/>
    <w:rsid w:val="00435ADB"/>
    <w:rsid w:val="00443BB3"/>
    <w:rsid w:val="00455A16"/>
    <w:rsid w:val="0045748B"/>
    <w:rsid w:val="00462ACB"/>
    <w:rsid w:val="00473FF3"/>
    <w:rsid w:val="00491116"/>
    <w:rsid w:val="004930AA"/>
    <w:rsid w:val="0049691C"/>
    <w:rsid w:val="004A3504"/>
    <w:rsid w:val="004A76C7"/>
    <w:rsid w:val="004C0AFD"/>
    <w:rsid w:val="004D322D"/>
    <w:rsid w:val="004F0D20"/>
    <w:rsid w:val="005006E9"/>
    <w:rsid w:val="00516E1A"/>
    <w:rsid w:val="00521D86"/>
    <w:rsid w:val="005248D7"/>
    <w:rsid w:val="00583E25"/>
    <w:rsid w:val="00587DB6"/>
    <w:rsid w:val="00610881"/>
    <w:rsid w:val="00683E3A"/>
    <w:rsid w:val="006B4E71"/>
    <w:rsid w:val="0070001E"/>
    <w:rsid w:val="00730A8F"/>
    <w:rsid w:val="007665E8"/>
    <w:rsid w:val="007D2C70"/>
    <w:rsid w:val="008337C1"/>
    <w:rsid w:val="008C1B78"/>
    <w:rsid w:val="008C41FC"/>
    <w:rsid w:val="008D7A2A"/>
    <w:rsid w:val="008E4238"/>
    <w:rsid w:val="008E587F"/>
    <w:rsid w:val="008F4809"/>
    <w:rsid w:val="00914866"/>
    <w:rsid w:val="00927D47"/>
    <w:rsid w:val="0098205C"/>
    <w:rsid w:val="009C4EAB"/>
    <w:rsid w:val="009E6074"/>
    <w:rsid w:val="009F065C"/>
    <w:rsid w:val="009F1D04"/>
    <w:rsid w:val="00A2042E"/>
    <w:rsid w:val="00A23F57"/>
    <w:rsid w:val="00A277E3"/>
    <w:rsid w:val="00A452A4"/>
    <w:rsid w:val="00A666A0"/>
    <w:rsid w:val="00A82F12"/>
    <w:rsid w:val="00A92247"/>
    <w:rsid w:val="00AC0508"/>
    <w:rsid w:val="00AE7378"/>
    <w:rsid w:val="00B1720F"/>
    <w:rsid w:val="00B47628"/>
    <w:rsid w:val="00B75F85"/>
    <w:rsid w:val="00B8034E"/>
    <w:rsid w:val="00B80F03"/>
    <w:rsid w:val="00BB087A"/>
    <w:rsid w:val="00BE1E33"/>
    <w:rsid w:val="00BE4C6A"/>
    <w:rsid w:val="00BE6D25"/>
    <w:rsid w:val="00C13F47"/>
    <w:rsid w:val="00C2225A"/>
    <w:rsid w:val="00C838D9"/>
    <w:rsid w:val="00C84A75"/>
    <w:rsid w:val="00C90314"/>
    <w:rsid w:val="00C921BD"/>
    <w:rsid w:val="00C924F2"/>
    <w:rsid w:val="00CA67DC"/>
    <w:rsid w:val="00CA6ECE"/>
    <w:rsid w:val="00CD1AC6"/>
    <w:rsid w:val="00CE112C"/>
    <w:rsid w:val="00D34A6E"/>
    <w:rsid w:val="00D73E67"/>
    <w:rsid w:val="00D8069B"/>
    <w:rsid w:val="00DD47CE"/>
    <w:rsid w:val="00E357C4"/>
    <w:rsid w:val="00E407C2"/>
    <w:rsid w:val="00E41774"/>
    <w:rsid w:val="00E432CF"/>
    <w:rsid w:val="00E918BB"/>
    <w:rsid w:val="00E95215"/>
    <w:rsid w:val="00ED113F"/>
    <w:rsid w:val="00EE2CE3"/>
    <w:rsid w:val="00F01EF6"/>
    <w:rsid w:val="00F83D1F"/>
    <w:rsid w:val="00FB6AF1"/>
    <w:rsid w:val="00FC0EC0"/>
    <w:rsid w:val="00FC78CA"/>
    <w:rsid w:val="00FE042D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B200B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160</TotalTime>
  <Pages>1</Pages>
  <Words>700</Words>
  <Characters>399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11</cp:revision>
  <cp:lastPrinted>2024-09-27T07:53:00Z</cp:lastPrinted>
  <dcterms:created xsi:type="dcterms:W3CDTF">2024-09-27T07:45:00Z</dcterms:created>
  <dcterms:modified xsi:type="dcterms:W3CDTF">2024-09-30T04:11:00Z</dcterms:modified>
</cp:coreProperties>
</file>