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636B8F2C" w14:textId="63C28589" w:rsidR="00A3026E" w:rsidRDefault="00644E9C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  <w:lang w:bidi="lt-LT"/>
        </w:rPr>
      </w:pPr>
      <w:r w:rsidRPr="00644E9C">
        <w:rPr>
          <w:rFonts w:ascii="Times New Roman" w:hAnsi="Times New Roman"/>
          <w:b/>
          <w:bCs/>
          <w:szCs w:val="24"/>
          <w:lang w:bidi="lt-LT"/>
        </w:rPr>
        <w:t xml:space="preserve">DĖL </w:t>
      </w:r>
      <w:r w:rsidR="003620B1">
        <w:rPr>
          <w:rFonts w:ascii="Times New Roman" w:hAnsi="Times New Roman"/>
          <w:b/>
          <w:bCs/>
          <w:szCs w:val="24"/>
          <w:lang w:bidi="lt-LT"/>
        </w:rPr>
        <w:t xml:space="preserve">ASMENS </w:t>
      </w:r>
      <w:r w:rsidRPr="00644E9C">
        <w:rPr>
          <w:rFonts w:ascii="Times New Roman" w:hAnsi="Times New Roman"/>
          <w:b/>
          <w:bCs/>
          <w:szCs w:val="24"/>
          <w:lang w:bidi="lt-LT"/>
        </w:rPr>
        <w:t xml:space="preserve">SVEIKATOS PRIEŽIŪROS </w:t>
      </w:r>
      <w:r w:rsidR="003620B1">
        <w:rPr>
          <w:rFonts w:ascii="Times New Roman" w:hAnsi="Times New Roman"/>
          <w:b/>
          <w:bCs/>
          <w:szCs w:val="24"/>
          <w:lang w:bidi="lt-LT"/>
        </w:rPr>
        <w:t>ĮSTAIGOS PASKYRIMO</w:t>
      </w:r>
    </w:p>
    <w:p w14:paraId="3889C4E4" w14:textId="77777777" w:rsidR="004D58AC" w:rsidRPr="002D350C" w:rsidRDefault="004D58AC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0608049" w14:textId="0184673C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892BCD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</w:t>
      </w:r>
      <w:r w:rsidR="00CF0BD6">
        <w:rPr>
          <w:rFonts w:ascii="Times New Roman" w:hAnsi="Times New Roman"/>
          <w:szCs w:val="24"/>
        </w:rPr>
        <w:t>2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>Nr.</w:t>
      </w:r>
      <w:r w:rsidR="00892BCD">
        <w:rPr>
          <w:rFonts w:ascii="Times New Roman" w:hAnsi="Times New Roman"/>
          <w:szCs w:val="24"/>
        </w:rPr>
        <w:t xml:space="preserve"> AT</w:t>
      </w:r>
      <w:r w:rsidR="00744F03">
        <w:rPr>
          <w:rFonts w:ascii="Times New Roman" w:hAnsi="Times New Roman"/>
          <w:szCs w:val="24"/>
        </w:rPr>
        <w:t xml:space="preserve"> 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D4ABA1B" w14:textId="77777777" w:rsidR="000F7DFF" w:rsidRPr="000F7DFF" w:rsidRDefault="000F7DFF" w:rsidP="000F7DFF"/>
    <w:p w14:paraId="4B7C7A5D" w14:textId="2FB80A20" w:rsidR="00644E9C" w:rsidRPr="001427D3" w:rsidRDefault="000F7DFF" w:rsidP="009306E5">
      <w:pPr>
        <w:spacing w:line="276" w:lineRule="auto"/>
        <w:ind w:firstLine="720"/>
        <w:jc w:val="both"/>
        <w:rPr>
          <w:rFonts w:ascii="Times New Roman" w:hAnsi="Times New Roman"/>
          <w:szCs w:val="24"/>
          <w:lang w:bidi="lt-LT"/>
        </w:rPr>
      </w:pPr>
      <w:r w:rsidRPr="001427D3">
        <w:rPr>
          <w:rFonts w:ascii="Times New Roman" w:hAnsi="Times New Roman"/>
          <w:szCs w:val="24"/>
        </w:rPr>
        <w:t>Vadovaudamas</w:t>
      </w:r>
      <w:r w:rsidR="00510FC6" w:rsidRPr="001427D3">
        <w:rPr>
          <w:rFonts w:ascii="Times New Roman" w:hAnsi="Times New Roman"/>
          <w:szCs w:val="24"/>
        </w:rPr>
        <w:t>is</w:t>
      </w:r>
      <w:r w:rsidRPr="001427D3">
        <w:rPr>
          <w:rFonts w:ascii="Times New Roman" w:hAnsi="Times New Roman"/>
          <w:szCs w:val="24"/>
        </w:rPr>
        <w:t xml:space="preserve"> </w:t>
      </w:r>
      <w:r w:rsidR="001427D3">
        <w:rPr>
          <w:rFonts w:ascii="Times New Roman" w:hAnsi="Times New Roman"/>
          <w:szCs w:val="24"/>
        </w:rPr>
        <w:t xml:space="preserve">Lietuvos Respublikos vietos savivaldos įstatymo 29 straipsnio 8 dalies 2 punktu, </w:t>
      </w:r>
      <w:r w:rsidR="00644E9C" w:rsidRPr="001427D3">
        <w:rPr>
          <w:rFonts w:ascii="Times New Roman" w:hAnsi="Times New Roman"/>
          <w:szCs w:val="24"/>
          <w:lang w:bidi="lt-LT"/>
        </w:rPr>
        <w:t xml:space="preserve">Lietuvos Respublikos sveikatos apsaugos ministro </w:t>
      </w:r>
      <w:r w:rsidR="002161EF">
        <w:rPr>
          <w:rFonts w:ascii="Times New Roman" w:hAnsi="Times New Roman"/>
          <w:szCs w:val="24"/>
          <w:lang w:bidi="lt-LT"/>
        </w:rPr>
        <w:t>–</w:t>
      </w:r>
      <w:r w:rsidR="00644E9C" w:rsidRPr="001427D3">
        <w:rPr>
          <w:rFonts w:ascii="Times New Roman" w:hAnsi="Times New Roman"/>
          <w:szCs w:val="24"/>
          <w:lang w:bidi="lt-LT"/>
        </w:rPr>
        <w:t xml:space="preserve"> Valstybės lygio ekstremaliosios situacijos valstybės operacijų vadovo 2020 m. kovo mėn. 27 d. sprendim</w:t>
      </w:r>
      <w:r w:rsidR="00AC4385">
        <w:rPr>
          <w:rFonts w:ascii="Times New Roman" w:hAnsi="Times New Roman"/>
          <w:szCs w:val="24"/>
          <w:lang w:bidi="lt-LT"/>
        </w:rPr>
        <w:t>o</w:t>
      </w:r>
      <w:r w:rsidR="00644E9C" w:rsidRPr="001427D3">
        <w:rPr>
          <w:rFonts w:ascii="Times New Roman" w:hAnsi="Times New Roman"/>
          <w:szCs w:val="24"/>
          <w:lang w:bidi="lt-LT"/>
        </w:rPr>
        <w:t xml:space="preserve"> Nr.V-593 </w:t>
      </w:r>
      <w:r w:rsidR="002161EF">
        <w:rPr>
          <w:rFonts w:ascii="Times New Roman" w:hAnsi="Times New Roman"/>
          <w:szCs w:val="24"/>
          <w:lang w:bidi="lt-LT"/>
        </w:rPr>
        <w:t>„</w:t>
      </w:r>
      <w:r w:rsidR="00644E9C" w:rsidRPr="001427D3">
        <w:rPr>
          <w:rFonts w:ascii="Times New Roman" w:hAnsi="Times New Roman"/>
          <w:szCs w:val="24"/>
          <w:lang w:bidi="lt-LT"/>
        </w:rPr>
        <w:t>Dėl sveikatos priežiūros specialistų testavimo siekiant valdyti COVID-19 ligos (</w:t>
      </w:r>
      <w:proofErr w:type="spellStart"/>
      <w:r w:rsidR="00644E9C" w:rsidRPr="001427D3">
        <w:rPr>
          <w:rFonts w:ascii="Times New Roman" w:hAnsi="Times New Roman"/>
          <w:szCs w:val="24"/>
          <w:lang w:bidi="lt-LT"/>
        </w:rPr>
        <w:t>koronaviruso</w:t>
      </w:r>
      <w:proofErr w:type="spellEnd"/>
      <w:r w:rsidR="00644E9C" w:rsidRPr="001427D3">
        <w:rPr>
          <w:rFonts w:ascii="Times New Roman" w:hAnsi="Times New Roman"/>
          <w:szCs w:val="24"/>
          <w:lang w:bidi="lt-LT"/>
        </w:rPr>
        <w:t xml:space="preserve"> infekcijos) plitimą</w:t>
      </w:r>
      <w:r w:rsidR="004D58AC">
        <w:rPr>
          <w:rFonts w:ascii="Times New Roman" w:hAnsi="Times New Roman"/>
          <w:szCs w:val="24"/>
          <w:lang w:bidi="lt-LT"/>
        </w:rPr>
        <w:t>“</w:t>
      </w:r>
      <w:r w:rsidR="00AC4385">
        <w:rPr>
          <w:rFonts w:ascii="Times New Roman" w:hAnsi="Times New Roman"/>
          <w:szCs w:val="24"/>
          <w:lang w:bidi="lt-LT"/>
        </w:rPr>
        <w:t xml:space="preserve"> 1.2 punktu:</w:t>
      </w:r>
    </w:p>
    <w:p w14:paraId="34277260" w14:textId="18533CCA" w:rsidR="00644E9C" w:rsidRPr="001427D3" w:rsidRDefault="000F7DFF" w:rsidP="00047E32">
      <w:pPr>
        <w:spacing w:line="276" w:lineRule="auto"/>
        <w:ind w:firstLine="720"/>
        <w:jc w:val="both"/>
        <w:rPr>
          <w:rFonts w:ascii="Times New Roman" w:hAnsi="Times New Roman"/>
          <w:szCs w:val="24"/>
          <w:lang w:bidi="lt-LT"/>
        </w:rPr>
      </w:pPr>
      <w:r w:rsidRPr="001427D3">
        <w:rPr>
          <w:rFonts w:ascii="Times New Roman" w:hAnsi="Times New Roman"/>
          <w:szCs w:val="24"/>
        </w:rPr>
        <w:t>1. P a s k i r i u</w:t>
      </w:r>
      <w:r w:rsidR="00047E32" w:rsidRPr="001427D3">
        <w:rPr>
          <w:rFonts w:ascii="Times New Roman" w:hAnsi="Times New Roman"/>
          <w:szCs w:val="24"/>
        </w:rPr>
        <w:t xml:space="preserve"> </w:t>
      </w:r>
      <w:r w:rsidRPr="001427D3">
        <w:rPr>
          <w:rFonts w:ascii="Times New Roman" w:hAnsi="Times New Roman"/>
          <w:szCs w:val="24"/>
        </w:rPr>
        <w:t>VšĮ Šakių</w:t>
      </w:r>
      <w:r w:rsidR="00644E9C" w:rsidRPr="001427D3">
        <w:rPr>
          <w:rFonts w:ascii="Times New Roman" w:hAnsi="Times New Roman"/>
          <w:szCs w:val="24"/>
        </w:rPr>
        <w:t xml:space="preserve"> ligoninę </w:t>
      </w:r>
      <w:r w:rsidR="00644E9C" w:rsidRPr="001427D3">
        <w:rPr>
          <w:rFonts w:ascii="Times New Roman" w:hAnsi="Times New Roman"/>
          <w:szCs w:val="24"/>
          <w:lang w:bidi="lt-LT"/>
        </w:rPr>
        <w:t>atsaking</w:t>
      </w:r>
      <w:r w:rsidR="009306E5" w:rsidRPr="001427D3">
        <w:rPr>
          <w:rFonts w:ascii="Times New Roman" w:hAnsi="Times New Roman"/>
          <w:szCs w:val="24"/>
          <w:lang w:bidi="lt-LT"/>
        </w:rPr>
        <w:t xml:space="preserve">a </w:t>
      </w:r>
      <w:r w:rsidR="00644E9C" w:rsidRPr="001427D3">
        <w:rPr>
          <w:rFonts w:ascii="Times New Roman" w:hAnsi="Times New Roman"/>
          <w:szCs w:val="24"/>
          <w:lang w:bidi="lt-LT"/>
        </w:rPr>
        <w:t>už tepinėlių iš nosiaryklės ir ryklės paėmimą SARS-CoV-2-PGR tyrimui dėl COVID-19 ligos (</w:t>
      </w:r>
      <w:proofErr w:type="spellStart"/>
      <w:r w:rsidR="00644E9C" w:rsidRPr="001427D3">
        <w:rPr>
          <w:rFonts w:ascii="Times New Roman" w:hAnsi="Times New Roman"/>
          <w:szCs w:val="24"/>
          <w:lang w:bidi="lt-LT"/>
        </w:rPr>
        <w:t>koronaviruso</w:t>
      </w:r>
      <w:proofErr w:type="spellEnd"/>
      <w:r w:rsidR="00644E9C" w:rsidRPr="001427D3">
        <w:rPr>
          <w:rFonts w:ascii="Times New Roman" w:hAnsi="Times New Roman"/>
          <w:szCs w:val="24"/>
          <w:lang w:bidi="lt-LT"/>
        </w:rPr>
        <w:t xml:space="preserve"> infekcijos)</w:t>
      </w:r>
      <w:r w:rsidR="00AC4385">
        <w:rPr>
          <w:rFonts w:ascii="Times New Roman" w:hAnsi="Times New Roman"/>
          <w:szCs w:val="24"/>
          <w:lang w:bidi="lt-LT"/>
        </w:rPr>
        <w:t>,</w:t>
      </w:r>
      <w:r w:rsidR="00644E9C" w:rsidRPr="001427D3">
        <w:rPr>
          <w:rFonts w:ascii="Times New Roman" w:hAnsi="Times New Roman"/>
          <w:szCs w:val="24"/>
          <w:lang w:bidi="lt-LT"/>
        </w:rPr>
        <w:t xml:space="preserve"> paėmimą ir pristatymą </w:t>
      </w:r>
      <w:r w:rsidR="00854666">
        <w:rPr>
          <w:rFonts w:ascii="Times New Roman" w:hAnsi="Times New Roman"/>
          <w:szCs w:val="24"/>
          <w:lang w:bidi="lt-LT"/>
        </w:rPr>
        <w:t xml:space="preserve">į </w:t>
      </w:r>
      <w:r w:rsidR="00AC4385">
        <w:rPr>
          <w:rFonts w:ascii="Times New Roman" w:hAnsi="Times New Roman"/>
          <w:szCs w:val="24"/>
          <w:lang w:bidi="lt-LT"/>
        </w:rPr>
        <w:t xml:space="preserve">VšĮ </w:t>
      </w:r>
      <w:r w:rsidR="00854666">
        <w:rPr>
          <w:rFonts w:ascii="Times New Roman" w:hAnsi="Times New Roman"/>
          <w:szCs w:val="24"/>
          <w:lang w:bidi="lt-LT"/>
        </w:rPr>
        <w:t xml:space="preserve">Lietuvos sveikatos mokslų universiteto ligoninės </w:t>
      </w:r>
      <w:r w:rsidR="003620B1">
        <w:rPr>
          <w:rFonts w:ascii="Times New Roman" w:hAnsi="Times New Roman"/>
          <w:szCs w:val="24"/>
          <w:lang w:bidi="lt-LT"/>
        </w:rPr>
        <w:t xml:space="preserve">Kauno klinikų </w:t>
      </w:r>
      <w:r w:rsidR="00854666">
        <w:rPr>
          <w:rFonts w:ascii="Times New Roman" w:hAnsi="Times New Roman"/>
          <w:szCs w:val="24"/>
          <w:lang w:bidi="lt-LT"/>
        </w:rPr>
        <w:t xml:space="preserve">Laboratorinės medicinos klinikos laboratoriją. </w:t>
      </w:r>
    </w:p>
    <w:p w14:paraId="39783D22" w14:textId="18A55C93" w:rsidR="000F7DFF" w:rsidRPr="001427D3" w:rsidRDefault="009306E5" w:rsidP="009306E5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1427D3">
        <w:rPr>
          <w:rFonts w:ascii="Times New Roman" w:hAnsi="Times New Roman"/>
          <w:szCs w:val="24"/>
          <w:lang w:bidi="lt-LT"/>
        </w:rPr>
        <w:t xml:space="preserve">2. </w:t>
      </w:r>
      <w:r w:rsidR="000F7DFF" w:rsidRPr="001427D3">
        <w:rPr>
          <w:rFonts w:ascii="Times New Roman" w:hAnsi="Times New Roman"/>
          <w:szCs w:val="24"/>
        </w:rPr>
        <w:t xml:space="preserve"> P a v e d u </w:t>
      </w:r>
      <w:r w:rsidR="004E7CD9" w:rsidRPr="001427D3">
        <w:rPr>
          <w:rFonts w:ascii="Times New Roman" w:hAnsi="Times New Roman"/>
          <w:szCs w:val="24"/>
        </w:rPr>
        <w:t xml:space="preserve"> Šakių rajono savivaldybės administracijos Bendrųjų reikalų skyriaus vyriausi</w:t>
      </w:r>
      <w:r w:rsidR="00047E32" w:rsidRPr="001427D3">
        <w:rPr>
          <w:rFonts w:ascii="Times New Roman" w:hAnsi="Times New Roman"/>
          <w:szCs w:val="24"/>
        </w:rPr>
        <w:t>a</w:t>
      </w:r>
      <w:r w:rsidR="004E7CD9" w:rsidRPr="001427D3">
        <w:rPr>
          <w:rFonts w:ascii="Times New Roman" w:hAnsi="Times New Roman"/>
          <w:szCs w:val="24"/>
        </w:rPr>
        <w:t>j</w:t>
      </w:r>
      <w:r w:rsidR="00047E32" w:rsidRPr="001427D3">
        <w:rPr>
          <w:rFonts w:ascii="Times New Roman" w:hAnsi="Times New Roman"/>
          <w:szCs w:val="24"/>
        </w:rPr>
        <w:t>ai</w:t>
      </w:r>
      <w:r w:rsidR="004E7CD9" w:rsidRPr="001427D3">
        <w:rPr>
          <w:rFonts w:ascii="Times New Roman" w:hAnsi="Times New Roman"/>
          <w:szCs w:val="24"/>
        </w:rPr>
        <w:t xml:space="preserve"> specialist</w:t>
      </w:r>
      <w:r w:rsidR="00047E32" w:rsidRPr="001427D3">
        <w:rPr>
          <w:rFonts w:ascii="Times New Roman" w:hAnsi="Times New Roman"/>
          <w:szCs w:val="24"/>
        </w:rPr>
        <w:t>ei</w:t>
      </w:r>
      <w:r w:rsidR="004E7CD9" w:rsidRPr="001427D3">
        <w:rPr>
          <w:rFonts w:ascii="Times New Roman" w:hAnsi="Times New Roman"/>
          <w:szCs w:val="24"/>
        </w:rPr>
        <w:t xml:space="preserve"> Rimut</w:t>
      </w:r>
      <w:r w:rsidR="00047E32" w:rsidRPr="001427D3">
        <w:rPr>
          <w:rFonts w:ascii="Times New Roman" w:hAnsi="Times New Roman"/>
          <w:szCs w:val="24"/>
        </w:rPr>
        <w:t>ei</w:t>
      </w:r>
      <w:r w:rsidR="004E7CD9" w:rsidRPr="001427D3">
        <w:rPr>
          <w:rFonts w:ascii="Times New Roman" w:hAnsi="Times New Roman"/>
          <w:szCs w:val="24"/>
        </w:rPr>
        <w:t xml:space="preserve"> </w:t>
      </w:r>
      <w:proofErr w:type="spellStart"/>
      <w:r w:rsidR="004E7CD9" w:rsidRPr="001427D3">
        <w:rPr>
          <w:rFonts w:ascii="Times New Roman" w:hAnsi="Times New Roman"/>
          <w:szCs w:val="24"/>
        </w:rPr>
        <w:t>Grušien</w:t>
      </w:r>
      <w:r w:rsidR="002161EF">
        <w:rPr>
          <w:rFonts w:ascii="Times New Roman" w:hAnsi="Times New Roman"/>
          <w:szCs w:val="24"/>
        </w:rPr>
        <w:t>ei</w:t>
      </w:r>
      <w:proofErr w:type="spellEnd"/>
      <w:r w:rsidR="004E7CD9" w:rsidRPr="001427D3">
        <w:rPr>
          <w:rFonts w:ascii="Times New Roman" w:hAnsi="Times New Roman"/>
          <w:szCs w:val="24"/>
        </w:rPr>
        <w:t xml:space="preserve"> šį įsakymą paskelbti savivaldybės interneto svetainėje</w:t>
      </w:r>
      <w:r w:rsidR="009B6B99" w:rsidRPr="001427D3">
        <w:rPr>
          <w:rFonts w:ascii="Times New Roman" w:hAnsi="Times New Roman"/>
          <w:szCs w:val="24"/>
        </w:rPr>
        <w:t>.</w:t>
      </w:r>
    </w:p>
    <w:p w14:paraId="3D0FF7B2" w14:textId="3C05C7EC" w:rsidR="003D41AF" w:rsidRPr="00F47644" w:rsidRDefault="004D58AC" w:rsidP="004D58AC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          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Šis </w:t>
      </w:r>
      <w:r w:rsidR="00254678">
        <w:rPr>
          <w:rFonts w:ascii="Times New Roman" w:hAnsi="Times New Roman"/>
          <w:color w:val="00000A"/>
          <w:kern w:val="1"/>
        </w:rPr>
        <w:t xml:space="preserve">sprendimas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="00F47644" w:rsidRPr="00F47644">
        <w:rPr>
          <w:rFonts w:ascii="Times New Roman" w:hAnsi="Times New Roman"/>
          <w:color w:val="00000A"/>
          <w:kern w:val="1"/>
        </w:rPr>
        <w:t>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42C7B28" w14:textId="3A509E33" w:rsidR="001427D3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Ekstremaliųjų situacijų</w:t>
      </w:r>
      <w:r w:rsidRPr="001427D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</w:t>
      </w:r>
      <w:r w:rsidRPr="009B6B99">
        <w:rPr>
          <w:rFonts w:ascii="Times New Roman" w:hAnsi="Times New Roman"/>
          <w:szCs w:val="24"/>
        </w:rPr>
        <w:t>Dainius Grincevičius</w:t>
      </w:r>
    </w:p>
    <w:p w14:paraId="0E30D094" w14:textId="42C929AD" w:rsidR="00E90920" w:rsidRPr="009B6B99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komisijos pirmininkas - </w:t>
      </w:r>
      <w:r w:rsidR="009B6B99" w:rsidRPr="009B6B99">
        <w:rPr>
          <w:rFonts w:ascii="Times New Roman" w:hAnsi="Times New Roman"/>
          <w:szCs w:val="24"/>
        </w:rPr>
        <w:t xml:space="preserve">Administracijos direktorius </w:t>
      </w:r>
      <w:r w:rsidR="009B6B99" w:rsidRPr="009B6B99">
        <w:rPr>
          <w:rFonts w:ascii="Times New Roman" w:hAnsi="Times New Roman"/>
          <w:szCs w:val="24"/>
        </w:rPr>
        <w:tab/>
      </w:r>
    </w:p>
    <w:p w14:paraId="28AABE51" w14:textId="77777777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25F1E3" w14:textId="53A9F01F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96DB193" w14:textId="404225DA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4B2E0AE" w14:textId="1D624DCD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4F7C1A" w14:textId="0758C7FE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3FD06E1" w14:textId="4CFDDB00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C7732E" w14:textId="1B9A7FEF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12AAD99" w14:textId="2D527BC8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0638025" w14:textId="1437F92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5D8A8F" w14:textId="1999576F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BBFBBE" w14:textId="08B5674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2475ADE" w14:textId="7675D53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2D92B0" w14:textId="536139E3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F68C09" w14:textId="3467158E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1B2ABB8" w14:textId="6E72A87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E7332" w14:textId="3953E286" w:rsidR="00A3026E" w:rsidRPr="009B6B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345EFDB7" w14:textId="50C358D3" w:rsidR="00A3026E" w:rsidRPr="009B6B99" w:rsidRDefault="00F84434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Rajono savivaldybės administracijos</w:t>
      </w:r>
      <w:r w:rsidR="00F47644" w:rsidRPr="009B6B99">
        <w:rPr>
          <w:rFonts w:ascii="Times New Roman" w:hAnsi="Times New Roman"/>
          <w:szCs w:val="24"/>
        </w:rPr>
        <w:t xml:space="preserve"> </w:t>
      </w:r>
      <w:r w:rsidR="00A3026E" w:rsidRPr="009B6B99">
        <w:rPr>
          <w:rFonts w:ascii="Times New Roman" w:hAnsi="Times New Roman"/>
          <w:szCs w:val="24"/>
        </w:rPr>
        <w:t>vyriausioji specialistė</w:t>
      </w:r>
      <w:r w:rsidRPr="009B6B99">
        <w:rPr>
          <w:rFonts w:ascii="Times New Roman" w:hAnsi="Times New Roman"/>
          <w:szCs w:val="24"/>
        </w:rPr>
        <w:t xml:space="preserve"> (</w:t>
      </w:r>
      <w:r w:rsidR="00A37C6D" w:rsidRPr="009B6B99">
        <w:rPr>
          <w:rFonts w:ascii="Times New Roman" w:hAnsi="Times New Roman"/>
          <w:szCs w:val="24"/>
        </w:rPr>
        <w:t>savivaldybės gydytoja</w:t>
      </w:r>
      <w:r w:rsidRPr="009B6B99">
        <w:rPr>
          <w:rFonts w:ascii="Times New Roman" w:hAnsi="Times New Roman"/>
          <w:szCs w:val="24"/>
        </w:rPr>
        <w:t>)</w:t>
      </w:r>
    </w:p>
    <w:p w14:paraId="1F79AE12" w14:textId="77777777" w:rsidR="0013467A" w:rsidRDefault="0013467A" w:rsidP="00A3026E">
      <w:pPr>
        <w:overflowPunct w:val="0"/>
        <w:rPr>
          <w:rFonts w:ascii="Times New Roman" w:hAnsi="Times New Roman"/>
          <w:szCs w:val="24"/>
        </w:rPr>
      </w:pPr>
    </w:p>
    <w:p w14:paraId="327C63B5" w14:textId="77777777" w:rsidR="00FC54F9" w:rsidRDefault="00A37C6D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Edita Zubrickiene</w:t>
      </w:r>
    </w:p>
    <w:p w14:paraId="1DE72AD0" w14:textId="2808E678" w:rsidR="00A3026E" w:rsidRPr="009B6B99" w:rsidRDefault="002704A2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2020-0</w:t>
      </w:r>
      <w:r w:rsidR="00CF0BD6">
        <w:rPr>
          <w:rFonts w:ascii="Times New Roman" w:hAnsi="Times New Roman"/>
          <w:szCs w:val="24"/>
        </w:rPr>
        <w:t>4</w:t>
      </w:r>
      <w:r w:rsidRPr="009B6B99">
        <w:rPr>
          <w:rFonts w:ascii="Times New Roman" w:hAnsi="Times New Roman"/>
          <w:szCs w:val="24"/>
        </w:rPr>
        <w:t>-</w:t>
      </w:r>
      <w:r w:rsidR="00CF0BD6">
        <w:rPr>
          <w:rFonts w:ascii="Times New Roman" w:hAnsi="Times New Roman"/>
          <w:szCs w:val="24"/>
        </w:rPr>
        <w:t>02</w:t>
      </w:r>
    </w:p>
    <w:sectPr w:rsidR="00A3026E" w:rsidRPr="009B6B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EF73F" w14:textId="77777777" w:rsidR="0014444F" w:rsidRDefault="0014444F">
      <w:r>
        <w:separator/>
      </w:r>
    </w:p>
  </w:endnote>
  <w:endnote w:type="continuationSeparator" w:id="0">
    <w:p w14:paraId="6F9A4E65" w14:textId="77777777" w:rsidR="0014444F" w:rsidRDefault="0014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0A5BA" w14:textId="77777777" w:rsidR="0014444F" w:rsidRDefault="0014444F">
      <w:r>
        <w:separator/>
      </w:r>
    </w:p>
  </w:footnote>
  <w:footnote w:type="continuationSeparator" w:id="0">
    <w:p w14:paraId="135A9014" w14:textId="77777777" w:rsidR="0014444F" w:rsidRDefault="00144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FBB"/>
    <w:rsid w:val="00047E32"/>
    <w:rsid w:val="000A4F71"/>
    <w:rsid w:val="000B731A"/>
    <w:rsid w:val="000F7DFF"/>
    <w:rsid w:val="001060A7"/>
    <w:rsid w:val="00106CBB"/>
    <w:rsid w:val="00117499"/>
    <w:rsid w:val="0013467A"/>
    <w:rsid w:val="001427D3"/>
    <w:rsid w:val="0014444F"/>
    <w:rsid w:val="00150452"/>
    <w:rsid w:val="001D38EF"/>
    <w:rsid w:val="001D4B90"/>
    <w:rsid w:val="001D5F79"/>
    <w:rsid w:val="001E7250"/>
    <w:rsid w:val="002161EF"/>
    <w:rsid w:val="002243FD"/>
    <w:rsid w:val="00254678"/>
    <w:rsid w:val="002704A2"/>
    <w:rsid w:val="002765E4"/>
    <w:rsid w:val="0028720A"/>
    <w:rsid w:val="002C6F01"/>
    <w:rsid w:val="002D3ABC"/>
    <w:rsid w:val="002E037D"/>
    <w:rsid w:val="00313CF0"/>
    <w:rsid w:val="00342E29"/>
    <w:rsid w:val="003620B1"/>
    <w:rsid w:val="00373468"/>
    <w:rsid w:val="00380AC1"/>
    <w:rsid w:val="003A0C31"/>
    <w:rsid w:val="003D41AF"/>
    <w:rsid w:val="003F491F"/>
    <w:rsid w:val="00406DAA"/>
    <w:rsid w:val="00413FC0"/>
    <w:rsid w:val="00431617"/>
    <w:rsid w:val="00434111"/>
    <w:rsid w:val="00435ADB"/>
    <w:rsid w:val="004D58AC"/>
    <w:rsid w:val="004E49B6"/>
    <w:rsid w:val="004E7CD9"/>
    <w:rsid w:val="00510FC6"/>
    <w:rsid w:val="005125B9"/>
    <w:rsid w:val="00514F45"/>
    <w:rsid w:val="00521D86"/>
    <w:rsid w:val="00576F84"/>
    <w:rsid w:val="00583E25"/>
    <w:rsid w:val="00593164"/>
    <w:rsid w:val="005B0797"/>
    <w:rsid w:val="00610881"/>
    <w:rsid w:val="00644E9C"/>
    <w:rsid w:val="00692017"/>
    <w:rsid w:val="006A6B54"/>
    <w:rsid w:val="006B1BCA"/>
    <w:rsid w:val="006D03FE"/>
    <w:rsid w:val="0070001E"/>
    <w:rsid w:val="00740D32"/>
    <w:rsid w:val="00744F03"/>
    <w:rsid w:val="00747D53"/>
    <w:rsid w:val="00845142"/>
    <w:rsid w:val="00854666"/>
    <w:rsid w:val="00892BCD"/>
    <w:rsid w:val="008C1B78"/>
    <w:rsid w:val="008E078B"/>
    <w:rsid w:val="008F0E9A"/>
    <w:rsid w:val="008F4809"/>
    <w:rsid w:val="008F68AB"/>
    <w:rsid w:val="009306E5"/>
    <w:rsid w:val="00955F13"/>
    <w:rsid w:val="0098205C"/>
    <w:rsid w:val="009936F6"/>
    <w:rsid w:val="009B6B99"/>
    <w:rsid w:val="009C4EAB"/>
    <w:rsid w:val="009C553C"/>
    <w:rsid w:val="009F065C"/>
    <w:rsid w:val="009F7131"/>
    <w:rsid w:val="00A3026E"/>
    <w:rsid w:val="00A37C6D"/>
    <w:rsid w:val="00A4025B"/>
    <w:rsid w:val="00A62EE4"/>
    <w:rsid w:val="00A6431C"/>
    <w:rsid w:val="00A77087"/>
    <w:rsid w:val="00AB6455"/>
    <w:rsid w:val="00AC4385"/>
    <w:rsid w:val="00AE7378"/>
    <w:rsid w:val="00B21E54"/>
    <w:rsid w:val="00B56977"/>
    <w:rsid w:val="00B75F85"/>
    <w:rsid w:val="00BC11D2"/>
    <w:rsid w:val="00BE1E33"/>
    <w:rsid w:val="00BE4514"/>
    <w:rsid w:val="00BE4C6A"/>
    <w:rsid w:val="00BE6D25"/>
    <w:rsid w:val="00C03758"/>
    <w:rsid w:val="00C2225A"/>
    <w:rsid w:val="00C838D9"/>
    <w:rsid w:val="00C84A75"/>
    <w:rsid w:val="00C921BD"/>
    <w:rsid w:val="00CA30C5"/>
    <w:rsid w:val="00CA67DC"/>
    <w:rsid w:val="00CA6ECE"/>
    <w:rsid w:val="00CE16F4"/>
    <w:rsid w:val="00CF0BD6"/>
    <w:rsid w:val="00D27DAB"/>
    <w:rsid w:val="00D8510D"/>
    <w:rsid w:val="00DD47CE"/>
    <w:rsid w:val="00E12C5D"/>
    <w:rsid w:val="00E90920"/>
    <w:rsid w:val="00E918BB"/>
    <w:rsid w:val="00EC5FFC"/>
    <w:rsid w:val="00ED113F"/>
    <w:rsid w:val="00ED54B8"/>
    <w:rsid w:val="00EE2CE3"/>
    <w:rsid w:val="00F01EF6"/>
    <w:rsid w:val="00F30574"/>
    <w:rsid w:val="00F46A8E"/>
    <w:rsid w:val="00F47644"/>
    <w:rsid w:val="00F5145F"/>
    <w:rsid w:val="00F51E1C"/>
    <w:rsid w:val="00F5631B"/>
    <w:rsid w:val="00F83051"/>
    <w:rsid w:val="00F84434"/>
    <w:rsid w:val="00FC248C"/>
    <w:rsid w:val="00FC54F9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docId w15:val="{1498DAE6-C342-4435-B770-2B17490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27D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2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2</cp:revision>
  <cp:lastPrinted>2020-04-02T06:21:00Z</cp:lastPrinted>
  <dcterms:created xsi:type="dcterms:W3CDTF">2020-04-02T07:45:00Z</dcterms:created>
  <dcterms:modified xsi:type="dcterms:W3CDTF">2020-04-02T07:45:00Z</dcterms:modified>
</cp:coreProperties>
</file>