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38DF074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1DC4A2A2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1F5C0D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5F44CC">
        <w:rPr>
          <w:rFonts w:ascii="Times New Roman" w:hAnsi="Times New Roman"/>
          <w:b/>
          <w:caps/>
        </w:rPr>
        <w:t>reis</w:t>
      </w:r>
      <w:r w:rsidR="00061414">
        <w:rPr>
          <w:rFonts w:ascii="Times New Roman" w:hAnsi="Times New Roman"/>
          <w:b/>
          <w:caps/>
        </w:rPr>
        <w:t>o</w:t>
      </w:r>
      <w:r w:rsidR="005F44CC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10672D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72E7F293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</w:t>
      </w:r>
      <w:r w:rsidR="001F5C0D">
        <w:rPr>
          <w:rFonts w:ascii="Times New Roman" w:hAnsi="Times New Roman"/>
        </w:rPr>
        <w:t>4</w:t>
      </w:r>
      <w:r w:rsidRPr="006C3FA3">
        <w:rPr>
          <w:rFonts w:ascii="Times New Roman" w:hAnsi="Times New Roman"/>
        </w:rPr>
        <w:t xml:space="preserve"> m. </w:t>
      </w:r>
      <w:r w:rsidR="007543A5">
        <w:rPr>
          <w:rFonts w:ascii="Times New Roman" w:hAnsi="Times New Roman"/>
        </w:rPr>
        <w:t>spalio</w:t>
      </w:r>
      <w:r w:rsidRPr="006C3FA3">
        <w:rPr>
          <w:rFonts w:ascii="Times New Roman" w:hAnsi="Times New Roman"/>
        </w:rPr>
        <w:t xml:space="preserve">     d. Nr. AT- </w:t>
      </w:r>
    </w:p>
    <w:p w14:paraId="42713C6A" w14:textId="7777777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14:paraId="0D2779E4" w14:textId="77777777"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14:paraId="3E7BC8F7" w14:textId="156398E8" w:rsidR="00CE588B" w:rsidRDefault="001F5C0D" w:rsidP="00AD3A3B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>Vadovaudamasis Lietuvos Respublikos kelių transporto kodekso 4 straipsnio 3 dalimi, Lietuvos Respublikos vietos savivaldos įstatymo 33 straipsnio 3 dalies 4 punktu, 34 straipsnio</w:t>
      </w:r>
      <w:r w:rsidRPr="0041444A">
        <w:t xml:space="preserve"> 1 dalimi,  </w:t>
      </w:r>
      <w:r>
        <w:t>Šakių rajono savivaldybės tarybos 2022 m. kovo 25 d. sprendimo Nr. T-112 ,,</w:t>
      </w:r>
      <w:r w:rsidRPr="00C81792">
        <w:t>Dėl uždarosios akcinės bendrovės „Šakių autobusų parkas“ keleivių vežimo vietinio (priemiestinio) reguliaraus susisiekimo autobusų maršrutais paslaugos teikimo</w:t>
      </w:r>
      <w:r>
        <w:t>“ 3.2 p</w:t>
      </w:r>
      <w:r w:rsidR="00185D7B">
        <w:t>apunkčiu, Šakių rajono savivaldybės mero 2024 m. rugsėjo 2 d. potvarkio Nr. MP-67 ,,Dėl pavedimo vykdyti Šakių rajono savivaldybės administracijos direktoriaus pareigas“ 1 punktu</w:t>
      </w:r>
      <w:r w:rsidR="00A01DB2">
        <w:t>:</w:t>
      </w:r>
    </w:p>
    <w:p w14:paraId="75F738AF" w14:textId="7B2DD919" w:rsidR="003C4DA1" w:rsidRDefault="00A01DB2" w:rsidP="002F4F54">
      <w:pPr>
        <w:spacing w:line="360" w:lineRule="auto"/>
        <w:ind w:firstLine="851"/>
        <w:jc w:val="both"/>
      </w:pPr>
      <w:r>
        <w:rPr>
          <w:spacing w:val="60"/>
        </w:rPr>
        <w:t>1. P</w:t>
      </w:r>
      <w:r w:rsidR="009C1F28">
        <w:rPr>
          <w:spacing w:val="60"/>
        </w:rPr>
        <w:t>a</w:t>
      </w:r>
      <w:r w:rsidR="0010672D">
        <w:rPr>
          <w:spacing w:val="60"/>
        </w:rPr>
        <w:t xml:space="preserve">keičiu </w:t>
      </w:r>
      <w:r w:rsidR="0010672D">
        <w:t>keleivių vežimo vietinio (priemiestinio) reguliaraus susisiekimo maršrut</w:t>
      </w:r>
      <w:r w:rsidR="001F5C0D">
        <w:t xml:space="preserve">ą </w:t>
      </w:r>
      <w:bookmarkStart w:id="2" w:name="_Hlk178607535"/>
      <w:r w:rsidR="001F5C0D">
        <w:t>M-</w:t>
      </w:r>
      <w:r w:rsidR="007543A5">
        <w:t>69</w:t>
      </w:r>
      <w:r w:rsidR="001F5C0D">
        <w:t xml:space="preserve"> Šakiai – </w:t>
      </w:r>
      <w:r w:rsidR="007543A5">
        <w:t>Sarapinai</w:t>
      </w:r>
      <w:r w:rsidR="001A7AA3">
        <w:t xml:space="preserve"> – P</w:t>
      </w:r>
      <w:r w:rsidR="007543A5">
        <w:t>ranskabūdis</w:t>
      </w:r>
      <w:bookmarkEnd w:id="2"/>
      <w:r w:rsidR="0010672D">
        <w:t>, kuri</w:t>
      </w:r>
      <w:r w:rsidR="001F5C0D">
        <w:t>uo</w:t>
      </w:r>
      <w:r w:rsidR="0010672D">
        <w:t xml:space="preserve"> teikiamos keleivių vežimo viešosios paslaugos, </w:t>
      </w:r>
      <w:r w:rsidR="003C4DA1">
        <w:t xml:space="preserve">ir </w:t>
      </w:r>
      <w:r w:rsidR="0010672D">
        <w:t>papilda</w:t>
      </w:r>
      <w:r w:rsidR="003C4DA1">
        <w:t>u</w:t>
      </w:r>
      <w:r w:rsidR="001F5C0D">
        <w:t xml:space="preserve"> </w:t>
      </w:r>
      <w:bookmarkStart w:id="3" w:name="_Hlk133332945"/>
      <w:r w:rsidR="009C1F28">
        <w:t>nuo 202</w:t>
      </w:r>
      <w:r w:rsidR="001F5C0D">
        <w:t>4</w:t>
      </w:r>
      <w:r w:rsidR="009C1F28">
        <w:t xml:space="preserve"> m. </w:t>
      </w:r>
      <w:r w:rsidR="007543A5">
        <w:t>spalio 7</w:t>
      </w:r>
      <w:r w:rsidR="001F5C0D">
        <w:t xml:space="preserve"> </w:t>
      </w:r>
      <w:r w:rsidR="009C1F28">
        <w:t xml:space="preserve">d. </w:t>
      </w:r>
      <w:r w:rsidR="00EB676E" w:rsidRPr="00EB676E">
        <w:t>UAB ,,</w:t>
      </w:r>
      <w:r w:rsidR="00EB676E" w:rsidRPr="00EB676E">
        <w:rPr>
          <w:rFonts w:hint="eastAsia"/>
        </w:rPr>
        <w:t>Š</w:t>
      </w:r>
      <w:r w:rsidR="00EB676E" w:rsidRPr="00EB676E">
        <w:t>aki</w:t>
      </w:r>
      <w:r w:rsidR="00EB676E" w:rsidRPr="00EB676E">
        <w:rPr>
          <w:rFonts w:hint="eastAsia"/>
        </w:rPr>
        <w:t>ų</w:t>
      </w:r>
      <w:r w:rsidR="00EB676E" w:rsidRPr="00EB676E">
        <w:t xml:space="preserve"> autobus</w:t>
      </w:r>
      <w:r w:rsidR="00EB676E" w:rsidRPr="00EB676E">
        <w:rPr>
          <w:rFonts w:hint="eastAsia"/>
        </w:rPr>
        <w:t>ų</w:t>
      </w:r>
      <w:r w:rsidR="00EB676E" w:rsidRPr="00EB676E">
        <w:t xml:space="preserve"> parkas</w:t>
      </w:r>
      <w:r w:rsidR="00EB676E" w:rsidRPr="00EB676E">
        <w:rPr>
          <w:rFonts w:hint="eastAsia"/>
        </w:rPr>
        <w:t>“</w:t>
      </w:r>
      <w:r w:rsidR="00EB676E" w:rsidRPr="00EB676E">
        <w:t xml:space="preserve"> aptarnaujam</w:t>
      </w:r>
      <w:r w:rsidR="00EB676E">
        <w:t>o</w:t>
      </w:r>
      <w:r w:rsidR="00EB676E" w:rsidRPr="00EB676E">
        <w:t xml:space="preserve"> vietinio (priemiestinio) reguliaraus susisiekimo autobus</w:t>
      </w:r>
      <w:r w:rsidR="00EB676E" w:rsidRPr="00EB676E">
        <w:rPr>
          <w:rFonts w:hint="eastAsia"/>
        </w:rPr>
        <w:t>ų</w:t>
      </w:r>
      <w:r w:rsidR="00EB676E" w:rsidRPr="00EB676E">
        <w:t xml:space="preserve"> mar</w:t>
      </w:r>
      <w:r w:rsidR="00EB676E" w:rsidRPr="00EB676E">
        <w:rPr>
          <w:rFonts w:hint="eastAsia"/>
        </w:rPr>
        <w:t>š</w:t>
      </w:r>
      <w:r w:rsidR="00EB676E" w:rsidRPr="00EB676E">
        <w:t>rut</w:t>
      </w:r>
      <w:r w:rsidR="00EB676E">
        <w:t>o</w:t>
      </w:r>
      <w:r w:rsidR="00EB676E" w:rsidRPr="00EB676E">
        <w:t xml:space="preserve"> </w:t>
      </w:r>
      <w:r w:rsidR="007543A5">
        <w:t xml:space="preserve">M-69 Šakiai – Sarapinai – Pranskabūdis </w:t>
      </w:r>
      <w:r>
        <w:t>(leidimo Nr. 1</w:t>
      </w:r>
      <w:r w:rsidR="00AD2A83">
        <w:t>3</w:t>
      </w:r>
      <w:r w:rsidR="00791125">
        <w:t>2</w:t>
      </w:r>
      <w:r>
        <w:t xml:space="preserve">) </w:t>
      </w:r>
      <w:r w:rsidR="00EF0686">
        <w:t>reis</w:t>
      </w:r>
      <w:r w:rsidR="00AD2A83">
        <w:t>ą</w:t>
      </w:r>
      <w:r w:rsidR="003A48DE">
        <w:t xml:space="preserve"> papildoma </w:t>
      </w:r>
      <w:r w:rsidR="00AD2A83">
        <w:t xml:space="preserve">Žvirgždaičių </w:t>
      </w:r>
      <w:r w:rsidR="003A48DE">
        <w:t xml:space="preserve">stotele bei </w:t>
      </w:r>
      <w:r w:rsidR="00534872">
        <w:t xml:space="preserve">išvykimo </w:t>
      </w:r>
      <w:r w:rsidR="009C1F28">
        <w:t>laik</w:t>
      </w:r>
      <w:r w:rsidR="00534872">
        <w:t>u</w:t>
      </w:r>
      <w:r w:rsidR="009C1F28">
        <w:t xml:space="preserve"> iš </w:t>
      </w:r>
      <w:r w:rsidR="00AD2A83">
        <w:t>Žvirgždaičių stotelės 15:35</w:t>
      </w:r>
      <w:r w:rsidR="00534872">
        <w:t xml:space="preserve"> val., </w:t>
      </w:r>
      <w:r w:rsidR="001F5C0D">
        <w:t>darbo dienomis</w:t>
      </w:r>
      <w:bookmarkEnd w:id="3"/>
      <w:r w:rsidR="00355591">
        <w:t xml:space="preserve"> (maršruto M-</w:t>
      </w:r>
      <w:r w:rsidR="00AD2A83">
        <w:t>69</w:t>
      </w:r>
      <w:r w:rsidR="00355591">
        <w:t xml:space="preserve"> tvarkaraštis pridedamas).</w:t>
      </w:r>
    </w:p>
    <w:p w14:paraId="520A3ED5" w14:textId="457BC91C" w:rsidR="00A01DB2" w:rsidRDefault="00A01DB2" w:rsidP="002F4F54">
      <w:pPr>
        <w:spacing w:line="360" w:lineRule="auto"/>
        <w:ind w:firstLine="851"/>
        <w:jc w:val="both"/>
      </w:pPr>
      <w:r w:rsidRPr="00AE356A">
        <w:rPr>
          <w:spacing w:val="60"/>
        </w:rPr>
        <w:t>2.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>reis</w:t>
      </w:r>
      <w:r w:rsidR="00185D7B">
        <w:t>o</w:t>
      </w:r>
      <w:r w:rsidR="00EF0686">
        <w:t xml:space="preserve"> </w:t>
      </w:r>
      <w:r>
        <w:t xml:space="preserve">pakeitimą paskelbti teisės aktų nustatyta tvarka. </w:t>
      </w:r>
    </w:p>
    <w:p w14:paraId="0B4AF635" w14:textId="76712057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14:paraId="0B0FCB21" w14:textId="1C48D824" w:rsidR="004C428F" w:rsidRPr="00C21B96" w:rsidRDefault="00387CF8" w:rsidP="00C21B96">
      <w:pPr>
        <w:tabs>
          <w:tab w:val="center" w:pos="5245"/>
        </w:tabs>
        <w:spacing w:line="360" w:lineRule="auto"/>
        <w:ind w:firstLine="851"/>
        <w:jc w:val="both"/>
      </w:pPr>
      <w:r>
        <w:t xml:space="preserve"> </w:t>
      </w:r>
      <w:r w:rsidR="009A61E5">
        <w:tab/>
      </w:r>
      <w:bookmarkEnd w:id="0"/>
      <w:bookmarkEnd w:id="1"/>
    </w:p>
    <w:p w14:paraId="22118AC3" w14:textId="77777777" w:rsidR="00CC2864" w:rsidRDefault="00CC2864" w:rsidP="00CC2864">
      <w:pPr>
        <w:ind w:right="-14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Teisės, personalo ir civilinės metrikacijos skyriaus</w:t>
      </w:r>
    </w:p>
    <w:p w14:paraId="16052F23" w14:textId="77777777" w:rsidR="00CC2864" w:rsidRDefault="00CC2864" w:rsidP="00CC2864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vyriausioji specialistė, pavaduojanti administracijos direktorių</w:t>
      </w:r>
      <w:r>
        <w:rPr>
          <w:rFonts w:ascii="Times New Roman" w:hAnsi="Times New Roman"/>
          <w:bCs/>
          <w:szCs w:val="24"/>
        </w:rPr>
        <w:tab/>
        <w:t>Felicita Totoraitienė</w:t>
      </w:r>
    </w:p>
    <w:p w14:paraId="5FEE1274" w14:textId="77777777" w:rsidR="00CC2864" w:rsidRPr="001A09F6" w:rsidRDefault="00CC2864" w:rsidP="00CC2864">
      <w:pPr>
        <w:rPr>
          <w:rFonts w:ascii="Times New Roman" w:hAnsi="Times New Roman"/>
          <w:szCs w:val="24"/>
        </w:rPr>
      </w:pPr>
    </w:p>
    <w:p w14:paraId="5EDA5D6A" w14:textId="77777777" w:rsidR="00434111" w:rsidRPr="001A3485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A3E9886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6E57E5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8A0CAC" w14:textId="77777777" w:rsidR="00434111" w:rsidRPr="00185D7B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2C18C8E9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1A3485" w:rsidRDefault="0065133B" w:rsidP="00E758EE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228DAFAD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1F5C0D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977D81">
        <w:rPr>
          <w:rFonts w:ascii="Times New Roman" w:hAnsi="Times New Roman"/>
          <w:szCs w:val="24"/>
        </w:rPr>
        <w:t>1</w:t>
      </w:r>
      <w:r w:rsidR="007F5C91">
        <w:rPr>
          <w:rFonts w:ascii="Times New Roman" w:hAnsi="Times New Roman"/>
          <w:szCs w:val="24"/>
        </w:rPr>
        <w:t>0</w:t>
      </w:r>
      <w:r w:rsidRPr="001A3485">
        <w:rPr>
          <w:rFonts w:ascii="Times New Roman" w:hAnsi="Times New Roman"/>
          <w:szCs w:val="24"/>
        </w:rPr>
        <w:t>-</w:t>
      </w:r>
      <w:r w:rsidR="00977D81">
        <w:rPr>
          <w:rFonts w:ascii="Times New Roman" w:hAnsi="Times New Roman"/>
          <w:szCs w:val="24"/>
        </w:rPr>
        <w:t>01</w:t>
      </w:r>
    </w:p>
    <w:sectPr w:rsidR="00AD3A3B" w:rsidSect="005A61B7">
      <w:headerReference w:type="default" r:id="rId8"/>
      <w:footerReference w:type="default" r:id="rId9"/>
      <w:pgSz w:w="11907" w:h="16840" w:code="9"/>
      <w:pgMar w:top="510" w:right="567" w:bottom="45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36E10" w14:textId="77777777" w:rsidR="00A742F9" w:rsidRDefault="00A742F9">
      <w:r>
        <w:separator/>
      </w:r>
    </w:p>
  </w:endnote>
  <w:endnote w:type="continuationSeparator" w:id="0">
    <w:p w14:paraId="579DF927" w14:textId="77777777" w:rsidR="00A742F9" w:rsidRDefault="00A7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988A1" w14:textId="77777777" w:rsidR="00A742F9" w:rsidRDefault="00A742F9">
      <w:r>
        <w:separator/>
      </w:r>
    </w:p>
  </w:footnote>
  <w:footnote w:type="continuationSeparator" w:id="0">
    <w:p w14:paraId="1AAD66A9" w14:textId="77777777" w:rsidR="00A742F9" w:rsidRDefault="00A74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61414"/>
    <w:rsid w:val="000639BF"/>
    <w:rsid w:val="00073BDD"/>
    <w:rsid w:val="00077173"/>
    <w:rsid w:val="000E795B"/>
    <w:rsid w:val="000F2F12"/>
    <w:rsid w:val="0010672D"/>
    <w:rsid w:val="001167CC"/>
    <w:rsid w:val="00117499"/>
    <w:rsid w:val="001275B1"/>
    <w:rsid w:val="00141C71"/>
    <w:rsid w:val="001449D8"/>
    <w:rsid w:val="00153C1D"/>
    <w:rsid w:val="00185D7B"/>
    <w:rsid w:val="00193B17"/>
    <w:rsid w:val="001A3485"/>
    <w:rsid w:val="001A7AA3"/>
    <w:rsid w:val="001A7F9E"/>
    <w:rsid w:val="001D0B84"/>
    <w:rsid w:val="001D38EF"/>
    <w:rsid w:val="001E7250"/>
    <w:rsid w:val="001F2AA5"/>
    <w:rsid w:val="001F5C0D"/>
    <w:rsid w:val="00215447"/>
    <w:rsid w:val="002765E4"/>
    <w:rsid w:val="0028720A"/>
    <w:rsid w:val="00291993"/>
    <w:rsid w:val="002969DB"/>
    <w:rsid w:val="002C6502"/>
    <w:rsid w:val="002D1A4A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5591"/>
    <w:rsid w:val="00357916"/>
    <w:rsid w:val="003626DA"/>
    <w:rsid w:val="00387CF8"/>
    <w:rsid w:val="00387F86"/>
    <w:rsid w:val="003A0C31"/>
    <w:rsid w:val="003A48DE"/>
    <w:rsid w:val="003B3011"/>
    <w:rsid w:val="003B68EB"/>
    <w:rsid w:val="003C387B"/>
    <w:rsid w:val="003C4DA1"/>
    <w:rsid w:val="003C663E"/>
    <w:rsid w:val="003F491F"/>
    <w:rsid w:val="00434111"/>
    <w:rsid w:val="00435ADB"/>
    <w:rsid w:val="00463650"/>
    <w:rsid w:val="004B235E"/>
    <w:rsid w:val="004C2761"/>
    <w:rsid w:val="004C428F"/>
    <w:rsid w:val="004C7156"/>
    <w:rsid w:val="004D7FA5"/>
    <w:rsid w:val="00521D86"/>
    <w:rsid w:val="005266C5"/>
    <w:rsid w:val="00534872"/>
    <w:rsid w:val="00562649"/>
    <w:rsid w:val="00575198"/>
    <w:rsid w:val="00577197"/>
    <w:rsid w:val="00583477"/>
    <w:rsid w:val="00583E25"/>
    <w:rsid w:val="00585771"/>
    <w:rsid w:val="005A61B7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27628"/>
    <w:rsid w:val="00730F7F"/>
    <w:rsid w:val="00731B36"/>
    <w:rsid w:val="0074192F"/>
    <w:rsid w:val="007543A5"/>
    <w:rsid w:val="007741E0"/>
    <w:rsid w:val="00784A06"/>
    <w:rsid w:val="00791125"/>
    <w:rsid w:val="007C1281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911991"/>
    <w:rsid w:val="009249AA"/>
    <w:rsid w:val="00930AB0"/>
    <w:rsid w:val="00941AEB"/>
    <w:rsid w:val="00956C74"/>
    <w:rsid w:val="00977D81"/>
    <w:rsid w:val="0098205C"/>
    <w:rsid w:val="00983011"/>
    <w:rsid w:val="00990166"/>
    <w:rsid w:val="00997E0A"/>
    <w:rsid w:val="009A61E5"/>
    <w:rsid w:val="009B5E23"/>
    <w:rsid w:val="009C1F28"/>
    <w:rsid w:val="009C4EAB"/>
    <w:rsid w:val="009C6DAC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742F9"/>
    <w:rsid w:val="00A858D8"/>
    <w:rsid w:val="00A858F2"/>
    <w:rsid w:val="00A9346A"/>
    <w:rsid w:val="00AA77C1"/>
    <w:rsid w:val="00AA7C4C"/>
    <w:rsid w:val="00AD10AD"/>
    <w:rsid w:val="00AD2A83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67DC"/>
    <w:rsid w:val="00CA6ECE"/>
    <w:rsid w:val="00CC2864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E2CE3"/>
    <w:rsid w:val="00EF0686"/>
    <w:rsid w:val="00F01EF6"/>
    <w:rsid w:val="00F12CE1"/>
    <w:rsid w:val="00F20B8E"/>
    <w:rsid w:val="00F408D3"/>
    <w:rsid w:val="00F50FE2"/>
    <w:rsid w:val="00F518EA"/>
    <w:rsid w:val="00F67316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938</TotalTime>
  <Pages>1</Pages>
  <Words>244</Words>
  <Characters>1960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9</cp:revision>
  <cp:lastPrinted>2024-03-21T11:31:00Z</cp:lastPrinted>
  <dcterms:created xsi:type="dcterms:W3CDTF">2024-09-30T13:49:00Z</dcterms:created>
  <dcterms:modified xsi:type="dcterms:W3CDTF">2024-10-01T12:32:00Z</dcterms:modified>
</cp:coreProperties>
</file>