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1F11169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  <w:r w:rsidRPr="002A2CAB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2A2CAB" w:rsidRDefault="00393C0F" w:rsidP="00471E1A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2A2CAB">
        <w:rPr>
          <w:rFonts w:asciiTheme="minorHAnsi" w:hAnsiTheme="minorHAnsi" w:cstheme="minorHAnsi"/>
          <w:b/>
          <w:bCs/>
          <w:szCs w:val="24"/>
        </w:rPr>
        <w:t>ĮSAKYMAS</w:t>
      </w:r>
    </w:p>
    <w:p w14:paraId="505567A8" w14:textId="4CE69D43" w:rsidR="00B44E84" w:rsidRPr="007761CD" w:rsidRDefault="00B44E84" w:rsidP="007761CD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7761CD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B76D4A">
        <w:rPr>
          <w:rFonts w:asciiTheme="minorHAnsi" w:hAnsiTheme="minorHAnsi" w:cstheme="minorHAnsi"/>
          <w:b/>
          <w:bCs/>
          <w:szCs w:val="24"/>
        </w:rPr>
        <w:t>A</w:t>
      </w:r>
      <w:r w:rsidRPr="007761CD">
        <w:rPr>
          <w:rFonts w:asciiTheme="minorHAnsi" w:hAnsiTheme="minorHAnsi" w:cstheme="minorHAnsi"/>
          <w:b/>
          <w:bCs/>
          <w:szCs w:val="24"/>
        </w:rPr>
        <w:t>US 202</w:t>
      </w:r>
      <w:r w:rsidR="009118DF">
        <w:rPr>
          <w:rFonts w:asciiTheme="minorHAnsi" w:hAnsiTheme="minorHAnsi" w:cstheme="minorHAnsi"/>
          <w:b/>
          <w:bCs/>
          <w:szCs w:val="24"/>
        </w:rPr>
        <w:t>1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M. </w:t>
      </w:r>
      <w:r w:rsidR="004D1C9F">
        <w:rPr>
          <w:rFonts w:asciiTheme="minorHAnsi" w:hAnsiTheme="minorHAnsi" w:cstheme="minorHAnsi"/>
          <w:b/>
          <w:bCs/>
          <w:szCs w:val="24"/>
        </w:rPr>
        <w:t xml:space="preserve">GRUODŽIO </w:t>
      </w:r>
      <w:r w:rsidR="009118DF">
        <w:rPr>
          <w:rFonts w:asciiTheme="minorHAnsi" w:hAnsiTheme="minorHAnsi" w:cstheme="minorHAnsi"/>
          <w:b/>
          <w:bCs/>
          <w:szCs w:val="24"/>
        </w:rPr>
        <w:t>23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1</w:t>
      </w:r>
      <w:r w:rsidR="004D1C9F">
        <w:rPr>
          <w:rFonts w:asciiTheme="minorHAnsi" w:hAnsiTheme="minorHAnsi" w:cstheme="minorHAnsi"/>
          <w:b/>
          <w:bCs/>
          <w:szCs w:val="24"/>
        </w:rPr>
        <w:t>1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7</w:t>
      </w:r>
      <w:r w:rsidR="009118DF">
        <w:rPr>
          <w:rFonts w:asciiTheme="minorHAnsi" w:hAnsiTheme="minorHAnsi" w:cstheme="minorHAnsi"/>
          <w:b/>
          <w:bCs/>
          <w:szCs w:val="24"/>
        </w:rPr>
        <w:t>5</w:t>
      </w:r>
      <w:r w:rsidRPr="007761CD">
        <w:rPr>
          <w:rFonts w:asciiTheme="minorHAnsi" w:hAnsiTheme="minorHAnsi" w:cstheme="minorHAnsi"/>
          <w:b/>
          <w:bCs/>
          <w:szCs w:val="24"/>
        </w:rPr>
        <w:t xml:space="preserve"> „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>DĖL TEISĖS SUTEIKIMO</w:t>
      </w:r>
      <w:r w:rsidR="009118DF">
        <w:rPr>
          <w:rFonts w:asciiTheme="minorHAnsi" w:hAnsiTheme="minorHAnsi" w:cstheme="minorHAnsi"/>
          <w:b/>
          <w:bCs/>
          <w:szCs w:val="24"/>
        </w:rPr>
        <w:t xml:space="preserve"> TEIKTI</w:t>
      </w:r>
      <w:r w:rsidR="007761CD" w:rsidRPr="007761CD">
        <w:rPr>
          <w:rFonts w:asciiTheme="minorHAnsi" w:hAnsiTheme="minorHAnsi" w:cstheme="minorHAnsi"/>
          <w:b/>
          <w:bCs/>
          <w:szCs w:val="24"/>
        </w:rPr>
        <w:t xml:space="preserve"> BIUDŽETINEI ĮSTAIGAI ŠAKIŲ SOCIALINIŲ PASLAUGŲ CENTRUI AKREDITUOTĄ SOCIALINĘ PRIEŽIŪRĄ</w:t>
      </w:r>
      <w:r w:rsidRPr="007761CD"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7761CD" w:rsidRDefault="00693F2E" w:rsidP="00B44E84">
      <w:pPr>
        <w:keepNext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2A5EEDF4" w:rsidR="00693F2E" w:rsidRPr="002A2CAB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20</w:t>
      </w:r>
      <w:r w:rsidR="00D36A31" w:rsidRPr="002A2CAB">
        <w:rPr>
          <w:rFonts w:asciiTheme="minorHAnsi" w:hAnsiTheme="minorHAnsi" w:cstheme="minorHAnsi"/>
          <w:bCs/>
          <w:szCs w:val="24"/>
        </w:rPr>
        <w:t>2</w:t>
      </w:r>
      <w:r w:rsidR="00035DD4" w:rsidRPr="002A2CAB">
        <w:rPr>
          <w:rFonts w:asciiTheme="minorHAnsi" w:hAnsiTheme="minorHAnsi" w:cstheme="minorHAnsi"/>
          <w:bCs/>
          <w:szCs w:val="24"/>
        </w:rPr>
        <w:t>4</w:t>
      </w:r>
      <w:r w:rsidR="00D36A31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2A2CAB">
        <w:rPr>
          <w:rFonts w:asciiTheme="minorHAnsi" w:hAnsiTheme="minorHAnsi" w:cstheme="minorHAnsi"/>
          <w:bCs/>
          <w:szCs w:val="24"/>
        </w:rPr>
        <w:t xml:space="preserve">m. </w:t>
      </w:r>
      <w:r w:rsidR="002D23C0">
        <w:rPr>
          <w:rFonts w:asciiTheme="minorHAnsi" w:hAnsiTheme="minorHAnsi" w:cstheme="minorHAnsi"/>
          <w:bCs/>
          <w:szCs w:val="24"/>
        </w:rPr>
        <w:t>spalio</w:t>
      </w:r>
      <w:r w:rsidR="00C129F2" w:rsidRPr="002A2CAB">
        <w:rPr>
          <w:rFonts w:asciiTheme="minorHAnsi" w:hAnsiTheme="minorHAnsi" w:cstheme="minorHAnsi"/>
          <w:bCs/>
          <w:szCs w:val="24"/>
        </w:rPr>
        <w:t xml:space="preserve">  </w:t>
      </w:r>
      <w:r w:rsidR="00F931E2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2A2CAB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2A2CAB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2A2CAB" w:rsidRDefault="00D8491E" w:rsidP="00A37D58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2A2CAB">
        <w:rPr>
          <w:rFonts w:asciiTheme="minorHAnsi" w:hAnsiTheme="minorHAnsi" w:cstheme="minorHAnsi"/>
          <w:bCs/>
          <w:szCs w:val="24"/>
        </w:rPr>
        <w:t>Šakiai</w:t>
      </w:r>
    </w:p>
    <w:p w14:paraId="37B3A9C3" w14:textId="324D2CCC" w:rsidR="002A2CAB" w:rsidRPr="00550D09" w:rsidRDefault="002A2CAB" w:rsidP="002D23C0">
      <w:pPr>
        <w:keepNext/>
        <w:spacing w:line="276" w:lineRule="auto"/>
        <w:outlineLvl w:val="2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</w:rPr>
        <w:tab/>
      </w:r>
      <w:r w:rsidRPr="00550D09">
        <w:rPr>
          <w:rFonts w:asciiTheme="minorHAnsi" w:hAnsiTheme="minorHAnsi" w:cstheme="minorHAnsi"/>
        </w:rPr>
        <w:t xml:space="preserve">P a k e i č i u </w:t>
      </w:r>
      <w:r w:rsidRPr="00550D09">
        <w:rPr>
          <w:rFonts w:asciiTheme="minorHAnsi" w:hAnsiTheme="minorHAnsi" w:cstheme="minorHAnsi"/>
          <w:bCs/>
        </w:rPr>
        <w:t>Šakių rajono savivaldybės administracijos direktoriaus 20</w:t>
      </w:r>
      <w:r w:rsidR="009118DF" w:rsidRPr="00550D09">
        <w:rPr>
          <w:rFonts w:asciiTheme="minorHAnsi" w:hAnsiTheme="minorHAnsi" w:cstheme="minorHAnsi"/>
          <w:bCs/>
        </w:rPr>
        <w:t>21</w:t>
      </w:r>
      <w:r w:rsidRPr="00550D09">
        <w:rPr>
          <w:rFonts w:asciiTheme="minorHAnsi" w:hAnsiTheme="minorHAnsi" w:cstheme="minorHAnsi"/>
          <w:bCs/>
        </w:rPr>
        <w:t xml:space="preserve"> m. </w:t>
      </w:r>
      <w:r w:rsidR="004D1C9F" w:rsidRPr="00550D09">
        <w:rPr>
          <w:rFonts w:asciiTheme="minorHAnsi" w:hAnsiTheme="minorHAnsi" w:cstheme="minorHAnsi"/>
          <w:bCs/>
        </w:rPr>
        <w:t>gruodžio</w:t>
      </w:r>
      <w:r w:rsidR="007761CD" w:rsidRPr="00550D09">
        <w:rPr>
          <w:rFonts w:asciiTheme="minorHAnsi" w:hAnsiTheme="minorHAnsi" w:cstheme="minorHAnsi"/>
          <w:bCs/>
        </w:rPr>
        <w:t xml:space="preserve"> </w:t>
      </w:r>
      <w:r w:rsidR="009118DF" w:rsidRPr="00550D09">
        <w:rPr>
          <w:rFonts w:asciiTheme="minorHAnsi" w:hAnsiTheme="minorHAnsi" w:cstheme="minorHAnsi"/>
          <w:bCs/>
        </w:rPr>
        <w:t>23</w:t>
      </w:r>
      <w:r w:rsidRPr="00550D09">
        <w:rPr>
          <w:rFonts w:asciiTheme="minorHAnsi" w:hAnsiTheme="minorHAnsi" w:cstheme="minorHAnsi"/>
          <w:bCs/>
        </w:rPr>
        <w:t xml:space="preserve"> d. įsakym</w:t>
      </w:r>
      <w:r w:rsidR="00B12094">
        <w:rPr>
          <w:rFonts w:asciiTheme="minorHAnsi" w:hAnsiTheme="minorHAnsi" w:cstheme="minorHAnsi"/>
          <w:bCs/>
        </w:rPr>
        <w:t>ą</w:t>
      </w:r>
      <w:r w:rsidRPr="00550D09">
        <w:rPr>
          <w:rFonts w:asciiTheme="minorHAnsi" w:hAnsiTheme="minorHAnsi" w:cstheme="minorHAnsi"/>
          <w:bCs/>
        </w:rPr>
        <w:t xml:space="preserve"> Nr. AT-</w:t>
      </w:r>
      <w:r w:rsidR="007761CD" w:rsidRPr="00550D09">
        <w:rPr>
          <w:rFonts w:asciiTheme="minorHAnsi" w:hAnsiTheme="minorHAnsi" w:cstheme="minorHAnsi"/>
          <w:bCs/>
        </w:rPr>
        <w:t>1</w:t>
      </w:r>
      <w:r w:rsidR="004D1C9F" w:rsidRPr="00550D09">
        <w:rPr>
          <w:rFonts w:asciiTheme="minorHAnsi" w:hAnsiTheme="minorHAnsi" w:cstheme="minorHAnsi"/>
          <w:bCs/>
        </w:rPr>
        <w:t>17</w:t>
      </w:r>
      <w:r w:rsidR="009118DF" w:rsidRPr="00550D09">
        <w:rPr>
          <w:rFonts w:asciiTheme="minorHAnsi" w:hAnsiTheme="minorHAnsi" w:cstheme="minorHAnsi"/>
          <w:bCs/>
        </w:rPr>
        <w:t>5</w:t>
      </w:r>
      <w:r w:rsidRPr="00550D09">
        <w:rPr>
          <w:rFonts w:asciiTheme="minorHAnsi" w:hAnsiTheme="minorHAnsi" w:cstheme="minorHAnsi"/>
          <w:bCs/>
        </w:rPr>
        <w:t xml:space="preserve"> „</w:t>
      </w:r>
      <w:r w:rsidR="007761CD" w:rsidRPr="00550D09">
        <w:rPr>
          <w:rFonts w:asciiTheme="minorHAnsi" w:hAnsiTheme="minorHAnsi" w:cstheme="minorHAnsi"/>
          <w:szCs w:val="24"/>
        </w:rPr>
        <w:t>Dėl teisės suteikimo</w:t>
      </w:r>
      <w:r w:rsidR="009118DF" w:rsidRPr="00550D09">
        <w:rPr>
          <w:rFonts w:asciiTheme="minorHAnsi" w:hAnsiTheme="minorHAnsi" w:cstheme="minorHAnsi"/>
          <w:szCs w:val="24"/>
        </w:rPr>
        <w:t xml:space="preserve"> teikti</w:t>
      </w:r>
      <w:r w:rsidR="007761CD" w:rsidRPr="00550D09">
        <w:rPr>
          <w:rFonts w:asciiTheme="minorHAnsi" w:hAnsiTheme="minorHAnsi" w:cstheme="minorHAnsi"/>
          <w:szCs w:val="24"/>
        </w:rPr>
        <w:t xml:space="preserve"> biudžetinei įstaigai Šakių socialinių paslaugų centrui akredituotą socialinę priežiūrą</w:t>
      </w:r>
      <w:r w:rsidRPr="00550D09">
        <w:rPr>
          <w:rFonts w:asciiTheme="minorHAnsi" w:hAnsiTheme="minorHAnsi" w:cstheme="minorHAnsi"/>
          <w:szCs w:val="24"/>
        </w:rPr>
        <w:t>“</w:t>
      </w:r>
      <w:r w:rsidR="00B12094">
        <w:rPr>
          <w:rFonts w:asciiTheme="minorHAnsi" w:hAnsiTheme="minorHAnsi" w:cstheme="minorHAnsi"/>
          <w:szCs w:val="24"/>
        </w:rPr>
        <w:t xml:space="preserve"> </w:t>
      </w:r>
      <w:r w:rsidRPr="00550D09">
        <w:rPr>
          <w:rFonts w:asciiTheme="minorHAnsi" w:hAnsiTheme="minorHAnsi" w:cstheme="minorHAnsi"/>
          <w:szCs w:val="24"/>
        </w:rPr>
        <w:t xml:space="preserve"> ir išdėstau j</w:t>
      </w:r>
      <w:r w:rsidR="00B12094">
        <w:rPr>
          <w:rFonts w:asciiTheme="minorHAnsi" w:hAnsiTheme="minorHAnsi" w:cstheme="minorHAnsi"/>
          <w:szCs w:val="24"/>
        </w:rPr>
        <w:t>į</w:t>
      </w:r>
      <w:r w:rsidRPr="00550D09">
        <w:rPr>
          <w:rFonts w:asciiTheme="minorHAnsi" w:hAnsiTheme="minorHAnsi" w:cstheme="minorHAnsi"/>
          <w:szCs w:val="24"/>
        </w:rPr>
        <w:t xml:space="preserve"> taip:</w:t>
      </w:r>
    </w:p>
    <w:p w14:paraId="50CD34C7" w14:textId="42DDA211" w:rsidR="009118DF" w:rsidRPr="00550D09" w:rsidRDefault="002A2CAB" w:rsidP="002D23C0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Theme="minorHAnsi" w:hAnsiTheme="minorHAnsi" w:cstheme="minorHAnsi"/>
          <w:szCs w:val="24"/>
        </w:rPr>
      </w:pPr>
      <w:r w:rsidRPr="00550D09">
        <w:rPr>
          <w:rFonts w:asciiTheme="minorHAnsi" w:hAnsiTheme="minorHAnsi" w:cstheme="minorHAnsi"/>
          <w:szCs w:val="24"/>
        </w:rPr>
        <w:t>„</w:t>
      </w:r>
      <w:r w:rsidR="00280B82">
        <w:rPr>
          <w:rFonts w:asciiTheme="minorHAnsi" w:hAnsiTheme="minorHAnsi" w:cstheme="minorHAnsi"/>
          <w:szCs w:val="24"/>
        </w:rPr>
        <w:t xml:space="preserve">1. </w:t>
      </w:r>
      <w:r w:rsidR="00D93314">
        <w:rPr>
          <w:rFonts w:asciiTheme="minorHAnsi" w:hAnsiTheme="minorHAnsi" w:cstheme="minorHAnsi"/>
          <w:szCs w:val="24"/>
        </w:rPr>
        <w:t>S</w:t>
      </w:r>
      <w:r w:rsidR="004D6A16" w:rsidRPr="00550D09">
        <w:rPr>
          <w:rFonts w:asciiTheme="minorHAnsi" w:hAnsiTheme="minorHAnsi" w:cstheme="minorHAnsi"/>
          <w:szCs w:val="24"/>
        </w:rPr>
        <w:t xml:space="preserve"> u t e i k i u </w:t>
      </w:r>
      <w:r w:rsidRPr="00550D09">
        <w:rPr>
          <w:rFonts w:asciiTheme="minorHAnsi" w:hAnsiTheme="minorHAnsi" w:cstheme="minorHAnsi"/>
          <w:bCs/>
          <w:szCs w:val="24"/>
        </w:rPr>
        <w:t>neterminuotam laikotarpiui</w:t>
      </w:r>
      <w:r w:rsidR="004D1C9F" w:rsidRPr="00550D09">
        <w:rPr>
          <w:rFonts w:asciiTheme="minorHAnsi" w:hAnsiTheme="minorHAnsi" w:cstheme="minorHAnsi"/>
          <w:bCs/>
          <w:szCs w:val="24"/>
        </w:rPr>
        <w:t xml:space="preserve"> nuo šio įsakymo priėmimo dienos</w:t>
      </w:r>
      <w:r w:rsidR="004D1C9F" w:rsidRPr="00550D09">
        <w:rPr>
          <w:rFonts w:asciiTheme="minorHAnsi" w:hAnsiTheme="minorHAnsi" w:cstheme="minorHAnsi"/>
          <w:szCs w:val="24"/>
        </w:rPr>
        <w:t xml:space="preserve"> Šakių socialinių paslaugų centrui, įstaigos kodas 300665444, įstaigos buveinės adresas:</w:t>
      </w:r>
      <w:r w:rsidR="00280B82" w:rsidRPr="00280B82">
        <w:rPr>
          <w:rFonts w:asciiTheme="minorHAnsi" w:hAnsiTheme="minorHAnsi" w:cstheme="minorHAnsi"/>
          <w:szCs w:val="24"/>
        </w:rPr>
        <w:t xml:space="preserve"> </w:t>
      </w:r>
      <w:r w:rsidR="00280B82" w:rsidRPr="007761CD">
        <w:rPr>
          <w:rFonts w:asciiTheme="minorHAnsi" w:hAnsiTheme="minorHAnsi" w:cstheme="minorHAnsi"/>
          <w:szCs w:val="24"/>
        </w:rPr>
        <w:t>Bažnyčios g. 7, Paluobių k., Griškabūdžio sen., Šakių r. sav.</w:t>
      </w:r>
      <w:r w:rsidR="004D1C9F" w:rsidRPr="00550D09">
        <w:rPr>
          <w:rFonts w:asciiTheme="minorHAnsi" w:hAnsiTheme="minorHAnsi" w:cstheme="minorHAnsi"/>
          <w:szCs w:val="24"/>
        </w:rPr>
        <w:t xml:space="preserve"> </w:t>
      </w:r>
      <w:r w:rsidR="00280B82">
        <w:rPr>
          <w:rFonts w:asciiTheme="minorHAnsi" w:hAnsiTheme="minorHAnsi" w:cstheme="minorHAnsi"/>
          <w:szCs w:val="24"/>
        </w:rPr>
        <w:t xml:space="preserve">(veiklos vieta – </w:t>
      </w:r>
      <w:r w:rsidR="00C33FDD" w:rsidRPr="00550D09">
        <w:rPr>
          <w:rFonts w:asciiTheme="minorHAnsi" w:hAnsiTheme="minorHAnsi" w:cstheme="minorHAnsi"/>
          <w:lang w:val="es-MX"/>
        </w:rPr>
        <w:t>V. Kudirkos g. 64A, Šakių m.,</w:t>
      </w:r>
      <w:r w:rsidR="004D1C9F" w:rsidRPr="00550D09">
        <w:rPr>
          <w:rFonts w:asciiTheme="minorHAnsi" w:hAnsiTheme="minorHAnsi" w:cstheme="minorHAnsi"/>
          <w:szCs w:val="24"/>
        </w:rPr>
        <w:t xml:space="preserve"> Šakių r. sav.</w:t>
      </w:r>
      <w:r w:rsidR="00280B82">
        <w:rPr>
          <w:rFonts w:asciiTheme="minorHAnsi" w:hAnsiTheme="minorHAnsi" w:cstheme="minorHAnsi"/>
          <w:szCs w:val="24"/>
        </w:rPr>
        <w:t>)</w:t>
      </w:r>
      <w:r w:rsidR="004D1C9F" w:rsidRPr="00550D09">
        <w:rPr>
          <w:rFonts w:asciiTheme="minorHAnsi" w:hAnsiTheme="minorHAnsi" w:cstheme="minorHAnsi"/>
          <w:szCs w:val="24"/>
        </w:rPr>
        <w:t>,</w:t>
      </w:r>
      <w:r w:rsidR="009118DF" w:rsidRPr="00550D09">
        <w:rPr>
          <w:rFonts w:asciiTheme="minorHAnsi" w:hAnsiTheme="minorHAnsi" w:cstheme="minorHAnsi"/>
          <w:szCs w:val="24"/>
        </w:rPr>
        <w:t xml:space="preserve"> teisę teikti akredituotas socialinės priežiūros paslaugas:</w:t>
      </w:r>
    </w:p>
    <w:p w14:paraId="6B6EA050" w14:textId="77777777" w:rsidR="009118DF" w:rsidRPr="00550D09" w:rsidRDefault="009118DF" w:rsidP="002D23C0">
      <w:pPr>
        <w:spacing w:line="276" w:lineRule="auto"/>
        <w:ind w:firstLine="720"/>
        <w:jc w:val="both"/>
        <w:rPr>
          <w:rFonts w:asciiTheme="minorHAnsi" w:hAnsiTheme="minorHAnsi" w:cstheme="minorHAnsi"/>
          <w:szCs w:val="24"/>
        </w:rPr>
      </w:pPr>
      <w:r w:rsidRPr="00550D09">
        <w:rPr>
          <w:rFonts w:asciiTheme="minorHAnsi" w:hAnsiTheme="minorHAnsi" w:cstheme="minorHAnsi"/>
          <w:szCs w:val="24"/>
        </w:rPr>
        <w:t>1. pagalbos į namus;</w:t>
      </w:r>
    </w:p>
    <w:p w14:paraId="203BEF91" w14:textId="77777777" w:rsidR="00550D09" w:rsidRPr="00550D09" w:rsidRDefault="009118DF" w:rsidP="002D23C0">
      <w:pPr>
        <w:spacing w:line="276" w:lineRule="auto"/>
        <w:ind w:firstLine="720"/>
        <w:jc w:val="both"/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</w:pPr>
      <w:r w:rsidRPr="00550D09">
        <w:rPr>
          <w:rFonts w:asciiTheme="minorHAnsi" w:hAnsiTheme="minorHAnsi" w:cstheme="minorHAnsi"/>
          <w:szCs w:val="24"/>
        </w:rPr>
        <w:t xml:space="preserve">2. </w:t>
      </w:r>
      <w:r w:rsidRPr="00550D09"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  <w:t>socialinių įgūdžių ugdymo, palaikymo ir (ar) atkūrimo;</w:t>
      </w:r>
      <w:r w:rsidR="00550D09" w:rsidRPr="00550D09"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  <w:t xml:space="preserve"> </w:t>
      </w:r>
    </w:p>
    <w:p w14:paraId="0ADE66DF" w14:textId="7A0BC22E" w:rsidR="00D10853" w:rsidRDefault="00550D09" w:rsidP="002D23C0">
      <w:pPr>
        <w:spacing w:line="276" w:lineRule="auto"/>
        <w:ind w:firstLine="720"/>
        <w:jc w:val="both"/>
        <w:rPr>
          <w:rFonts w:asciiTheme="minorHAnsi" w:hAnsiTheme="minorHAnsi" w:cstheme="minorHAnsi"/>
          <w:szCs w:val="24"/>
        </w:rPr>
      </w:pPr>
      <w:r w:rsidRPr="00550D09"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  <w:t xml:space="preserve">3. pagalbos globėjams (rūpintojams), budintiems </w:t>
      </w:r>
      <w:r w:rsidR="00B76D4A"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  <w:t xml:space="preserve">ir nuolatiniams </w:t>
      </w:r>
      <w:r w:rsidRPr="00550D09"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  <w:t>globotojams, įtėviams ir šeimynų dalyviams ar besirengiantiems jais tapti</w:t>
      </w:r>
      <w:r w:rsidR="00B76D4A"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  <w:t xml:space="preserve"> asmenims</w:t>
      </w:r>
      <w:r w:rsidRPr="00550D09">
        <w:rPr>
          <w:rFonts w:asciiTheme="minorHAnsi" w:hAnsiTheme="minorHAnsi" w:cstheme="minorHAnsi"/>
          <w:bCs/>
          <w:color w:val="000000"/>
          <w:szCs w:val="24"/>
          <w:shd w:val="clear" w:color="auto" w:fill="FFFFFF"/>
        </w:rPr>
        <w:t>.</w:t>
      </w:r>
    </w:p>
    <w:p w14:paraId="62484871" w14:textId="1CEACF6A" w:rsidR="00280B82" w:rsidRPr="002D23C0" w:rsidRDefault="00280B82" w:rsidP="002D23C0">
      <w:pPr>
        <w:keepNext/>
        <w:tabs>
          <w:tab w:val="left" w:pos="720"/>
        </w:tabs>
        <w:spacing w:line="276" w:lineRule="auto"/>
        <w:ind w:firstLine="720"/>
        <w:outlineLvl w:val="2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szCs w:val="24"/>
        </w:rPr>
        <w:t>2.</w:t>
      </w:r>
      <w:r w:rsidR="002D23C0" w:rsidRPr="002D23C0">
        <w:rPr>
          <w:rFonts w:asciiTheme="minorHAnsi" w:hAnsiTheme="minorHAnsi" w:cstheme="minorHAnsi"/>
          <w:bCs/>
          <w:szCs w:val="24"/>
        </w:rPr>
        <w:t xml:space="preserve"> </w:t>
      </w:r>
      <w:r w:rsidR="002D23C0">
        <w:rPr>
          <w:rFonts w:asciiTheme="minorHAnsi" w:hAnsiTheme="minorHAnsi" w:cstheme="minorHAnsi"/>
          <w:bCs/>
          <w:szCs w:val="24"/>
        </w:rPr>
        <w:t>P</w:t>
      </w:r>
      <w:r w:rsidR="002D23C0" w:rsidRPr="00F57D3E">
        <w:rPr>
          <w:rFonts w:asciiTheme="minorHAnsi" w:hAnsiTheme="minorHAnsi" w:cstheme="minorHAnsi"/>
          <w:bCs/>
          <w:szCs w:val="24"/>
        </w:rPr>
        <w:t xml:space="preserve"> a n a i k i n u</w:t>
      </w:r>
      <w:r w:rsidR="002D23C0">
        <w:rPr>
          <w:rFonts w:asciiTheme="minorHAnsi" w:hAnsiTheme="minorHAnsi" w:cstheme="minorHAnsi"/>
          <w:bCs/>
          <w:szCs w:val="24"/>
        </w:rPr>
        <w:t xml:space="preserve"> </w:t>
      </w:r>
      <w:r w:rsidR="002D23C0" w:rsidRPr="00550D09">
        <w:rPr>
          <w:rFonts w:asciiTheme="minorHAnsi" w:hAnsiTheme="minorHAnsi" w:cstheme="minorHAnsi"/>
          <w:szCs w:val="24"/>
        </w:rPr>
        <w:t>Šakių socialinių paslaugų centrui</w:t>
      </w:r>
      <w:r w:rsidR="009A35ED" w:rsidRPr="00550D09">
        <w:rPr>
          <w:rFonts w:asciiTheme="minorHAnsi" w:hAnsiTheme="minorHAnsi" w:cstheme="minorHAnsi"/>
          <w:szCs w:val="24"/>
        </w:rPr>
        <w:t>, įstaigos kodas 300665444, įstaigos buveinės adresas:</w:t>
      </w:r>
      <w:r w:rsidR="009A35ED" w:rsidRPr="00280B82">
        <w:rPr>
          <w:rFonts w:asciiTheme="minorHAnsi" w:hAnsiTheme="minorHAnsi" w:cstheme="minorHAnsi"/>
          <w:szCs w:val="24"/>
        </w:rPr>
        <w:t xml:space="preserve"> </w:t>
      </w:r>
      <w:r w:rsidR="009A35ED" w:rsidRPr="007761CD">
        <w:rPr>
          <w:rFonts w:asciiTheme="minorHAnsi" w:hAnsiTheme="minorHAnsi" w:cstheme="minorHAnsi"/>
          <w:szCs w:val="24"/>
        </w:rPr>
        <w:t>Bažnyčios g. 7, Paluobių k., Griškabūdžio sen., Šakių r. sav.</w:t>
      </w:r>
      <w:r w:rsidR="009A35ED" w:rsidRPr="00550D09">
        <w:rPr>
          <w:rFonts w:asciiTheme="minorHAnsi" w:hAnsiTheme="minorHAnsi" w:cstheme="minorHAnsi"/>
          <w:szCs w:val="24"/>
        </w:rPr>
        <w:t xml:space="preserve"> </w:t>
      </w:r>
      <w:r w:rsidR="009A35ED">
        <w:rPr>
          <w:rFonts w:asciiTheme="minorHAnsi" w:hAnsiTheme="minorHAnsi" w:cstheme="minorHAnsi"/>
          <w:szCs w:val="24"/>
        </w:rPr>
        <w:t xml:space="preserve">(veiklos vieta – </w:t>
      </w:r>
      <w:r w:rsidR="009A35ED" w:rsidRPr="00550D09">
        <w:rPr>
          <w:rFonts w:asciiTheme="minorHAnsi" w:hAnsiTheme="minorHAnsi" w:cstheme="minorHAnsi"/>
          <w:lang w:val="es-MX"/>
        </w:rPr>
        <w:t>V. Kudirkos g. 64A, Šakių m.,</w:t>
      </w:r>
      <w:r w:rsidR="009A35ED" w:rsidRPr="00550D09">
        <w:rPr>
          <w:rFonts w:asciiTheme="minorHAnsi" w:hAnsiTheme="minorHAnsi" w:cstheme="minorHAnsi"/>
          <w:szCs w:val="24"/>
        </w:rPr>
        <w:t xml:space="preserve"> Šakių r. sav.</w:t>
      </w:r>
      <w:r w:rsidR="009A35ED">
        <w:rPr>
          <w:rFonts w:asciiTheme="minorHAnsi" w:hAnsiTheme="minorHAnsi" w:cstheme="minorHAnsi"/>
          <w:szCs w:val="24"/>
        </w:rPr>
        <w:t>)</w:t>
      </w:r>
      <w:r w:rsidR="009A35ED" w:rsidRPr="00550D09">
        <w:rPr>
          <w:rFonts w:asciiTheme="minorHAnsi" w:hAnsiTheme="minorHAnsi" w:cstheme="minorHAnsi"/>
          <w:szCs w:val="24"/>
        </w:rPr>
        <w:t xml:space="preserve">, </w:t>
      </w:r>
      <w:r w:rsidR="002D23C0" w:rsidRPr="00F57D3E">
        <w:rPr>
          <w:rFonts w:asciiTheme="minorHAnsi" w:hAnsiTheme="minorHAnsi" w:cstheme="minorHAnsi"/>
          <w:bCs/>
          <w:szCs w:val="24"/>
        </w:rPr>
        <w:t xml:space="preserve">teisę teikti akredituotą </w:t>
      </w:r>
      <w:r w:rsidR="002D23C0">
        <w:rPr>
          <w:rFonts w:asciiTheme="minorHAnsi" w:hAnsiTheme="minorHAnsi" w:cstheme="minorHAnsi"/>
          <w:bCs/>
          <w:szCs w:val="24"/>
        </w:rPr>
        <w:t>socialinės priežiūros – laikino atokvėpio paslaugą.“</w:t>
      </w:r>
    </w:p>
    <w:p w14:paraId="6A693FD1" w14:textId="5F78242F" w:rsidR="002A2CAB" w:rsidRPr="00550D09" w:rsidRDefault="002A2CAB" w:rsidP="002D23C0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Theme="minorHAnsi" w:hAnsiTheme="minorHAnsi" w:cstheme="minorHAnsi"/>
          <w:szCs w:val="24"/>
        </w:rPr>
      </w:pPr>
      <w:r w:rsidRPr="00550D09">
        <w:rPr>
          <w:rFonts w:asciiTheme="minorHAnsi" w:hAnsiTheme="minorHAnsi" w:cstheme="minorHAnsi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9118DF" w:rsidRDefault="002A2CAB" w:rsidP="002D23C0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4A8F1D6F" w14:textId="77777777" w:rsidR="002A2CAB" w:rsidRPr="002A2CAB" w:rsidRDefault="002A2CAB" w:rsidP="002D23C0">
      <w:pPr>
        <w:tabs>
          <w:tab w:val="left" w:pos="720"/>
        </w:tabs>
        <w:spacing w:line="276" w:lineRule="auto"/>
        <w:rPr>
          <w:rFonts w:asciiTheme="minorHAnsi" w:hAnsiTheme="minorHAnsi" w:cstheme="minorHAnsi"/>
          <w:bCs/>
        </w:rPr>
      </w:pPr>
    </w:p>
    <w:p w14:paraId="6F690AC8" w14:textId="77777777" w:rsidR="002A2CAB" w:rsidRPr="002A2CAB" w:rsidRDefault="002A2CAB" w:rsidP="007761CD">
      <w:pPr>
        <w:overflowPunct w:val="0"/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1DCDCC4E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09F23906" w14:textId="77777777" w:rsidR="004D1C9F" w:rsidRPr="002A2CAB" w:rsidRDefault="004D1C9F" w:rsidP="002A2CAB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6EF7D994" w14:textId="08841EA4" w:rsidR="002A2CAB" w:rsidRPr="002A2CAB" w:rsidRDefault="002D23C0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</w:rPr>
        <w:t>Administracijos direktorius                                                                                                  Vytautas Ižganaitis</w:t>
      </w: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B12094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pt-BR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Edita Macevičiūtė-Orentienė</w:t>
      </w:r>
    </w:p>
    <w:p w14:paraId="25F4574C" w14:textId="24AB8946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</w:t>
      </w:r>
      <w:r w:rsidR="002D23C0">
        <w:rPr>
          <w:rFonts w:asciiTheme="minorHAnsi" w:hAnsiTheme="minorHAnsi" w:cstheme="minorHAnsi"/>
          <w:szCs w:val="24"/>
        </w:rPr>
        <w:t>10-0</w:t>
      </w:r>
      <w:r w:rsidR="00B76D4A">
        <w:rPr>
          <w:rFonts w:asciiTheme="minorHAnsi" w:hAnsiTheme="minorHAnsi" w:cstheme="minorHAnsi"/>
          <w:szCs w:val="24"/>
        </w:rPr>
        <w:t>8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74EB8" w14:textId="77777777" w:rsidR="0057108A" w:rsidRDefault="0057108A">
      <w:r>
        <w:separator/>
      </w:r>
    </w:p>
  </w:endnote>
  <w:endnote w:type="continuationSeparator" w:id="0">
    <w:p w14:paraId="52BAC581" w14:textId="77777777" w:rsidR="0057108A" w:rsidRDefault="00571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40457A" w14:textId="77777777" w:rsidR="0057108A" w:rsidRDefault="0057108A">
      <w:r>
        <w:separator/>
      </w:r>
    </w:p>
  </w:footnote>
  <w:footnote w:type="continuationSeparator" w:id="0">
    <w:p w14:paraId="40B04AC2" w14:textId="77777777" w:rsidR="0057108A" w:rsidRDefault="00571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D67538"/>
    <w:multiLevelType w:val="multilevel"/>
    <w:tmpl w:val="042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5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316152074">
    <w:abstractNumId w:val="3"/>
  </w:num>
  <w:num w:numId="2" w16cid:durableId="498886673">
    <w:abstractNumId w:val="8"/>
  </w:num>
  <w:num w:numId="3" w16cid:durableId="169832721">
    <w:abstractNumId w:val="4"/>
  </w:num>
  <w:num w:numId="4" w16cid:durableId="5076428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181180">
    <w:abstractNumId w:val="0"/>
  </w:num>
  <w:num w:numId="6" w16cid:durableId="1820606600">
    <w:abstractNumId w:val="7"/>
  </w:num>
  <w:num w:numId="7" w16cid:durableId="652442234">
    <w:abstractNumId w:val="9"/>
  </w:num>
  <w:num w:numId="8" w16cid:durableId="2019774587">
    <w:abstractNumId w:val="1"/>
  </w:num>
  <w:num w:numId="9" w16cid:durableId="421072958">
    <w:abstractNumId w:val="5"/>
  </w:num>
  <w:num w:numId="10" w16cid:durableId="19126933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6A3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28A4"/>
    <w:rsid w:val="00173FB4"/>
    <w:rsid w:val="00175590"/>
    <w:rsid w:val="00181ED0"/>
    <w:rsid w:val="001A5031"/>
    <w:rsid w:val="001B19DA"/>
    <w:rsid w:val="001B1A10"/>
    <w:rsid w:val="001B28B1"/>
    <w:rsid w:val="001B427C"/>
    <w:rsid w:val="001C23E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41BE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80B82"/>
    <w:rsid w:val="00292CE8"/>
    <w:rsid w:val="00296433"/>
    <w:rsid w:val="002A0796"/>
    <w:rsid w:val="002A205E"/>
    <w:rsid w:val="002A2CAB"/>
    <w:rsid w:val="002B4950"/>
    <w:rsid w:val="002C5F9D"/>
    <w:rsid w:val="002D210A"/>
    <w:rsid w:val="002D23C0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30A0F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18C8"/>
    <w:rsid w:val="003927C5"/>
    <w:rsid w:val="00392BCF"/>
    <w:rsid w:val="00393280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31C2F"/>
    <w:rsid w:val="00436058"/>
    <w:rsid w:val="00437F1B"/>
    <w:rsid w:val="00441349"/>
    <w:rsid w:val="00442B83"/>
    <w:rsid w:val="004439BD"/>
    <w:rsid w:val="0044478C"/>
    <w:rsid w:val="004467BD"/>
    <w:rsid w:val="004548B8"/>
    <w:rsid w:val="004557F2"/>
    <w:rsid w:val="00461AEA"/>
    <w:rsid w:val="004646AA"/>
    <w:rsid w:val="00466349"/>
    <w:rsid w:val="00467BF6"/>
    <w:rsid w:val="00471E1A"/>
    <w:rsid w:val="00472FDE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1C9F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50D09"/>
    <w:rsid w:val="00554635"/>
    <w:rsid w:val="0057108A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0CB7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1680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761CD"/>
    <w:rsid w:val="0078169E"/>
    <w:rsid w:val="007826CE"/>
    <w:rsid w:val="00783C26"/>
    <w:rsid w:val="00790A0B"/>
    <w:rsid w:val="007A0E7D"/>
    <w:rsid w:val="007A283D"/>
    <w:rsid w:val="007A44D1"/>
    <w:rsid w:val="007A729D"/>
    <w:rsid w:val="007B1AA0"/>
    <w:rsid w:val="007B5BFF"/>
    <w:rsid w:val="007B6F2A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3C80"/>
    <w:rsid w:val="008362C0"/>
    <w:rsid w:val="00837811"/>
    <w:rsid w:val="008428E7"/>
    <w:rsid w:val="00845E7E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11622"/>
    <w:rsid w:val="009118DF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95E6D"/>
    <w:rsid w:val="009A35ED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B63"/>
    <w:rsid w:val="00AE0E06"/>
    <w:rsid w:val="00AE1B9E"/>
    <w:rsid w:val="00AE5EA5"/>
    <w:rsid w:val="00AF69F4"/>
    <w:rsid w:val="00B101AF"/>
    <w:rsid w:val="00B10307"/>
    <w:rsid w:val="00B12094"/>
    <w:rsid w:val="00B32B16"/>
    <w:rsid w:val="00B44E84"/>
    <w:rsid w:val="00B45463"/>
    <w:rsid w:val="00B54E0E"/>
    <w:rsid w:val="00B60E76"/>
    <w:rsid w:val="00B636B1"/>
    <w:rsid w:val="00B63788"/>
    <w:rsid w:val="00B64219"/>
    <w:rsid w:val="00B653A2"/>
    <w:rsid w:val="00B66D05"/>
    <w:rsid w:val="00B672A2"/>
    <w:rsid w:val="00B701DA"/>
    <w:rsid w:val="00B72358"/>
    <w:rsid w:val="00B72F5A"/>
    <w:rsid w:val="00B76D4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3FDD"/>
    <w:rsid w:val="00C35BF4"/>
    <w:rsid w:val="00C4445C"/>
    <w:rsid w:val="00C52C13"/>
    <w:rsid w:val="00C57B62"/>
    <w:rsid w:val="00C62329"/>
    <w:rsid w:val="00C62F5B"/>
    <w:rsid w:val="00C777C2"/>
    <w:rsid w:val="00C862A9"/>
    <w:rsid w:val="00C90B43"/>
    <w:rsid w:val="00C93C2A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E103A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0179"/>
    <w:rsid w:val="00D51094"/>
    <w:rsid w:val="00D53AD6"/>
    <w:rsid w:val="00D56703"/>
    <w:rsid w:val="00D655BD"/>
    <w:rsid w:val="00D70554"/>
    <w:rsid w:val="00D768B1"/>
    <w:rsid w:val="00D8240D"/>
    <w:rsid w:val="00D84169"/>
    <w:rsid w:val="00D8491E"/>
    <w:rsid w:val="00D93314"/>
    <w:rsid w:val="00D95E40"/>
    <w:rsid w:val="00DA33D7"/>
    <w:rsid w:val="00DA3CC0"/>
    <w:rsid w:val="00DB0645"/>
    <w:rsid w:val="00DB186C"/>
    <w:rsid w:val="00DB1C96"/>
    <w:rsid w:val="00DB3ECF"/>
    <w:rsid w:val="00DD484F"/>
    <w:rsid w:val="00DE6E67"/>
    <w:rsid w:val="00DE7350"/>
    <w:rsid w:val="00DF17A8"/>
    <w:rsid w:val="00DF5ACB"/>
    <w:rsid w:val="00DF6F2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1EAD"/>
    <w:rsid w:val="00E76576"/>
    <w:rsid w:val="00E82AA4"/>
    <w:rsid w:val="00E84D2C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1066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22</TotalTime>
  <Pages>1</Pages>
  <Words>259</Words>
  <Characters>1744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Šakių Savivaldybė</cp:lastModifiedBy>
  <cp:revision>11</cp:revision>
  <cp:lastPrinted>2023-09-29T06:33:00Z</cp:lastPrinted>
  <dcterms:created xsi:type="dcterms:W3CDTF">2024-09-26T07:50:00Z</dcterms:created>
  <dcterms:modified xsi:type="dcterms:W3CDTF">2024-10-08T10:17:00Z</dcterms:modified>
</cp:coreProperties>
</file>