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B2261" w14:textId="2D41A6D5" w:rsidR="001C5225" w:rsidRDefault="0047272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695EAB1" wp14:editId="405935B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2B44F" w14:textId="77777777" w:rsidR="001C5225" w:rsidRDefault="001C5225">
      <w:pPr>
        <w:jc w:val="center"/>
        <w:rPr>
          <w:rFonts w:ascii="Times New Roman" w:hAnsi="Times New Roman"/>
          <w:b/>
        </w:rPr>
      </w:pPr>
    </w:p>
    <w:p w14:paraId="15AC2912" w14:textId="77777777" w:rsidR="001C5225" w:rsidRDefault="001C52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8B06073" w14:textId="77777777" w:rsidR="001C5225" w:rsidRDefault="001C5225">
      <w:pPr>
        <w:jc w:val="center"/>
        <w:rPr>
          <w:rFonts w:ascii="Times New Roman" w:hAnsi="Times New Roman"/>
          <w:b/>
        </w:rPr>
      </w:pPr>
    </w:p>
    <w:p w14:paraId="7170C523" w14:textId="77777777" w:rsidR="001C5225" w:rsidRDefault="001C52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E47B3BF" w14:textId="52449392" w:rsidR="001C5225" w:rsidRDefault="001C5225" w:rsidP="004625C4">
      <w:pPr>
        <w:pStyle w:val="Antrats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EA11FA" w:rsidRPr="00EA11FA">
        <w:rPr>
          <w:rFonts w:ascii="Times New Roman" w:hAnsi="Times New Roman"/>
          <w:b/>
        </w:rPr>
        <w:t xml:space="preserve"> </w:t>
      </w:r>
      <w:r w:rsidR="00EA11FA">
        <w:rPr>
          <w:rFonts w:ascii="Times New Roman" w:hAnsi="Times New Roman"/>
          <w:b/>
        </w:rPr>
        <w:t>TECHNINIO DARBO PROJEKTO</w:t>
      </w:r>
      <w:r>
        <w:rPr>
          <w:rFonts w:ascii="Times New Roman" w:hAnsi="Times New Roman"/>
          <w:b/>
        </w:rPr>
        <w:t xml:space="preserve"> ,,ŠAKIŲ RAJONO SAVIVALDYBĖS</w:t>
      </w:r>
      <w:r w:rsidR="00A11E63">
        <w:rPr>
          <w:rFonts w:ascii="Times New Roman" w:hAnsi="Times New Roman"/>
          <w:b/>
        </w:rPr>
        <w:t xml:space="preserve"> </w:t>
      </w:r>
      <w:r w:rsidR="00CB487D">
        <w:rPr>
          <w:rFonts w:ascii="Times New Roman" w:hAnsi="Times New Roman"/>
          <w:b/>
        </w:rPr>
        <w:t>BALTRUŠI</w:t>
      </w:r>
      <w:r w:rsidR="00D6789D">
        <w:rPr>
          <w:rFonts w:ascii="Times New Roman" w:hAnsi="Times New Roman"/>
          <w:b/>
        </w:rPr>
        <w:t>Ų</w:t>
      </w:r>
      <w:r w:rsidR="00CB487D">
        <w:rPr>
          <w:rFonts w:ascii="Times New Roman" w:hAnsi="Times New Roman"/>
          <w:b/>
        </w:rPr>
        <w:t>,  BARZDŲ</w:t>
      </w:r>
      <w:r w:rsidR="00187198">
        <w:rPr>
          <w:rFonts w:ascii="Times New Roman" w:hAnsi="Times New Roman"/>
          <w:b/>
        </w:rPr>
        <w:t xml:space="preserve"> IR </w:t>
      </w:r>
      <w:r w:rsidR="00CB487D">
        <w:rPr>
          <w:rFonts w:ascii="Times New Roman" w:hAnsi="Times New Roman"/>
          <w:b/>
        </w:rPr>
        <w:t>PATAŠINĖS</w:t>
      </w:r>
      <w:r>
        <w:rPr>
          <w:rFonts w:ascii="Times New Roman" w:hAnsi="Times New Roman"/>
          <w:b/>
        </w:rPr>
        <w:t xml:space="preserve"> KADASTRO VIETOVĖSE ESANČIŲ MELIORACIJOS STATINIŲ REKONSTRAVIMAS“ </w:t>
      </w:r>
      <w:r w:rsidR="00EA11FA">
        <w:rPr>
          <w:rFonts w:ascii="Times New Roman" w:hAnsi="Times New Roman"/>
          <w:b/>
        </w:rPr>
        <w:t>SU BENDRAISIAIS STATINIO TECHNINIAIS RODIKLIAIS</w:t>
      </w:r>
      <w:r>
        <w:rPr>
          <w:rFonts w:ascii="Times New Roman" w:hAnsi="Times New Roman"/>
          <w:b/>
        </w:rPr>
        <w:t xml:space="preserve"> </w:t>
      </w:r>
      <w:r w:rsidR="00EA11FA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6FC76CBE" w14:textId="77777777" w:rsidR="001C5225" w:rsidRDefault="001C52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0A3A45E" w14:textId="11EBD73F" w:rsidR="001C5225" w:rsidRDefault="001C5225" w:rsidP="00233F8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11E63">
        <w:rPr>
          <w:rFonts w:ascii="Times New Roman" w:hAnsi="Times New Roman"/>
        </w:rPr>
        <w:t>2</w:t>
      </w:r>
      <w:r w:rsidR="00CB487D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D6789D">
        <w:rPr>
          <w:rFonts w:ascii="Times New Roman" w:hAnsi="Times New Roman"/>
        </w:rPr>
        <w:t>spalio</w:t>
      </w:r>
      <w:r w:rsidR="00F239DE">
        <w:rPr>
          <w:rFonts w:ascii="Times New Roman" w:hAnsi="Times New Roman"/>
        </w:rPr>
        <w:t xml:space="preserve"> </w:t>
      </w:r>
      <w:r w:rsidR="00CB487D">
        <w:rPr>
          <w:rFonts w:ascii="Times New Roman" w:hAnsi="Times New Roman"/>
        </w:rPr>
        <w:t>8</w:t>
      </w:r>
      <w:r w:rsidR="00C23DBE">
        <w:rPr>
          <w:rFonts w:ascii="Times New Roman" w:hAnsi="Times New Roman"/>
        </w:rPr>
        <w:t xml:space="preserve"> </w:t>
      </w:r>
      <w:r w:rsidR="00621F81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 xml:space="preserve"> Nr.</w:t>
      </w:r>
      <w:r w:rsidR="00621F81">
        <w:rPr>
          <w:rFonts w:ascii="Times New Roman" w:hAnsi="Times New Roman"/>
        </w:rPr>
        <w:t xml:space="preserve"> AT-</w:t>
      </w:r>
    </w:p>
    <w:p w14:paraId="30E580FE" w14:textId="77777777" w:rsidR="001C5225" w:rsidRDefault="001C5225" w:rsidP="004625C4">
      <w:pPr>
        <w:pStyle w:val="Antrat1"/>
        <w:ind w:left="0" w:firstLine="0"/>
        <w:jc w:val="center"/>
      </w:pPr>
      <w:r>
        <w:t>Šakiai</w:t>
      </w:r>
    </w:p>
    <w:p w14:paraId="6F9257C1" w14:textId="77777777" w:rsidR="001C5225" w:rsidRDefault="001C522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C3D6BE4" w14:textId="55DECE44" w:rsidR="001C5225" w:rsidRPr="00F1530F" w:rsidRDefault="001C5225" w:rsidP="004625C4">
      <w:pPr>
        <w:pStyle w:val="Antrats"/>
        <w:tabs>
          <w:tab w:val="left" w:pos="1080"/>
          <w:tab w:val="center" w:pos="581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įstatymo </w:t>
      </w:r>
      <w:r w:rsidR="00EA11FA">
        <w:rPr>
          <w:rFonts w:ascii="Times New Roman" w:hAnsi="Times New Roman"/>
        </w:rPr>
        <w:t>34</w:t>
      </w:r>
      <w:r>
        <w:rPr>
          <w:rFonts w:ascii="Times New Roman" w:hAnsi="Times New Roman"/>
        </w:rPr>
        <w:t xml:space="preserve"> straipsnio </w:t>
      </w:r>
      <w:r w:rsidR="00EA11FA">
        <w:rPr>
          <w:rFonts w:ascii="Times New Roman" w:hAnsi="Times New Roman"/>
        </w:rPr>
        <w:t>1 dalimi</w:t>
      </w:r>
      <w:r>
        <w:rPr>
          <w:rFonts w:ascii="Times New Roman" w:hAnsi="Times New Roman"/>
        </w:rPr>
        <w:t xml:space="preserve">, </w:t>
      </w:r>
      <w:r w:rsidR="005C2383">
        <w:rPr>
          <w:rFonts w:ascii="Times New Roman" w:hAnsi="Times New Roman"/>
        </w:rPr>
        <w:t xml:space="preserve">Statybos techninio reglamento STR 1.04.04:2017 ,,Statinio projektavimas, projekto ekspertizė“, patvirtinto </w:t>
      </w:r>
      <w:r>
        <w:rPr>
          <w:rFonts w:ascii="Times New Roman" w:hAnsi="Times New Roman"/>
        </w:rPr>
        <w:t xml:space="preserve">Lietuvos Respublikos aplinkos ministro 2016 m. lapkričio 7 d. įsakymu Nr.D1-738 ,,Dėl </w:t>
      </w:r>
      <w:bookmarkStart w:id="0" w:name="_Hlk179380141"/>
      <w:r>
        <w:rPr>
          <w:rFonts w:ascii="Times New Roman" w:hAnsi="Times New Roman"/>
        </w:rPr>
        <w:t>statybos techninio reglamento STR 1.04.04:2017 ,,Statinio projektavimas, projekto ekspertizė</w:t>
      </w:r>
      <w:bookmarkEnd w:id="0"/>
      <w:r>
        <w:rPr>
          <w:rFonts w:ascii="Times New Roman" w:hAnsi="Times New Roman"/>
        </w:rPr>
        <w:t xml:space="preserve">” patvirtinimo“ </w:t>
      </w:r>
      <w:r w:rsidR="00F374AB">
        <w:rPr>
          <w:rFonts w:ascii="Times New Roman" w:hAnsi="Times New Roman"/>
        </w:rPr>
        <w:t>52, 53 punktais</w:t>
      </w:r>
      <w:r>
        <w:rPr>
          <w:rFonts w:ascii="Times New Roman" w:hAnsi="Times New Roman"/>
        </w:rPr>
        <w:t xml:space="preserve">, </w:t>
      </w:r>
      <w:r w:rsidR="005C2383">
        <w:rPr>
          <w:rFonts w:ascii="Times New Roman" w:hAnsi="Times New Roman"/>
        </w:rPr>
        <w:t xml:space="preserve">Šakių  </w:t>
      </w:r>
      <w:r>
        <w:rPr>
          <w:rFonts w:ascii="Times New Roman" w:hAnsi="Times New Roman"/>
        </w:rPr>
        <w:t>rajono savivaldybės administracijos nuostatų, patvirtintų rajono savivaldybės tarybos 20</w:t>
      </w:r>
      <w:r w:rsidR="00CC3E7E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 m. </w:t>
      </w:r>
      <w:r w:rsidR="00CC3E7E">
        <w:rPr>
          <w:rFonts w:ascii="Times New Roman" w:hAnsi="Times New Roman"/>
        </w:rPr>
        <w:t>kov</w:t>
      </w:r>
      <w:r>
        <w:rPr>
          <w:rFonts w:ascii="Times New Roman" w:hAnsi="Times New Roman"/>
        </w:rPr>
        <w:t xml:space="preserve">o </w:t>
      </w:r>
      <w:r w:rsidR="00CC3E7E">
        <w:rPr>
          <w:rFonts w:ascii="Times New Roman" w:hAnsi="Times New Roman"/>
        </w:rPr>
        <w:t xml:space="preserve">15 </w:t>
      </w:r>
      <w:r>
        <w:rPr>
          <w:rFonts w:ascii="Times New Roman" w:hAnsi="Times New Roman"/>
        </w:rPr>
        <w:t>d. sprendimu Nr. T-</w:t>
      </w:r>
      <w:r w:rsidR="00CC3E7E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,,Dėl Šakių rajono savivaldybės administracijos nuostatų patvirtinimo“</w:t>
      </w:r>
      <w:r w:rsidR="005C238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</w:t>
      </w:r>
      <w:r w:rsidR="00440373">
        <w:rPr>
          <w:rFonts w:ascii="Times New Roman" w:hAnsi="Times New Roman"/>
        </w:rPr>
        <w:t>2.13</w:t>
      </w:r>
      <w:r>
        <w:rPr>
          <w:rFonts w:ascii="Times New Roman" w:hAnsi="Times New Roman"/>
        </w:rPr>
        <w:t xml:space="preserve"> </w:t>
      </w:r>
      <w:r w:rsidR="00440373">
        <w:rPr>
          <w:rFonts w:ascii="Times New Roman" w:hAnsi="Times New Roman"/>
        </w:rPr>
        <w:t>pa</w:t>
      </w:r>
      <w:r>
        <w:rPr>
          <w:rFonts w:ascii="Times New Roman" w:hAnsi="Times New Roman"/>
        </w:rPr>
        <w:t>punk</w:t>
      </w:r>
      <w:r w:rsidR="00440373">
        <w:rPr>
          <w:rFonts w:ascii="Times New Roman" w:hAnsi="Times New Roman"/>
        </w:rPr>
        <w:t>čiu</w:t>
      </w:r>
      <w:r>
        <w:rPr>
          <w:rFonts w:ascii="Times New Roman" w:hAnsi="Times New Roman"/>
        </w:rPr>
        <w:t xml:space="preserve"> ir atsižvelgdamas į UAB ,,</w:t>
      </w:r>
      <w:r w:rsidR="00000A31">
        <w:rPr>
          <w:rFonts w:ascii="Times New Roman" w:hAnsi="Times New Roman"/>
        </w:rPr>
        <w:t>P</w:t>
      </w:r>
      <w:r w:rsidR="00CC3E7E">
        <w:rPr>
          <w:rFonts w:ascii="Times New Roman" w:hAnsi="Times New Roman"/>
        </w:rPr>
        <w:t>rojekt</w:t>
      </w:r>
      <w:r w:rsidR="00000A31">
        <w:rPr>
          <w:rFonts w:ascii="Times New Roman" w:hAnsi="Times New Roman"/>
        </w:rPr>
        <w:t xml:space="preserve">ų </w:t>
      </w:r>
      <w:r w:rsidR="00CC3E7E">
        <w:rPr>
          <w:rFonts w:ascii="Times New Roman" w:hAnsi="Times New Roman"/>
        </w:rPr>
        <w:t>ekspertizė</w:t>
      </w:r>
      <w:r w:rsidR="00000A31">
        <w:rPr>
          <w:rFonts w:ascii="Times New Roman" w:hAnsi="Times New Roman"/>
        </w:rPr>
        <w:t xml:space="preserve">s“ </w:t>
      </w:r>
      <w:r w:rsidR="00000A31" w:rsidRPr="00F1530F">
        <w:rPr>
          <w:rFonts w:ascii="Times New Roman" w:hAnsi="Times New Roman"/>
        </w:rPr>
        <w:t>202</w:t>
      </w:r>
      <w:r w:rsidR="00CC3E7E">
        <w:rPr>
          <w:rFonts w:ascii="Times New Roman" w:hAnsi="Times New Roman"/>
        </w:rPr>
        <w:t>4</w:t>
      </w:r>
      <w:r w:rsidRPr="00F1530F">
        <w:rPr>
          <w:rFonts w:ascii="Times New Roman" w:hAnsi="Times New Roman"/>
        </w:rPr>
        <w:t>-</w:t>
      </w:r>
      <w:r w:rsidR="007C342B" w:rsidRPr="00F1530F">
        <w:rPr>
          <w:rFonts w:ascii="Times New Roman" w:hAnsi="Times New Roman"/>
        </w:rPr>
        <w:t>0</w:t>
      </w:r>
      <w:r w:rsidR="00CC3E7E">
        <w:rPr>
          <w:rFonts w:ascii="Times New Roman" w:hAnsi="Times New Roman"/>
        </w:rPr>
        <w:t>9</w:t>
      </w:r>
      <w:r w:rsidRPr="00F1530F">
        <w:rPr>
          <w:rFonts w:ascii="Times New Roman" w:hAnsi="Times New Roman"/>
        </w:rPr>
        <w:t>-</w:t>
      </w:r>
      <w:r w:rsidR="006C1DD0" w:rsidRPr="00F1530F">
        <w:rPr>
          <w:rFonts w:ascii="Times New Roman" w:hAnsi="Times New Roman"/>
        </w:rPr>
        <w:t>1</w:t>
      </w:r>
      <w:r w:rsidR="00CC3E7E">
        <w:rPr>
          <w:rFonts w:ascii="Times New Roman" w:hAnsi="Times New Roman"/>
        </w:rPr>
        <w:t>7</w:t>
      </w:r>
      <w:r w:rsidRPr="00F1530F">
        <w:rPr>
          <w:rFonts w:ascii="Times New Roman" w:hAnsi="Times New Roman"/>
        </w:rPr>
        <w:t xml:space="preserve"> d. ekspertizės aktą Nr.</w:t>
      </w:r>
      <w:r w:rsidR="00CC3E7E">
        <w:rPr>
          <w:rFonts w:ascii="Times New Roman" w:hAnsi="Times New Roman"/>
        </w:rPr>
        <w:t>24/145</w:t>
      </w:r>
      <w:r w:rsidR="00F1530F" w:rsidRPr="00F1530F">
        <w:rPr>
          <w:rFonts w:ascii="Times New Roman" w:hAnsi="Times New Roman"/>
        </w:rPr>
        <w:t>-</w:t>
      </w:r>
      <w:r w:rsidR="00CC3E7E">
        <w:rPr>
          <w:rFonts w:ascii="Times New Roman" w:hAnsi="Times New Roman"/>
        </w:rPr>
        <w:t>B-2</w:t>
      </w:r>
      <w:r w:rsidRPr="00F1530F">
        <w:rPr>
          <w:rFonts w:ascii="Times New Roman" w:hAnsi="Times New Roman"/>
        </w:rPr>
        <w:t xml:space="preserve">,  </w:t>
      </w:r>
    </w:p>
    <w:p w14:paraId="1A8A59AC" w14:textId="49BC3DD8" w:rsidR="00A85A96" w:rsidRDefault="001C5225" w:rsidP="007B0719">
      <w:pPr>
        <w:pStyle w:val="Antrats"/>
        <w:tabs>
          <w:tab w:val="left" w:pos="1080"/>
          <w:tab w:val="center" w:pos="5812"/>
        </w:tabs>
        <w:spacing w:line="360" w:lineRule="auto"/>
        <w:ind w:firstLine="73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 v i r t i n u </w:t>
      </w:r>
      <w:r w:rsidR="005C2383">
        <w:rPr>
          <w:rFonts w:ascii="Times New Roman" w:hAnsi="Times New Roman"/>
        </w:rPr>
        <w:t xml:space="preserve">techninį darbo projektą </w:t>
      </w:r>
      <w:r>
        <w:rPr>
          <w:rFonts w:ascii="Times New Roman" w:hAnsi="Times New Roman"/>
        </w:rPr>
        <w:t xml:space="preserve">,,Šakių rajono savivaldybės </w:t>
      </w:r>
      <w:r w:rsidR="00CC3E7E">
        <w:rPr>
          <w:rFonts w:ascii="Times New Roman" w:hAnsi="Times New Roman"/>
        </w:rPr>
        <w:t>Baltrušių,</w:t>
      </w:r>
      <w:r w:rsidR="00F71FC6">
        <w:rPr>
          <w:rFonts w:ascii="Times New Roman" w:hAnsi="Times New Roman"/>
        </w:rPr>
        <w:t xml:space="preserve"> </w:t>
      </w:r>
      <w:r w:rsidR="00CC3E7E">
        <w:rPr>
          <w:rFonts w:ascii="Times New Roman" w:hAnsi="Times New Roman"/>
        </w:rPr>
        <w:t>Barzdų ir Patašinės</w:t>
      </w:r>
      <w:r>
        <w:rPr>
          <w:rFonts w:ascii="Times New Roman" w:hAnsi="Times New Roman"/>
        </w:rPr>
        <w:t xml:space="preserve"> kadastro vietovėse esančių melioracijos statinių rekonstravimas“ su šiais bendraisiais statinio techniniais rodikliais: </w:t>
      </w:r>
    </w:p>
    <w:p w14:paraId="4B1B92D9" w14:textId="3F15C60C" w:rsidR="00A85A96" w:rsidRDefault="00A85A96" w:rsidP="007B0719">
      <w:pPr>
        <w:pStyle w:val="Antrats"/>
        <w:tabs>
          <w:tab w:val="left" w:pos="1080"/>
          <w:tab w:val="center" w:pos="5812"/>
        </w:tabs>
        <w:spacing w:line="360" w:lineRule="auto"/>
        <w:ind w:firstLine="73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1C5225" w:rsidRPr="00074BC4">
        <w:rPr>
          <w:rFonts w:ascii="Times New Roman" w:hAnsi="Times New Roman"/>
        </w:rPr>
        <w:t xml:space="preserve">Rekonstruojami grioviai </w:t>
      </w:r>
      <w:r w:rsidR="00CC3E7E">
        <w:rPr>
          <w:rFonts w:ascii="Times New Roman" w:hAnsi="Times New Roman"/>
        </w:rPr>
        <w:t>–</w:t>
      </w:r>
      <w:r w:rsidR="001C5225" w:rsidRPr="00074BC4">
        <w:rPr>
          <w:rFonts w:ascii="Times New Roman" w:hAnsi="Times New Roman"/>
        </w:rPr>
        <w:t xml:space="preserve"> </w:t>
      </w:r>
      <w:r w:rsidR="00CC3E7E">
        <w:rPr>
          <w:rFonts w:ascii="Times New Roman" w:hAnsi="Times New Roman"/>
        </w:rPr>
        <w:t>19,801</w:t>
      </w:r>
      <w:r w:rsidR="00A11E63">
        <w:rPr>
          <w:rFonts w:ascii="Times New Roman" w:hAnsi="Times New Roman"/>
        </w:rPr>
        <w:t xml:space="preserve"> </w:t>
      </w:r>
      <w:r w:rsidR="001C5225" w:rsidRPr="00074BC4">
        <w:rPr>
          <w:rFonts w:ascii="Times New Roman" w:hAnsi="Times New Roman"/>
        </w:rPr>
        <w:t>km</w:t>
      </w:r>
      <w:r w:rsidR="00D74C0B">
        <w:rPr>
          <w:rFonts w:ascii="Times New Roman" w:hAnsi="Times New Roman"/>
        </w:rPr>
        <w:t>.</w:t>
      </w:r>
    </w:p>
    <w:p w14:paraId="5739B9CA" w14:textId="415B9373" w:rsidR="00A85A96" w:rsidRDefault="00A85A96" w:rsidP="007B0719">
      <w:pPr>
        <w:pStyle w:val="Antrats"/>
        <w:tabs>
          <w:tab w:val="left" w:pos="1080"/>
          <w:tab w:val="center" w:pos="5812"/>
        </w:tabs>
        <w:spacing w:line="360" w:lineRule="auto"/>
        <w:ind w:firstLine="73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1C5225" w:rsidRPr="00074BC4">
        <w:rPr>
          <w:rFonts w:ascii="Times New Roman" w:hAnsi="Times New Roman"/>
        </w:rPr>
        <w:t xml:space="preserve">Rekonstruojamos drenažo žiotys – </w:t>
      </w:r>
      <w:r w:rsidR="00D6789D">
        <w:rPr>
          <w:rFonts w:ascii="Times New Roman" w:hAnsi="Times New Roman"/>
        </w:rPr>
        <w:t>2</w:t>
      </w:r>
      <w:r w:rsidR="00CC3E7E">
        <w:rPr>
          <w:rFonts w:ascii="Times New Roman" w:hAnsi="Times New Roman"/>
        </w:rPr>
        <w:t>18</w:t>
      </w:r>
      <w:r w:rsidR="001C5225" w:rsidRPr="00074BC4">
        <w:rPr>
          <w:rFonts w:ascii="Times New Roman" w:hAnsi="Times New Roman"/>
        </w:rPr>
        <w:t xml:space="preserve"> vnt</w:t>
      </w:r>
      <w:r w:rsidR="00D74C0B">
        <w:rPr>
          <w:rFonts w:ascii="Times New Roman" w:hAnsi="Times New Roman"/>
        </w:rPr>
        <w:t>.</w:t>
      </w:r>
    </w:p>
    <w:p w14:paraId="63F9C5FA" w14:textId="4FF6952F" w:rsidR="001C5225" w:rsidRPr="00074BC4" w:rsidRDefault="00A85A96" w:rsidP="007B0719">
      <w:pPr>
        <w:pStyle w:val="Antrats"/>
        <w:tabs>
          <w:tab w:val="left" w:pos="1080"/>
          <w:tab w:val="center" w:pos="5812"/>
        </w:tabs>
        <w:spacing w:line="360" w:lineRule="auto"/>
        <w:ind w:firstLine="73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A11E63">
        <w:rPr>
          <w:rFonts w:ascii="Times New Roman" w:hAnsi="Times New Roman"/>
        </w:rPr>
        <w:t>Rekonstruojamos pralaidos – 2</w:t>
      </w:r>
      <w:r w:rsidR="00CC3E7E">
        <w:rPr>
          <w:rFonts w:ascii="Times New Roman" w:hAnsi="Times New Roman"/>
        </w:rPr>
        <w:t>3</w:t>
      </w:r>
      <w:r w:rsidR="001C5225" w:rsidRPr="00074BC4">
        <w:rPr>
          <w:rFonts w:ascii="Times New Roman" w:hAnsi="Times New Roman"/>
        </w:rPr>
        <w:t xml:space="preserve"> vnt</w:t>
      </w:r>
      <w:r w:rsidR="00D74C0B">
        <w:rPr>
          <w:rFonts w:ascii="Times New Roman" w:hAnsi="Times New Roman"/>
        </w:rPr>
        <w:t>.</w:t>
      </w:r>
    </w:p>
    <w:p w14:paraId="55979988" w14:textId="5028E3F1" w:rsidR="00A273F0" w:rsidRDefault="00A273F0" w:rsidP="00F239DE">
      <w:pPr>
        <w:tabs>
          <w:tab w:val="left" w:pos="720"/>
        </w:tabs>
        <w:spacing w:line="360" w:lineRule="auto"/>
        <w:ind w:firstLine="720"/>
        <w:jc w:val="both"/>
        <w:rPr>
          <w:rStyle w:val="uficommentbody"/>
          <w:rFonts w:ascii="Times New Roman" w:hAnsi="Times New Roman"/>
          <w:bCs/>
        </w:rPr>
      </w:pPr>
    </w:p>
    <w:p w14:paraId="33E9CC5A" w14:textId="77777777" w:rsidR="00F239DE" w:rsidRPr="0037308D" w:rsidRDefault="00F239DE" w:rsidP="00F239DE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</w:rPr>
      </w:pPr>
    </w:p>
    <w:p w14:paraId="2B5167AC" w14:textId="77777777" w:rsidR="001C5225" w:rsidRDefault="001C5225" w:rsidP="00D83272">
      <w:pPr>
        <w:pStyle w:val="Antrats"/>
        <w:tabs>
          <w:tab w:val="center" w:pos="5812"/>
        </w:tabs>
        <w:spacing w:line="360" w:lineRule="auto"/>
        <w:ind w:left="1457"/>
        <w:jc w:val="both"/>
        <w:rPr>
          <w:rFonts w:ascii="Times New Roman" w:hAnsi="Times New Roman"/>
        </w:rPr>
      </w:pPr>
    </w:p>
    <w:p w14:paraId="6D02F631" w14:textId="43265FCD" w:rsidR="001C5225" w:rsidRPr="00D6789D" w:rsidRDefault="001C5225" w:rsidP="00F806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D6789D">
        <w:rPr>
          <w:rFonts w:ascii="Times New Roman" w:hAnsi="Times New Roman"/>
        </w:rPr>
        <w:t xml:space="preserve">Administracijos </w:t>
      </w:r>
      <w:r w:rsidR="00AF6F6F" w:rsidRPr="00D6789D">
        <w:rPr>
          <w:rFonts w:ascii="Times New Roman" w:hAnsi="Times New Roman"/>
        </w:rPr>
        <w:t>d</w:t>
      </w:r>
      <w:r w:rsidRPr="00D6789D">
        <w:rPr>
          <w:rFonts w:ascii="Times New Roman" w:hAnsi="Times New Roman"/>
        </w:rPr>
        <w:t xml:space="preserve">irektorius </w:t>
      </w:r>
      <w:r w:rsidRPr="00D6789D">
        <w:rPr>
          <w:rFonts w:ascii="Times New Roman" w:hAnsi="Times New Roman"/>
        </w:rPr>
        <w:tab/>
      </w:r>
      <w:r w:rsidRPr="00D6789D">
        <w:rPr>
          <w:rFonts w:ascii="Times New Roman" w:hAnsi="Times New Roman"/>
        </w:rPr>
        <w:tab/>
      </w:r>
      <w:r w:rsidR="00CB487D">
        <w:rPr>
          <w:rFonts w:ascii="Times New Roman" w:hAnsi="Times New Roman"/>
        </w:rPr>
        <w:t>Vytautas I</w:t>
      </w:r>
      <w:r w:rsidR="001C1C36">
        <w:rPr>
          <w:rFonts w:ascii="Times New Roman" w:hAnsi="Times New Roman"/>
        </w:rPr>
        <w:t>ž</w:t>
      </w:r>
      <w:r w:rsidR="00CB487D">
        <w:rPr>
          <w:rFonts w:ascii="Times New Roman" w:hAnsi="Times New Roman"/>
        </w:rPr>
        <w:t>ganaiti</w:t>
      </w:r>
      <w:r w:rsidRPr="00D6789D">
        <w:rPr>
          <w:rFonts w:ascii="Times New Roman" w:hAnsi="Times New Roman"/>
        </w:rPr>
        <w:t>s</w:t>
      </w:r>
    </w:p>
    <w:p w14:paraId="25ABA54C" w14:textId="77777777" w:rsidR="001C5225" w:rsidRDefault="001C522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4F112E0" w14:textId="77777777" w:rsidR="00341263" w:rsidRDefault="0034126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6DF30A" w14:textId="77777777" w:rsidR="001C5225" w:rsidRDefault="001C522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811B467" w14:textId="77777777" w:rsidR="001C5225" w:rsidRPr="00CB487D" w:rsidRDefault="001C5225" w:rsidP="00233F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CB487D">
        <w:rPr>
          <w:rFonts w:ascii="Times New Roman" w:hAnsi="Times New Roman"/>
        </w:rPr>
        <w:t xml:space="preserve">Parengė </w:t>
      </w:r>
    </w:p>
    <w:p w14:paraId="0A42B14F" w14:textId="0049CED0" w:rsidR="0037308D" w:rsidRPr="00CB487D" w:rsidRDefault="001C522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CB487D">
        <w:rPr>
          <w:rFonts w:ascii="Times New Roman" w:hAnsi="Times New Roman"/>
        </w:rPr>
        <w:t xml:space="preserve">Žemes ūkio </w:t>
      </w:r>
      <w:r w:rsidR="00A11E63" w:rsidRPr="00CB487D">
        <w:rPr>
          <w:rFonts w:ascii="Times New Roman" w:hAnsi="Times New Roman"/>
        </w:rPr>
        <w:t xml:space="preserve">ir kaimo reikalų </w:t>
      </w:r>
      <w:r w:rsidRPr="00CB487D">
        <w:rPr>
          <w:rFonts w:ascii="Times New Roman" w:hAnsi="Times New Roman"/>
        </w:rPr>
        <w:t>skyriaus vyr</w:t>
      </w:r>
      <w:r w:rsidR="00D6789D" w:rsidRPr="00CB487D">
        <w:rPr>
          <w:rFonts w:ascii="Times New Roman" w:hAnsi="Times New Roman"/>
        </w:rPr>
        <w:t>e</w:t>
      </w:r>
      <w:r w:rsidRPr="00CB487D">
        <w:rPr>
          <w:rFonts w:ascii="Times New Roman" w:hAnsi="Times New Roman"/>
        </w:rPr>
        <w:t>s</w:t>
      </w:r>
      <w:r w:rsidR="00D6789D" w:rsidRPr="00CB487D">
        <w:rPr>
          <w:rFonts w:ascii="Times New Roman" w:hAnsi="Times New Roman"/>
        </w:rPr>
        <w:t>ny</w:t>
      </w:r>
      <w:r w:rsidRPr="00CB487D">
        <w:rPr>
          <w:rFonts w:ascii="Times New Roman" w:hAnsi="Times New Roman"/>
        </w:rPr>
        <w:t>sis specialistas</w:t>
      </w:r>
    </w:p>
    <w:p w14:paraId="3B98C7AA" w14:textId="77777777" w:rsidR="0037308D" w:rsidRPr="00CB487D" w:rsidRDefault="0037308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30A5CA" w14:textId="4C6133D2" w:rsidR="001C5225" w:rsidRPr="00CB487D" w:rsidRDefault="00D678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CB487D">
        <w:rPr>
          <w:rFonts w:ascii="Times New Roman" w:hAnsi="Times New Roman"/>
        </w:rPr>
        <w:t>Vytaut</w:t>
      </w:r>
      <w:r w:rsidR="0037308D" w:rsidRPr="00CB487D">
        <w:rPr>
          <w:rFonts w:ascii="Times New Roman" w:hAnsi="Times New Roman"/>
        </w:rPr>
        <w:t xml:space="preserve">as </w:t>
      </w:r>
      <w:r w:rsidRPr="00CB487D">
        <w:rPr>
          <w:rFonts w:ascii="Times New Roman" w:hAnsi="Times New Roman"/>
        </w:rPr>
        <w:t>Unguvaiti</w:t>
      </w:r>
      <w:r w:rsidR="0037308D" w:rsidRPr="00CB487D">
        <w:rPr>
          <w:rFonts w:ascii="Times New Roman" w:hAnsi="Times New Roman"/>
        </w:rPr>
        <w:t>s</w:t>
      </w:r>
      <w:r w:rsidR="001C5225" w:rsidRPr="00CB487D">
        <w:rPr>
          <w:rFonts w:ascii="Times New Roman" w:hAnsi="Times New Roman"/>
        </w:rPr>
        <w:t xml:space="preserve"> </w:t>
      </w:r>
    </w:p>
    <w:p w14:paraId="385518D7" w14:textId="30D0C9C0" w:rsidR="001C5225" w:rsidRPr="00CB487D" w:rsidRDefault="00A11E6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CB487D">
        <w:rPr>
          <w:rFonts w:ascii="Times New Roman" w:hAnsi="Times New Roman"/>
        </w:rPr>
        <w:t>202</w:t>
      </w:r>
      <w:r w:rsidR="00CB487D">
        <w:rPr>
          <w:rFonts w:ascii="Times New Roman" w:hAnsi="Times New Roman"/>
        </w:rPr>
        <w:t>4</w:t>
      </w:r>
      <w:r w:rsidR="001C5225" w:rsidRPr="00CB487D">
        <w:rPr>
          <w:rFonts w:ascii="Times New Roman" w:hAnsi="Times New Roman"/>
        </w:rPr>
        <w:t>-</w:t>
      </w:r>
      <w:r w:rsidR="00514772" w:rsidRPr="00CB487D">
        <w:rPr>
          <w:rFonts w:ascii="Times New Roman" w:hAnsi="Times New Roman"/>
        </w:rPr>
        <w:t>10</w:t>
      </w:r>
      <w:r w:rsidR="001C5225" w:rsidRPr="00CB487D">
        <w:rPr>
          <w:rFonts w:ascii="Times New Roman" w:hAnsi="Times New Roman"/>
        </w:rPr>
        <w:t>-</w:t>
      </w:r>
      <w:r w:rsidR="00CB487D">
        <w:rPr>
          <w:rFonts w:ascii="Times New Roman" w:hAnsi="Times New Roman"/>
        </w:rPr>
        <w:t>08</w:t>
      </w:r>
    </w:p>
    <w:sectPr w:rsidR="001C5225" w:rsidRPr="00CB487D" w:rsidSect="00FB39D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4DCA3" w14:textId="77777777" w:rsidR="000F55D5" w:rsidRDefault="000F55D5">
      <w:r>
        <w:separator/>
      </w:r>
    </w:p>
  </w:endnote>
  <w:endnote w:type="continuationSeparator" w:id="0">
    <w:p w14:paraId="509E6549" w14:textId="77777777" w:rsidR="000F55D5" w:rsidRDefault="000F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88D2B" w14:textId="77777777" w:rsidR="001C5225" w:rsidRPr="00434111" w:rsidRDefault="001C522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055355" w14:textId="77777777" w:rsidR="000F55D5" w:rsidRDefault="000F55D5">
      <w:r>
        <w:separator/>
      </w:r>
    </w:p>
  </w:footnote>
  <w:footnote w:type="continuationSeparator" w:id="0">
    <w:p w14:paraId="4BA9AD04" w14:textId="77777777" w:rsidR="000F55D5" w:rsidRDefault="000F5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4204B" w14:textId="77777777" w:rsidR="001C5225" w:rsidRDefault="001C52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A026A"/>
    <w:multiLevelType w:val="hybridMultilevel"/>
    <w:tmpl w:val="A016F14C"/>
    <w:lvl w:ilvl="0" w:tplc="9F6471B0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cs="Times New Roman" w:hint="default"/>
      </w:rPr>
    </w:lvl>
    <w:lvl w:ilvl="1" w:tplc="7362D2DE">
      <w:start w:val="1"/>
      <w:numFmt w:val="decimal"/>
      <w:lvlText w:val="%2."/>
      <w:lvlJc w:val="left"/>
      <w:pPr>
        <w:tabs>
          <w:tab w:val="num" w:pos="1817"/>
        </w:tabs>
        <w:ind w:left="1817" w:hanging="360"/>
      </w:pPr>
      <w:rPr>
        <w:rFonts w:ascii="Times New Roman" w:eastAsia="Times New Roman" w:hAnsi="Times New Roman" w:cs="Times New Roman"/>
      </w:rPr>
    </w:lvl>
    <w:lvl w:ilvl="2" w:tplc="AF527D32">
      <w:start w:val="5"/>
      <w:numFmt w:val="lowerLetter"/>
      <w:lvlText w:val="%3)"/>
      <w:lvlJc w:val="left"/>
      <w:pPr>
        <w:tabs>
          <w:tab w:val="num" w:pos="2717"/>
        </w:tabs>
        <w:ind w:left="2717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  <w:rPr>
        <w:rFonts w:cs="Times New Roman"/>
      </w:rPr>
    </w:lvl>
  </w:abstractNum>
  <w:abstractNum w:abstractNumId="1" w15:restartNumberingAfterBreak="0">
    <w:nsid w:val="49823C80"/>
    <w:multiLevelType w:val="hybridMultilevel"/>
    <w:tmpl w:val="6DFE2AEA"/>
    <w:lvl w:ilvl="0" w:tplc="2C843242">
      <w:start w:val="1"/>
      <w:numFmt w:val="lowerLetter"/>
      <w:lvlText w:val="%1)"/>
      <w:lvlJc w:val="left"/>
      <w:pPr>
        <w:tabs>
          <w:tab w:val="num" w:pos="1817"/>
        </w:tabs>
        <w:ind w:left="1817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57"/>
        </w:tabs>
        <w:ind w:left="325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77"/>
        </w:tabs>
        <w:ind w:left="397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17"/>
        </w:tabs>
        <w:ind w:left="541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37"/>
        </w:tabs>
        <w:ind w:left="613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57"/>
        </w:tabs>
        <w:ind w:left="685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77"/>
        </w:tabs>
        <w:ind w:left="7577" w:hanging="180"/>
      </w:pPr>
      <w:rPr>
        <w:rFonts w:cs="Times New Roman"/>
      </w:rPr>
    </w:lvl>
  </w:abstractNum>
  <w:num w:numId="1" w16cid:durableId="736167600">
    <w:abstractNumId w:val="0"/>
  </w:num>
  <w:num w:numId="2" w16cid:durableId="139613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A31"/>
    <w:rsid w:val="000515DE"/>
    <w:rsid w:val="00074BC4"/>
    <w:rsid w:val="000F55D5"/>
    <w:rsid w:val="001003A7"/>
    <w:rsid w:val="00117499"/>
    <w:rsid w:val="00126D35"/>
    <w:rsid w:val="00187198"/>
    <w:rsid w:val="001954F6"/>
    <w:rsid w:val="001C1C36"/>
    <w:rsid w:val="001C5225"/>
    <w:rsid w:val="001D011C"/>
    <w:rsid w:val="001D0F32"/>
    <w:rsid w:val="001D38EF"/>
    <w:rsid w:val="001E7250"/>
    <w:rsid w:val="002034BF"/>
    <w:rsid w:val="00225220"/>
    <w:rsid w:val="00233F8E"/>
    <w:rsid w:val="00271CB8"/>
    <w:rsid w:val="0028720A"/>
    <w:rsid w:val="002A364B"/>
    <w:rsid w:val="002D3ABC"/>
    <w:rsid w:val="00313CF0"/>
    <w:rsid w:val="00334CE6"/>
    <w:rsid w:val="00341263"/>
    <w:rsid w:val="00341E65"/>
    <w:rsid w:val="00342E29"/>
    <w:rsid w:val="0037308D"/>
    <w:rsid w:val="003877F0"/>
    <w:rsid w:val="00434111"/>
    <w:rsid w:val="00440373"/>
    <w:rsid w:val="00440E4A"/>
    <w:rsid w:val="004625C4"/>
    <w:rsid w:val="00470E28"/>
    <w:rsid w:val="0047272E"/>
    <w:rsid w:val="00514772"/>
    <w:rsid w:val="00521D86"/>
    <w:rsid w:val="00526A6F"/>
    <w:rsid w:val="005525FE"/>
    <w:rsid w:val="005572A1"/>
    <w:rsid w:val="00567491"/>
    <w:rsid w:val="00581BED"/>
    <w:rsid w:val="00583E25"/>
    <w:rsid w:val="005B02C3"/>
    <w:rsid w:val="005C2383"/>
    <w:rsid w:val="005D72B6"/>
    <w:rsid w:val="005E3EDE"/>
    <w:rsid w:val="006020AA"/>
    <w:rsid w:val="00610881"/>
    <w:rsid w:val="00621F81"/>
    <w:rsid w:val="00631340"/>
    <w:rsid w:val="00674D91"/>
    <w:rsid w:val="006B1576"/>
    <w:rsid w:val="006C1DD0"/>
    <w:rsid w:val="006E713F"/>
    <w:rsid w:val="0070001E"/>
    <w:rsid w:val="007B0719"/>
    <w:rsid w:val="007C342B"/>
    <w:rsid w:val="007F7B6E"/>
    <w:rsid w:val="00834AFC"/>
    <w:rsid w:val="0084516B"/>
    <w:rsid w:val="00892A02"/>
    <w:rsid w:val="008F5453"/>
    <w:rsid w:val="00941199"/>
    <w:rsid w:val="0098205C"/>
    <w:rsid w:val="009C0774"/>
    <w:rsid w:val="009C4EAB"/>
    <w:rsid w:val="009D2B52"/>
    <w:rsid w:val="009E3845"/>
    <w:rsid w:val="009F065C"/>
    <w:rsid w:val="009F3174"/>
    <w:rsid w:val="00A11E63"/>
    <w:rsid w:val="00A273F0"/>
    <w:rsid w:val="00A35D31"/>
    <w:rsid w:val="00A70A1E"/>
    <w:rsid w:val="00A85A96"/>
    <w:rsid w:val="00AA754E"/>
    <w:rsid w:val="00AB0ADB"/>
    <w:rsid w:val="00AB7BF9"/>
    <w:rsid w:val="00AE39BC"/>
    <w:rsid w:val="00AE3E42"/>
    <w:rsid w:val="00AE4F06"/>
    <w:rsid w:val="00AE7378"/>
    <w:rsid w:val="00AF6F6F"/>
    <w:rsid w:val="00B91278"/>
    <w:rsid w:val="00BA1C1E"/>
    <w:rsid w:val="00BE1E33"/>
    <w:rsid w:val="00BE4C6A"/>
    <w:rsid w:val="00BE6D25"/>
    <w:rsid w:val="00BF58A1"/>
    <w:rsid w:val="00C07922"/>
    <w:rsid w:val="00C118D5"/>
    <w:rsid w:val="00C23DBE"/>
    <w:rsid w:val="00C819ED"/>
    <w:rsid w:val="00C838D9"/>
    <w:rsid w:val="00C921BD"/>
    <w:rsid w:val="00CA6ECE"/>
    <w:rsid w:val="00CB487D"/>
    <w:rsid w:val="00CC3E7E"/>
    <w:rsid w:val="00CD767B"/>
    <w:rsid w:val="00D6789D"/>
    <w:rsid w:val="00D74C0B"/>
    <w:rsid w:val="00D83272"/>
    <w:rsid w:val="00DA32DA"/>
    <w:rsid w:val="00DD47CE"/>
    <w:rsid w:val="00E918BB"/>
    <w:rsid w:val="00EA11FA"/>
    <w:rsid w:val="00ED113F"/>
    <w:rsid w:val="00EF10F6"/>
    <w:rsid w:val="00EF10FA"/>
    <w:rsid w:val="00F01EF6"/>
    <w:rsid w:val="00F02641"/>
    <w:rsid w:val="00F06CC2"/>
    <w:rsid w:val="00F1530F"/>
    <w:rsid w:val="00F239DE"/>
    <w:rsid w:val="00F374AB"/>
    <w:rsid w:val="00F47ACA"/>
    <w:rsid w:val="00F71FC6"/>
    <w:rsid w:val="00F80634"/>
    <w:rsid w:val="00FB2074"/>
    <w:rsid w:val="00FB39DD"/>
    <w:rsid w:val="00FC67EB"/>
    <w:rsid w:val="00FE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A805C"/>
  <w15:docId w15:val="{6AE5CB46-6C96-46D2-9E1B-A3ACCA2E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B39D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39D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F10FA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FB39D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EF10FA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FB39D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Numatytasispastraiposriftas"/>
    <w:uiPriority w:val="99"/>
    <w:semiHidden/>
    <w:locked/>
    <w:rsid w:val="00EF10FA"/>
    <w:rPr>
      <w:rFonts w:ascii="TimesLT" w:hAnsi="TimesLT" w:cs="Times New Roman"/>
      <w:sz w:val="20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80634"/>
    <w:rPr>
      <w:rFonts w:ascii="TimesLT" w:hAnsi="TimesLT" w:cs="Times New Roman"/>
      <w:sz w:val="24"/>
      <w:lang w:val="lt-LT" w:eastAsia="lt-LT" w:bidi="ar-SA"/>
    </w:rPr>
  </w:style>
  <w:style w:type="character" w:customStyle="1" w:styleId="uficommentbody">
    <w:name w:val="uficommentbody"/>
    <w:basedOn w:val="Numatytasispastraiposriftas"/>
    <w:rsid w:val="00A273F0"/>
  </w:style>
  <w:style w:type="paragraph" w:styleId="Pataisymai">
    <w:name w:val="Revision"/>
    <w:hidden/>
    <w:uiPriority w:val="99"/>
    <w:semiHidden/>
    <w:rsid w:val="00440373"/>
    <w:rPr>
      <w:rFonts w:ascii="TimesLT" w:hAnsi="TimesLT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7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A8A2158-1974-4319-A48D-DF3FDBDD11C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vytautas unguvaitis</cp:lastModifiedBy>
  <cp:revision>7</cp:revision>
  <cp:lastPrinted>2001-05-23T08:36:00Z</cp:lastPrinted>
  <dcterms:created xsi:type="dcterms:W3CDTF">2024-10-09T13:11:00Z</dcterms:created>
  <dcterms:modified xsi:type="dcterms:W3CDTF">2024-10-09T13:17:00Z</dcterms:modified>
</cp:coreProperties>
</file>