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5D454D9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3797E96C"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E13C7B">
        <w:t>spalio</w:t>
      </w:r>
      <w:r w:rsidR="003B2772">
        <w:t xml:space="preserve"> 24 </w:t>
      </w:r>
      <w:r w:rsidR="00435ADB">
        <w:t>d.</w:t>
      </w:r>
      <w:r w:rsidR="00BE6D25">
        <w:t xml:space="preserve"> Nr.</w:t>
      </w:r>
      <w:r w:rsidR="00841333">
        <w:t xml:space="preserve"> AG-</w:t>
      </w:r>
      <w:r>
        <w:tab/>
      </w:r>
    </w:p>
    <w:p w14:paraId="3BF265CD" w14:textId="7FBDA259" w:rsidR="00DD47CE" w:rsidRDefault="00BE6D25" w:rsidP="003A095C">
      <w:pPr>
        <w:pStyle w:val="Antrat1"/>
        <w:numPr>
          <w:ilvl w:val="0"/>
          <w:numId w:val="0"/>
        </w:numPr>
        <w:jc w:val="center"/>
      </w:pPr>
      <w:r>
        <w:t>Šakiai</w:t>
      </w:r>
    </w:p>
    <w:p w14:paraId="290A28F8" w14:textId="77777777" w:rsidR="00C71A47" w:rsidRPr="00C71A47" w:rsidRDefault="00C71A47" w:rsidP="00C71A47"/>
    <w:p w14:paraId="6C648744" w14:textId="586327C1" w:rsidR="00C97FAC" w:rsidRDefault="00DC19B0"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t xml:space="preserve">bei atsižvelgdamas į Savivaldybei nuosavybės teise priklausančio nematerialiojo ir ilgalaikio bei trumpalaikio materialiojo ir nematerialiojo turto, šiuo metu valdomo savivaldybės administracijos, pripažinimo nereikalingu arba netinkamu (negalimu) naudoti komisijos </w:t>
      </w:r>
      <w:r w:rsidR="00AF038B">
        <w:t>20</w:t>
      </w:r>
      <w:r w:rsidR="00627FD0">
        <w:t>2</w:t>
      </w:r>
      <w:r w:rsidR="00DF12F1">
        <w:t>4</w:t>
      </w:r>
      <w:r w:rsidR="00AF038B">
        <w:t xml:space="preserve"> m. </w:t>
      </w:r>
      <w:r w:rsidR="00E13C7B">
        <w:t>spalio 23</w:t>
      </w:r>
      <w:r w:rsidR="00202402">
        <w:t xml:space="preserve"> </w:t>
      </w:r>
      <w:r w:rsidR="00AF038B">
        <w:t>d. pasiūlymą Nr.</w:t>
      </w:r>
      <w:r w:rsidR="00C71A47">
        <w:t xml:space="preserve"> </w:t>
      </w:r>
      <w:r w:rsidR="00AF038B">
        <w:t>VL</w:t>
      </w:r>
      <w:r w:rsidR="003B095C">
        <w:t xml:space="preserve"> E-</w:t>
      </w:r>
      <w:r w:rsidR="00E13C7B">
        <w:t>774</w:t>
      </w:r>
      <w:r w:rsidR="00AF038B">
        <w:t xml:space="preserve">, </w:t>
      </w:r>
    </w:p>
    <w:p w14:paraId="6C1E603C" w14:textId="03824C17" w:rsidR="00DC19B0" w:rsidRDefault="00DC19B0" w:rsidP="00DC19B0">
      <w:pPr>
        <w:spacing w:line="276" w:lineRule="auto"/>
        <w:ind w:firstLine="720"/>
        <w:jc w:val="both"/>
        <w:rPr>
          <w:rFonts w:eastAsia="Calibri"/>
          <w:bCs/>
          <w:color w:val="000000"/>
          <w:szCs w:val="24"/>
          <w:lang w:eastAsia="en-US"/>
        </w:rPr>
      </w:pPr>
      <w:r>
        <w:t xml:space="preserve">p r i p a ž į s t u </w:t>
      </w:r>
      <w:r w:rsidRPr="00764C01">
        <w:t>ne</w:t>
      </w:r>
      <w:r w:rsidR="00E13C7B">
        <w:t>tinkamu</w:t>
      </w:r>
      <w:r>
        <w:t xml:space="preserve"> (negalimu) naudoti savivaldybės administracijos patikėjimo teise valdomą, savivaldybės administracijos balanse apskaitomą ilgalaikį nematerialųjį turtą (priedas).</w:t>
      </w:r>
    </w:p>
    <w:p w14:paraId="645EE14B" w14:textId="77777777" w:rsidR="00DC19B0" w:rsidRDefault="00DC19B0" w:rsidP="00DC19B0">
      <w:pPr>
        <w:spacing w:line="276"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F5A848E" w14:textId="77777777" w:rsidR="00DC19B0" w:rsidRPr="00333C29" w:rsidRDefault="00DC19B0" w:rsidP="00DC19B0">
      <w:pPr>
        <w:jc w:val="both"/>
        <w:rPr>
          <w:szCs w:val="24"/>
          <w:lang w:val="pt-BR"/>
        </w:rPr>
      </w:pPr>
      <w:r w:rsidRPr="00040577">
        <w:rPr>
          <w:szCs w:val="24"/>
        </w:rPr>
        <w:t>Parengė</w:t>
      </w:r>
      <w:r w:rsidRPr="00040577">
        <w:rPr>
          <w:szCs w:val="24"/>
        </w:rPr>
        <w:tab/>
      </w:r>
      <w:r w:rsidRPr="00040577">
        <w:rPr>
          <w:szCs w:val="24"/>
        </w:rPr>
        <w:tab/>
      </w:r>
    </w:p>
    <w:p w14:paraId="6E9BFF18" w14:textId="77777777" w:rsidR="00DC19B0" w:rsidRPr="00040577" w:rsidRDefault="00DC19B0" w:rsidP="00DC19B0">
      <w:pPr>
        <w:jc w:val="both"/>
        <w:rPr>
          <w:szCs w:val="24"/>
        </w:rPr>
      </w:pPr>
      <w:r w:rsidRPr="00040577">
        <w:rPr>
          <w:szCs w:val="24"/>
        </w:rPr>
        <w:t xml:space="preserve">Biudžeto, turto ir strateginio planavimo skyriaus </w:t>
      </w:r>
    </w:p>
    <w:p w14:paraId="71962ECE" w14:textId="77777777" w:rsidR="00DC19B0" w:rsidRDefault="00DC19B0" w:rsidP="00DC19B0">
      <w:pPr>
        <w:jc w:val="both"/>
        <w:rPr>
          <w:szCs w:val="24"/>
        </w:rPr>
      </w:pPr>
      <w:r w:rsidRPr="00040577">
        <w:rPr>
          <w:szCs w:val="24"/>
        </w:rPr>
        <w:t>vyriausioji specialistė</w:t>
      </w:r>
    </w:p>
    <w:p w14:paraId="298E950A" w14:textId="77777777" w:rsidR="00DC19B0" w:rsidRDefault="00DC19B0" w:rsidP="00DC19B0">
      <w:pPr>
        <w:jc w:val="both"/>
        <w:rPr>
          <w:szCs w:val="24"/>
        </w:rPr>
      </w:pPr>
    </w:p>
    <w:p w14:paraId="5DF87261" w14:textId="77777777" w:rsidR="00DC19B0" w:rsidRPr="00040577" w:rsidRDefault="00DC19B0" w:rsidP="00DC19B0">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67204D60" w:rsidR="00BD08FA" w:rsidRPr="00040577" w:rsidRDefault="008F230F" w:rsidP="003E2CBB">
      <w:pPr>
        <w:jc w:val="both"/>
        <w:rPr>
          <w:szCs w:val="24"/>
        </w:rPr>
      </w:pPr>
      <w:r w:rsidRPr="00040577">
        <w:rPr>
          <w:szCs w:val="24"/>
        </w:rPr>
        <w:t>202</w:t>
      </w:r>
      <w:r w:rsidR="00DF12F1">
        <w:rPr>
          <w:szCs w:val="24"/>
        </w:rPr>
        <w:t>4-</w:t>
      </w:r>
      <w:r w:rsidR="00E13C7B">
        <w:rPr>
          <w:szCs w:val="24"/>
        </w:rPr>
        <w:t>10-2</w:t>
      </w:r>
      <w:r w:rsidR="003B2772">
        <w:rPr>
          <w:szCs w:val="24"/>
        </w:rPr>
        <w:t>4</w:t>
      </w:r>
    </w:p>
    <w:sectPr w:rsidR="00BD08FA" w:rsidRPr="00040577" w:rsidSect="00854348">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1F322" w14:textId="77777777" w:rsidR="00EC4697" w:rsidRDefault="00EC4697">
      <w:r>
        <w:separator/>
      </w:r>
    </w:p>
  </w:endnote>
  <w:endnote w:type="continuationSeparator" w:id="0">
    <w:p w14:paraId="64BEF221" w14:textId="77777777" w:rsidR="00EC4697" w:rsidRDefault="00EC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04BA9" w14:textId="77777777" w:rsidR="00EC4697" w:rsidRDefault="00EC4697">
      <w:r>
        <w:separator/>
      </w:r>
    </w:p>
  </w:footnote>
  <w:footnote w:type="continuationSeparator" w:id="0">
    <w:p w14:paraId="0FD1BAA9" w14:textId="77777777" w:rsidR="00EC4697" w:rsidRDefault="00EC4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7016471">
    <w:abstractNumId w:val="7"/>
  </w:num>
  <w:num w:numId="2" w16cid:durableId="939141976">
    <w:abstractNumId w:val="0"/>
  </w:num>
  <w:num w:numId="3" w16cid:durableId="342319434">
    <w:abstractNumId w:val="3"/>
  </w:num>
  <w:num w:numId="4" w16cid:durableId="597105393">
    <w:abstractNumId w:val="10"/>
  </w:num>
  <w:num w:numId="5" w16cid:durableId="1197889771">
    <w:abstractNumId w:val="11"/>
  </w:num>
  <w:num w:numId="6" w16cid:durableId="1734084184">
    <w:abstractNumId w:val="5"/>
  </w:num>
  <w:num w:numId="7" w16cid:durableId="653023950">
    <w:abstractNumId w:val="4"/>
  </w:num>
  <w:num w:numId="8" w16cid:durableId="1566261979">
    <w:abstractNumId w:val="8"/>
  </w:num>
  <w:num w:numId="9" w16cid:durableId="2083211609">
    <w:abstractNumId w:val="12"/>
  </w:num>
  <w:num w:numId="10" w16cid:durableId="1720936592">
    <w:abstractNumId w:val="2"/>
  </w:num>
  <w:num w:numId="11" w16cid:durableId="2076079225">
    <w:abstractNumId w:val="6"/>
  </w:num>
  <w:num w:numId="12" w16cid:durableId="1754930602">
    <w:abstractNumId w:val="9"/>
  </w:num>
  <w:num w:numId="13" w16cid:durableId="170887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1D22"/>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D1ABA"/>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4036"/>
    <w:rsid w:val="003A095C"/>
    <w:rsid w:val="003A0C31"/>
    <w:rsid w:val="003B095C"/>
    <w:rsid w:val="003B2772"/>
    <w:rsid w:val="003E2CBB"/>
    <w:rsid w:val="003F491F"/>
    <w:rsid w:val="00434111"/>
    <w:rsid w:val="00435ADB"/>
    <w:rsid w:val="00444748"/>
    <w:rsid w:val="00460001"/>
    <w:rsid w:val="00467E61"/>
    <w:rsid w:val="00475817"/>
    <w:rsid w:val="00495146"/>
    <w:rsid w:val="004A5DBD"/>
    <w:rsid w:val="004C4343"/>
    <w:rsid w:val="004D5172"/>
    <w:rsid w:val="004F4F25"/>
    <w:rsid w:val="00513CC4"/>
    <w:rsid w:val="00521D86"/>
    <w:rsid w:val="00536F07"/>
    <w:rsid w:val="005479E9"/>
    <w:rsid w:val="00551097"/>
    <w:rsid w:val="0056231E"/>
    <w:rsid w:val="00565A23"/>
    <w:rsid w:val="005730A1"/>
    <w:rsid w:val="0058068D"/>
    <w:rsid w:val="00582540"/>
    <w:rsid w:val="00583E25"/>
    <w:rsid w:val="00590287"/>
    <w:rsid w:val="00596F5E"/>
    <w:rsid w:val="005B6BC0"/>
    <w:rsid w:val="00610881"/>
    <w:rsid w:val="00613169"/>
    <w:rsid w:val="00615D04"/>
    <w:rsid w:val="00624783"/>
    <w:rsid w:val="00627FD0"/>
    <w:rsid w:val="0063362E"/>
    <w:rsid w:val="00643145"/>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0506D"/>
    <w:rsid w:val="00721FDF"/>
    <w:rsid w:val="0076149D"/>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540AD"/>
    <w:rsid w:val="00854348"/>
    <w:rsid w:val="00866B67"/>
    <w:rsid w:val="00867EF7"/>
    <w:rsid w:val="0088205B"/>
    <w:rsid w:val="00883391"/>
    <w:rsid w:val="008C1B78"/>
    <w:rsid w:val="008C28F9"/>
    <w:rsid w:val="008C5124"/>
    <w:rsid w:val="008E0791"/>
    <w:rsid w:val="008E0B1B"/>
    <w:rsid w:val="008F230F"/>
    <w:rsid w:val="008F4809"/>
    <w:rsid w:val="0093405F"/>
    <w:rsid w:val="009635E6"/>
    <w:rsid w:val="009736DB"/>
    <w:rsid w:val="00977842"/>
    <w:rsid w:val="0098205C"/>
    <w:rsid w:val="009960D2"/>
    <w:rsid w:val="009A679F"/>
    <w:rsid w:val="009B11E2"/>
    <w:rsid w:val="009C4EAB"/>
    <w:rsid w:val="009F065C"/>
    <w:rsid w:val="009F62AE"/>
    <w:rsid w:val="00A147EC"/>
    <w:rsid w:val="00A31501"/>
    <w:rsid w:val="00A4052C"/>
    <w:rsid w:val="00A71C4D"/>
    <w:rsid w:val="00A87B40"/>
    <w:rsid w:val="00A94284"/>
    <w:rsid w:val="00AA730B"/>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62B96"/>
    <w:rsid w:val="00B75F85"/>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71A47"/>
    <w:rsid w:val="00C838D9"/>
    <w:rsid w:val="00C84A75"/>
    <w:rsid w:val="00C8703D"/>
    <w:rsid w:val="00C921BD"/>
    <w:rsid w:val="00C97FAC"/>
    <w:rsid w:val="00CA67DC"/>
    <w:rsid w:val="00CA6ECE"/>
    <w:rsid w:val="00CB4990"/>
    <w:rsid w:val="00CB6A0B"/>
    <w:rsid w:val="00CE435C"/>
    <w:rsid w:val="00CF292A"/>
    <w:rsid w:val="00D149D5"/>
    <w:rsid w:val="00D20B94"/>
    <w:rsid w:val="00D32660"/>
    <w:rsid w:val="00D502D0"/>
    <w:rsid w:val="00D66758"/>
    <w:rsid w:val="00D73BF4"/>
    <w:rsid w:val="00D771AA"/>
    <w:rsid w:val="00D94D44"/>
    <w:rsid w:val="00D95655"/>
    <w:rsid w:val="00D96480"/>
    <w:rsid w:val="00DA5845"/>
    <w:rsid w:val="00DC19B0"/>
    <w:rsid w:val="00DD47CE"/>
    <w:rsid w:val="00DE0540"/>
    <w:rsid w:val="00DF12F1"/>
    <w:rsid w:val="00DF664D"/>
    <w:rsid w:val="00E10458"/>
    <w:rsid w:val="00E13C7B"/>
    <w:rsid w:val="00E244C9"/>
    <w:rsid w:val="00E54D59"/>
    <w:rsid w:val="00E5608E"/>
    <w:rsid w:val="00E67284"/>
    <w:rsid w:val="00E710BC"/>
    <w:rsid w:val="00E918BB"/>
    <w:rsid w:val="00E938D1"/>
    <w:rsid w:val="00E955BC"/>
    <w:rsid w:val="00EA02AB"/>
    <w:rsid w:val="00EA1455"/>
    <w:rsid w:val="00EA35B2"/>
    <w:rsid w:val="00EB6C84"/>
    <w:rsid w:val="00EC2A88"/>
    <w:rsid w:val="00EC4697"/>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307A"/>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TotalTime>
  <Pages>1</Pages>
  <Words>252</Words>
  <Characters>1770</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2018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2021-03-17T09:54:00Z</cp:lastPrinted>
  <dcterms:created xsi:type="dcterms:W3CDTF">2024-10-23T05:56:00Z</dcterms:created>
  <dcterms:modified xsi:type="dcterms:W3CDTF">2024-10-24T06:11:00Z</dcterms:modified>
</cp:coreProperties>
</file>