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25C1C" w14:textId="77777777" w:rsidR="00215508" w:rsidRDefault="00215508">
      <w:pPr>
        <w:jc w:val="center"/>
        <w:rPr>
          <w:rFonts w:asciiTheme="majorBidi" w:hAnsiTheme="majorBidi" w:cstheme="majorBidi"/>
          <w:b/>
          <w:sz w:val="8"/>
        </w:rPr>
      </w:pPr>
      <w:bookmarkStart w:id="0" w:name="_Hlk170290826"/>
    </w:p>
    <w:p w14:paraId="391C0E60" w14:textId="730CF45A" w:rsidR="00215508" w:rsidRPr="00215508" w:rsidRDefault="00441BBD" w:rsidP="00215508">
      <w:pPr>
        <w:jc w:val="center"/>
        <w:rPr>
          <w:rFonts w:asciiTheme="majorBidi" w:hAnsiTheme="majorBidi" w:cstheme="majorBidi"/>
          <w:b/>
          <w:sz w:val="8"/>
        </w:rPr>
      </w:pPr>
      <w:r w:rsidRPr="003812E5">
        <w:rPr>
          <w:rFonts w:asciiTheme="majorBidi" w:hAnsiTheme="majorBidi" w:cstheme="majorBidi"/>
          <w:noProof/>
        </w:rPr>
        <w:drawing>
          <wp:inline distT="0" distB="0" distL="0" distR="0" wp14:anchorId="373E41AA" wp14:editId="6A69E92D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C8EE0" w14:textId="77777777" w:rsidR="00215508" w:rsidRPr="003812E5" w:rsidRDefault="00215508">
      <w:pPr>
        <w:jc w:val="center"/>
        <w:rPr>
          <w:rFonts w:asciiTheme="majorBidi" w:hAnsiTheme="majorBidi" w:cstheme="majorBidi"/>
          <w:b/>
        </w:rPr>
      </w:pPr>
    </w:p>
    <w:p w14:paraId="5210EC8B" w14:textId="77777777" w:rsidR="009C6853" w:rsidRPr="007E0B69" w:rsidRDefault="009C6853">
      <w:pPr>
        <w:jc w:val="center"/>
        <w:rPr>
          <w:rFonts w:asciiTheme="minorHAnsi" w:hAnsiTheme="minorHAnsi" w:cstheme="minorHAnsi"/>
          <w:b/>
        </w:rPr>
      </w:pPr>
      <w:r w:rsidRPr="007E0B69">
        <w:rPr>
          <w:rFonts w:asciiTheme="minorHAnsi" w:hAnsiTheme="minorHAnsi" w:cstheme="minorHAnsi"/>
          <w:b/>
        </w:rPr>
        <w:t>ŠAKIŲ RAJONO SAVIVALDYBĖS ADMINISTRACIJOS DIREKTORIUS</w:t>
      </w:r>
    </w:p>
    <w:p w14:paraId="09C8BB2A" w14:textId="77777777" w:rsidR="00306827" w:rsidRPr="007E0B69" w:rsidRDefault="00306827">
      <w:pPr>
        <w:jc w:val="center"/>
        <w:rPr>
          <w:rFonts w:asciiTheme="minorHAnsi" w:hAnsiTheme="minorHAnsi" w:cstheme="minorHAnsi"/>
          <w:b/>
        </w:rPr>
      </w:pPr>
    </w:p>
    <w:p w14:paraId="2BAEB177" w14:textId="79BDCE41" w:rsidR="00306827" w:rsidRPr="007E0B69" w:rsidRDefault="003A0F7C">
      <w:pPr>
        <w:jc w:val="center"/>
        <w:rPr>
          <w:rFonts w:asciiTheme="minorHAnsi" w:hAnsiTheme="minorHAnsi" w:cstheme="minorHAnsi"/>
          <w:b/>
        </w:rPr>
      </w:pPr>
      <w:r w:rsidRPr="007E0B69">
        <w:rPr>
          <w:rFonts w:asciiTheme="minorHAnsi" w:hAnsiTheme="minorHAnsi" w:cstheme="minorHAnsi"/>
          <w:b/>
        </w:rPr>
        <w:t>ĮSAKYMAS</w:t>
      </w:r>
    </w:p>
    <w:p w14:paraId="2344688C" w14:textId="1B51C408" w:rsidR="00306827" w:rsidRPr="007E0B69" w:rsidRDefault="00306827" w:rsidP="00306827">
      <w:pPr>
        <w:jc w:val="center"/>
        <w:rPr>
          <w:rFonts w:asciiTheme="minorHAnsi" w:hAnsiTheme="minorHAnsi" w:cstheme="minorHAnsi"/>
          <w:b/>
          <w:bCs/>
          <w:kern w:val="2"/>
          <w:szCs w:val="24"/>
        </w:rPr>
      </w:pPr>
      <w:r w:rsidRPr="007E0B69">
        <w:rPr>
          <w:rFonts w:asciiTheme="minorHAnsi" w:hAnsiTheme="minorHAnsi" w:cstheme="minorHAnsi"/>
          <w:b/>
        </w:rPr>
        <w:t xml:space="preserve">DĖL ŠAKIŲ RAJONO SAVIVALDYBĖS </w:t>
      </w:r>
      <w:r w:rsidR="003A0F7C" w:rsidRPr="007E0B69">
        <w:rPr>
          <w:rFonts w:asciiTheme="minorHAnsi" w:hAnsiTheme="minorHAnsi" w:cstheme="minorHAnsi"/>
          <w:b/>
        </w:rPr>
        <w:t xml:space="preserve">ADMINISTRACIJOS </w:t>
      </w:r>
      <w:r w:rsidRPr="007E0B69">
        <w:rPr>
          <w:rFonts w:asciiTheme="minorHAnsi" w:hAnsiTheme="minorHAnsi" w:cstheme="minorHAnsi"/>
          <w:b/>
        </w:rPr>
        <w:t>DIREKTORIAUS 2024 M. LIEPOS 15 D. ĮSAKYMO NR. AT-523 „</w:t>
      </w:r>
      <w:r w:rsidRPr="007E0B69">
        <w:rPr>
          <w:rFonts w:asciiTheme="minorHAnsi" w:hAnsiTheme="minorHAnsi" w:cstheme="minorHAnsi"/>
          <w:b/>
          <w:bCs/>
          <w:kern w:val="2"/>
          <w:szCs w:val="24"/>
        </w:rPr>
        <w:t>DĖL ATVEJO KOMANDOS SUDĖTIES IR DARBO ORGANIZAVIMO ŠAKIŲ RAJONO SAVIVALDYBĖJE TVARKOS APRAŠO PATVIRTINIMO“ PAKEITIMO</w:t>
      </w:r>
    </w:p>
    <w:p w14:paraId="74311A69" w14:textId="77777777" w:rsidR="00271CF3" w:rsidRPr="007E0B69" w:rsidRDefault="00271CF3" w:rsidP="00306827">
      <w:pPr>
        <w:tabs>
          <w:tab w:val="left" w:pos="720"/>
          <w:tab w:val="center" w:pos="4320"/>
          <w:tab w:val="right" w:pos="8640"/>
        </w:tabs>
        <w:rPr>
          <w:rFonts w:asciiTheme="minorHAnsi" w:hAnsiTheme="minorHAnsi" w:cstheme="minorHAnsi"/>
          <w:b/>
          <w:bCs/>
        </w:rPr>
      </w:pPr>
    </w:p>
    <w:p w14:paraId="1ACF3445" w14:textId="0D9B44D8" w:rsidR="00271CF3" w:rsidRPr="007E0B69" w:rsidRDefault="00271CF3" w:rsidP="006626BE">
      <w:pPr>
        <w:jc w:val="center"/>
        <w:rPr>
          <w:rFonts w:asciiTheme="minorHAnsi" w:hAnsiTheme="minorHAnsi" w:cstheme="minorHAnsi"/>
        </w:rPr>
      </w:pPr>
      <w:r w:rsidRPr="007E0B69">
        <w:rPr>
          <w:rFonts w:asciiTheme="minorHAnsi" w:hAnsiTheme="minorHAnsi" w:cstheme="minorHAnsi"/>
        </w:rPr>
        <w:t>20</w:t>
      </w:r>
      <w:r w:rsidR="00351E40" w:rsidRPr="007E0B69">
        <w:rPr>
          <w:rFonts w:asciiTheme="minorHAnsi" w:hAnsiTheme="minorHAnsi" w:cstheme="minorHAnsi"/>
        </w:rPr>
        <w:t>2</w:t>
      </w:r>
      <w:r w:rsidR="009C764D" w:rsidRPr="007E0B69">
        <w:rPr>
          <w:rFonts w:asciiTheme="minorHAnsi" w:hAnsiTheme="minorHAnsi" w:cstheme="minorHAnsi"/>
        </w:rPr>
        <w:t>4</w:t>
      </w:r>
      <w:r w:rsidRPr="007E0B69">
        <w:rPr>
          <w:rFonts w:asciiTheme="minorHAnsi" w:hAnsiTheme="minorHAnsi" w:cstheme="minorHAnsi"/>
        </w:rPr>
        <w:t xml:space="preserve"> m. </w:t>
      </w:r>
      <w:r w:rsidR="0042118B" w:rsidRPr="007E0B69">
        <w:rPr>
          <w:rFonts w:asciiTheme="minorHAnsi" w:hAnsiTheme="minorHAnsi" w:cstheme="minorHAnsi"/>
        </w:rPr>
        <w:t>spalio</w:t>
      </w:r>
      <w:r w:rsidR="00E111F4" w:rsidRPr="007E0B69">
        <w:rPr>
          <w:rFonts w:asciiTheme="minorHAnsi" w:hAnsiTheme="minorHAnsi" w:cstheme="minorHAnsi"/>
        </w:rPr>
        <w:t xml:space="preserve">     </w:t>
      </w:r>
      <w:r w:rsidRPr="007E0B69">
        <w:rPr>
          <w:rFonts w:asciiTheme="minorHAnsi" w:hAnsiTheme="minorHAnsi" w:cstheme="minorHAnsi"/>
        </w:rPr>
        <w:t>d. Nr. AT</w:t>
      </w:r>
      <w:r w:rsidR="006B453D" w:rsidRPr="007E0B69">
        <w:rPr>
          <w:rFonts w:asciiTheme="minorHAnsi" w:hAnsiTheme="minorHAnsi" w:cstheme="minorHAnsi"/>
        </w:rPr>
        <w:t>-</w:t>
      </w:r>
      <w:r w:rsidR="006971D9" w:rsidRPr="007E0B69">
        <w:rPr>
          <w:rFonts w:asciiTheme="minorHAnsi" w:hAnsiTheme="minorHAnsi" w:cstheme="minorHAnsi"/>
        </w:rPr>
        <w:t xml:space="preserve"> </w:t>
      </w:r>
    </w:p>
    <w:p w14:paraId="1A14F3F1" w14:textId="77777777" w:rsidR="00271CF3" w:rsidRPr="007E0B69" w:rsidRDefault="00271CF3" w:rsidP="00271CF3">
      <w:pPr>
        <w:jc w:val="center"/>
        <w:rPr>
          <w:rFonts w:asciiTheme="minorHAnsi" w:hAnsiTheme="minorHAnsi" w:cstheme="minorHAnsi"/>
        </w:rPr>
      </w:pPr>
      <w:r w:rsidRPr="007E0B69">
        <w:rPr>
          <w:rFonts w:asciiTheme="minorHAnsi" w:hAnsiTheme="minorHAnsi" w:cstheme="minorHAnsi"/>
        </w:rPr>
        <w:t>Šakiai</w:t>
      </w:r>
    </w:p>
    <w:p w14:paraId="7BCBDBC9" w14:textId="77777777" w:rsidR="0042118B" w:rsidRPr="007E0B69" w:rsidRDefault="0042118B" w:rsidP="00271CF3">
      <w:pPr>
        <w:jc w:val="center"/>
        <w:rPr>
          <w:rFonts w:asciiTheme="minorHAnsi" w:hAnsiTheme="minorHAnsi" w:cstheme="minorHAnsi"/>
        </w:rPr>
      </w:pPr>
    </w:p>
    <w:p w14:paraId="78B02E09" w14:textId="77777777" w:rsidR="0042118B" w:rsidRPr="007E0B69" w:rsidRDefault="0042118B" w:rsidP="00271CF3">
      <w:pPr>
        <w:jc w:val="center"/>
        <w:rPr>
          <w:rFonts w:asciiTheme="minorHAnsi" w:hAnsiTheme="minorHAnsi" w:cstheme="minorHAnsi"/>
        </w:rPr>
      </w:pPr>
    </w:p>
    <w:p w14:paraId="2EAEC690" w14:textId="3F64548C" w:rsidR="0042118B" w:rsidRPr="007E0B69" w:rsidRDefault="0042118B" w:rsidP="00FB5607">
      <w:pPr>
        <w:spacing w:line="276" w:lineRule="auto"/>
        <w:rPr>
          <w:rFonts w:asciiTheme="minorHAnsi" w:hAnsiTheme="minorHAnsi" w:cstheme="minorHAnsi"/>
        </w:rPr>
      </w:pPr>
      <w:r w:rsidRPr="007E0B69">
        <w:rPr>
          <w:rFonts w:asciiTheme="minorHAnsi" w:hAnsiTheme="minorHAnsi" w:cstheme="minorHAnsi"/>
        </w:rPr>
        <w:tab/>
      </w:r>
      <w:r w:rsidRPr="007E0B69">
        <w:rPr>
          <w:rFonts w:asciiTheme="minorHAnsi" w:hAnsiTheme="minorHAnsi" w:cstheme="minorHAnsi"/>
          <w:szCs w:val="24"/>
        </w:rPr>
        <w:t xml:space="preserve">P a k e i č i u </w:t>
      </w:r>
      <w:r w:rsidR="007D0D44" w:rsidRPr="007E0B69">
        <w:rPr>
          <w:rFonts w:asciiTheme="minorHAnsi" w:hAnsiTheme="minorHAnsi" w:cstheme="minorHAnsi"/>
          <w:szCs w:val="24"/>
        </w:rPr>
        <w:t xml:space="preserve">Atvejo vadybos modelio taikymo asmenims su psichikos ir (ar) intelekto negalia atvejo komandos narius, patvirtintus </w:t>
      </w:r>
      <w:r w:rsidRPr="007E0B69">
        <w:rPr>
          <w:rFonts w:asciiTheme="minorHAnsi" w:hAnsiTheme="minorHAnsi" w:cstheme="minorHAnsi"/>
          <w:szCs w:val="24"/>
        </w:rPr>
        <w:t xml:space="preserve">Šakių rajono savivaldybės </w:t>
      </w:r>
      <w:r w:rsidR="003A0F7C" w:rsidRPr="007E0B69">
        <w:rPr>
          <w:rFonts w:asciiTheme="minorHAnsi" w:hAnsiTheme="minorHAnsi" w:cstheme="minorHAnsi"/>
          <w:szCs w:val="24"/>
        </w:rPr>
        <w:t xml:space="preserve">administracijos </w:t>
      </w:r>
      <w:r w:rsidRPr="007E0B69">
        <w:rPr>
          <w:rFonts w:asciiTheme="minorHAnsi" w:hAnsiTheme="minorHAnsi" w:cstheme="minorHAnsi"/>
          <w:szCs w:val="24"/>
        </w:rPr>
        <w:t>direktoriaus 2024 m. liepos 15 d. įsakym</w:t>
      </w:r>
      <w:r w:rsidR="00994CC6">
        <w:rPr>
          <w:rFonts w:asciiTheme="minorHAnsi" w:hAnsiTheme="minorHAnsi" w:cstheme="minorHAnsi"/>
          <w:szCs w:val="24"/>
        </w:rPr>
        <w:t>o</w:t>
      </w:r>
      <w:r w:rsidRPr="007E0B69">
        <w:rPr>
          <w:rFonts w:asciiTheme="minorHAnsi" w:hAnsiTheme="minorHAnsi" w:cstheme="minorHAnsi"/>
          <w:szCs w:val="24"/>
        </w:rPr>
        <w:t xml:space="preserve"> Nr. AT-523 „Dėl atvejo komandos </w:t>
      </w:r>
      <w:r w:rsidR="00C73C17" w:rsidRPr="007E0B69">
        <w:rPr>
          <w:rFonts w:asciiTheme="minorHAnsi" w:hAnsiTheme="minorHAnsi" w:cstheme="minorHAnsi"/>
          <w:szCs w:val="24"/>
        </w:rPr>
        <w:t>sudėties ir darbo organizavimo Šakių rajono savivaldybėje tvarkos aprašo patvirtinimo“</w:t>
      </w:r>
      <w:r w:rsidR="007D0D44" w:rsidRPr="007E0B69">
        <w:rPr>
          <w:rFonts w:asciiTheme="minorHAnsi" w:hAnsiTheme="minorHAnsi" w:cstheme="minorHAnsi"/>
          <w:szCs w:val="24"/>
        </w:rPr>
        <w:t>,</w:t>
      </w:r>
      <w:r w:rsidR="00C73C17" w:rsidRPr="007E0B69">
        <w:rPr>
          <w:rFonts w:asciiTheme="minorHAnsi" w:hAnsiTheme="minorHAnsi" w:cstheme="minorHAnsi"/>
          <w:szCs w:val="24"/>
        </w:rPr>
        <w:t xml:space="preserve"> 1 punkt</w:t>
      </w:r>
      <w:r w:rsidR="007D0D44" w:rsidRPr="007E0B69">
        <w:rPr>
          <w:rFonts w:asciiTheme="minorHAnsi" w:hAnsiTheme="minorHAnsi" w:cstheme="minorHAnsi"/>
          <w:szCs w:val="24"/>
        </w:rPr>
        <w:t>u</w:t>
      </w:r>
      <w:r w:rsidR="003A0F7C" w:rsidRPr="007E0B69">
        <w:rPr>
          <w:rFonts w:asciiTheme="minorHAnsi" w:hAnsiTheme="minorHAnsi" w:cstheme="minorHAnsi"/>
          <w:szCs w:val="24"/>
        </w:rPr>
        <w:t>: vietoj</w:t>
      </w:r>
      <w:r w:rsidR="00C73C17" w:rsidRPr="007E0B69">
        <w:rPr>
          <w:rFonts w:asciiTheme="minorHAnsi" w:hAnsiTheme="minorHAnsi" w:cstheme="minorHAnsi"/>
          <w:szCs w:val="24"/>
        </w:rPr>
        <w:t xml:space="preserve"> </w:t>
      </w:r>
      <w:r w:rsidR="003A0F7C" w:rsidRPr="007E0B69">
        <w:rPr>
          <w:rFonts w:asciiTheme="minorHAnsi" w:hAnsiTheme="minorHAnsi" w:cstheme="minorHAnsi"/>
          <w:szCs w:val="24"/>
        </w:rPr>
        <w:t xml:space="preserve">„Laura Plioplytė – </w:t>
      </w:r>
      <w:r w:rsidR="003A0F7C" w:rsidRPr="007E0B69">
        <w:rPr>
          <w:rFonts w:asciiTheme="minorHAnsi" w:hAnsiTheme="minorHAnsi" w:cstheme="minorHAnsi"/>
        </w:rPr>
        <w:t xml:space="preserve">Šakių rajono savivaldybės administracijos Socialinės paramos skyriaus atvejo vadybininkė (darbui su psichikos ir (ar) intelekto negalią turinčiais asmenimis) (komandos sekretorius), įrašau </w:t>
      </w:r>
      <w:r w:rsidR="00994CC6">
        <w:rPr>
          <w:rFonts w:asciiTheme="minorHAnsi" w:hAnsiTheme="minorHAnsi" w:cstheme="minorHAnsi"/>
        </w:rPr>
        <w:t>,,</w:t>
      </w:r>
      <w:r w:rsidR="003A0F7C" w:rsidRPr="007E0B69">
        <w:rPr>
          <w:rFonts w:asciiTheme="minorHAnsi" w:hAnsiTheme="minorHAnsi" w:cstheme="minorHAnsi"/>
        </w:rPr>
        <w:t>Jurga Raškauskienė – Šakių rajono savivaldybės administracijos Socialinės paramos skyriaus atvejo vadybininkė (darbui su psichikos ir (ar) intelekto negalią turinčiais asmenimis) (komandos sekretorius)“ ir vietoj „Jūratė Mažutienė – Asmens su negalia teisių apsaugos agentūros prie Socialinės apsaugos ir darbo ministerijos pagalbos priimant sprendimus specialistė, įrašau Giedrė Merčaitienė – Šakių sveikatos klinikos socialinė darbuotoja.“</w:t>
      </w:r>
    </w:p>
    <w:p w14:paraId="7BE78BB0" w14:textId="33D1E56D" w:rsidR="00E111F4" w:rsidRPr="007E0B69" w:rsidRDefault="00271CF3" w:rsidP="007D0D44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</w:rPr>
        <w:t xml:space="preserve">           </w:t>
      </w:r>
    </w:p>
    <w:p w14:paraId="6C34F03B" w14:textId="77777777" w:rsidR="00500E0E" w:rsidRPr="007E0B69" w:rsidRDefault="00500E0E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462FFE0D" w14:textId="77777777" w:rsidR="007D0D44" w:rsidRPr="007E0B69" w:rsidRDefault="007D0D44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2FB0FC75" w14:textId="77777777" w:rsidR="007D0D44" w:rsidRPr="007E0B69" w:rsidRDefault="007D0D44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0DBFE913" w14:textId="77777777" w:rsidR="007D0D44" w:rsidRPr="007E0B69" w:rsidRDefault="007D0D44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2BE80EB3" w14:textId="77777777" w:rsidR="00F93C78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46B709A5" w14:textId="081F119A" w:rsidR="001D06BD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  <w:color w:val="000000"/>
          <w:szCs w:val="24"/>
        </w:rPr>
        <w:t>Administracijos direktorius</w:t>
      </w:r>
      <w:r w:rsidRPr="007E0B69">
        <w:rPr>
          <w:rFonts w:asciiTheme="minorHAnsi" w:hAnsiTheme="minorHAnsi" w:cstheme="minorHAnsi"/>
          <w:color w:val="000000"/>
          <w:szCs w:val="24"/>
        </w:rPr>
        <w:tab/>
      </w:r>
      <w:r w:rsidRPr="007E0B69">
        <w:rPr>
          <w:rFonts w:asciiTheme="minorHAnsi" w:hAnsiTheme="minorHAnsi" w:cstheme="minorHAnsi"/>
          <w:color w:val="000000"/>
          <w:szCs w:val="24"/>
        </w:rPr>
        <w:tab/>
        <w:t xml:space="preserve"> </w:t>
      </w:r>
      <w:r w:rsidR="003A0F7C" w:rsidRPr="007E0B69">
        <w:rPr>
          <w:rFonts w:asciiTheme="minorHAnsi" w:hAnsiTheme="minorHAnsi" w:cstheme="minorHAnsi"/>
          <w:color w:val="000000"/>
          <w:szCs w:val="24"/>
        </w:rPr>
        <w:t xml:space="preserve">     </w:t>
      </w:r>
      <w:r w:rsidR="007D0D44" w:rsidRPr="007E0B69">
        <w:rPr>
          <w:rFonts w:asciiTheme="minorHAnsi" w:hAnsiTheme="minorHAnsi" w:cstheme="minorHAnsi"/>
          <w:color w:val="000000"/>
          <w:szCs w:val="24"/>
        </w:rPr>
        <w:t xml:space="preserve">                     </w:t>
      </w:r>
      <w:r w:rsidRPr="007E0B69">
        <w:rPr>
          <w:rFonts w:asciiTheme="minorHAnsi" w:hAnsiTheme="minorHAnsi" w:cstheme="minorHAnsi"/>
          <w:color w:val="000000"/>
          <w:szCs w:val="24"/>
        </w:rPr>
        <w:t xml:space="preserve"> </w:t>
      </w:r>
      <w:r w:rsidR="007D0D44" w:rsidRPr="007E0B69">
        <w:rPr>
          <w:rFonts w:asciiTheme="minorHAnsi" w:hAnsiTheme="minorHAnsi" w:cstheme="minorHAnsi"/>
          <w:color w:val="000000"/>
          <w:szCs w:val="24"/>
        </w:rPr>
        <w:t xml:space="preserve"> </w:t>
      </w:r>
      <w:r w:rsidRPr="007E0B69">
        <w:rPr>
          <w:rFonts w:asciiTheme="minorHAnsi" w:hAnsiTheme="minorHAnsi" w:cstheme="minorHAnsi"/>
          <w:color w:val="000000"/>
          <w:szCs w:val="24"/>
        </w:rPr>
        <w:t>Vytautas Ižganaitis</w:t>
      </w:r>
    </w:p>
    <w:p w14:paraId="1910372D" w14:textId="77777777" w:rsidR="00F93C78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0743EAB2" w14:textId="77777777" w:rsidR="00F93C78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3E0408B4" w14:textId="77777777" w:rsidR="00F93C78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3AB955B0" w14:textId="77777777" w:rsidR="00F93C78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7C2FB758" w14:textId="77777777" w:rsidR="00F93C78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658A5B30" w14:textId="77777777" w:rsidR="007D0D44" w:rsidRPr="007E0B69" w:rsidRDefault="007D0D44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1C623C0F" w14:textId="77777777" w:rsidR="00F93C78" w:rsidRPr="007E0B69" w:rsidRDefault="00F93C78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</w:p>
    <w:p w14:paraId="24273679" w14:textId="4D99B283" w:rsidR="00271CF3" w:rsidRPr="007E0B69" w:rsidRDefault="00E85870" w:rsidP="004F5EBF">
      <w:pPr>
        <w:tabs>
          <w:tab w:val="left" w:pos="6015"/>
          <w:tab w:val="right" w:pos="8640"/>
        </w:tabs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  <w:szCs w:val="24"/>
        </w:rPr>
        <w:t>Pa</w:t>
      </w:r>
      <w:r w:rsidR="00271CF3" w:rsidRPr="007E0B69">
        <w:rPr>
          <w:rFonts w:asciiTheme="minorHAnsi" w:hAnsiTheme="minorHAnsi" w:cstheme="minorHAnsi"/>
          <w:szCs w:val="24"/>
        </w:rPr>
        <w:t>rengė</w:t>
      </w:r>
    </w:p>
    <w:p w14:paraId="0F618857" w14:textId="77777777" w:rsidR="00271CF3" w:rsidRPr="007E0B69" w:rsidRDefault="00271CF3" w:rsidP="004F5EBF">
      <w:pPr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  <w:szCs w:val="24"/>
        </w:rPr>
        <w:t>Socialinės paramos skyriaus</w:t>
      </w:r>
    </w:p>
    <w:p w14:paraId="6312054A" w14:textId="77777777" w:rsidR="001A3043" w:rsidRPr="007E0B69" w:rsidRDefault="00F4551B" w:rsidP="004F5EBF">
      <w:pPr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  <w:szCs w:val="24"/>
        </w:rPr>
        <w:t xml:space="preserve">Atvejo vadybininkė (darbui su psichikos ir (ar) </w:t>
      </w:r>
    </w:p>
    <w:p w14:paraId="2BB836EA" w14:textId="38E923DF" w:rsidR="00271CF3" w:rsidRPr="007E0B69" w:rsidRDefault="00F4551B" w:rsidP="004F5EBF">
      <w:pPr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  <w:szCs w:val="24"/>
        </w:rPr>
        <w:t>intelekto negalią turinčiais asmenimis)</w:t>
      </w:r>
    </w:p>
    <w:p w14:paraId="551F8985" w14:textId="77777777" w:rsidR="0054308C" w:rsidRPr="007E0B69" w:rsidRDefault="0054308C" w:rsidP="004F5EBF">
      <w:pPr>
        <w:tabs>
          <w:tab w:val="left" w:pos="1050"/>
        </w:tabs>
        <w:rPr>
          <w:rFonts w:asciiTheme="minorHAnsi" w:hAnsiTheme="minorHAnsi" w:cstheme="minorHAnsi"/>
          <w:szCs w:val="24"/>
        </w:rPr>
      </w:pPr>
    </w:p>
    <w:p w14:paraId="578000B9" w14:textId="160E3617" w:rsidR="00DE66D6" w:rsidRPr="007E0B69" w:rsidRDefault="00F93C78" w:rsidP="00F93C78">
      <w:pPr>
        <w:tabs>
          <w:tab w:val="left" w:pos="1050"/>
        </w:tabs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  <w:szCs w:val="24"/>
        </w:rPr>
        <w:t>Jurga Raškauskienė</w:t>
      </w:r>
      <w:bookmarkEnd w:id="0"/>
    </w:p>
    <w:p w14:paraId="41A616F2" w14:textId="36AEB796" w:rsidR="00F93C78" w:rsidRPr="007E0B69" w:rsidRDefault="00F93C78" w:rsidP="00F93C78">
      <w:pPr>
        <w:tabs>
          <w:tab w:val="left" w:pos="1050"/>
        </w:tabs>
        <w:rPr>
          <w:rFonts w:asciiTheme="minorHAnsi" w:hAnsiTheme="minorHAnsi" w:cstheme="minorHAnsi"/>
          <w:szCs w:val="24"/>
        </w:rPr>
      </w:pPr>
      <w:r w:rsidRPr="007E0B69">
        <w:rPr>
          <w:rFonts w:asciiTheme="minorHAnsi" w:hAnsiTheme="minorHAnsi" w:cstheme="minorHAnsi"/>
          <w:szCs w:val="24"/>
        </w:rPr>
        <w:t>2024-10-30</w:t>
      </w:r>
    </w:p>
    <w:sectPr w:rsidR="00F93C78" w:rsidRPr="007E0B69" w:rsidSect="0074677A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047694" w14:textId="77777777" w:rsidR="008251D8" w:rsidRDefault="008251D8">
      <w:r>
        <w:separator/>
      </w:r>
    </w:p>
  </w:endnote>
  <w:endnote w:type="continuationSeparator" w:id="0">
    <w:p w14:paraId="526CE0AC" w14:textId="77777777" w:rsidR="008251D8" w:rsidRDefault="0082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5D224" w14:textId="77777777" w:rsidR="009C6853" w:rsidRPr="00434111" w:rsidRDefault="009C6853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ABC23" w14:textId="77777777" w:rsidR="008251D8" w:rsidRDefault="008251D8">
      <w:r>
        <w:separator/>
      </w:r>
    </w:p>
  </w:footnote>
  <w:footnote w:type="continuationSeparator" w:id="0">
    <w:p w14:paraId="20518932" w14:textId="77777777" w:rsidR="008251D8" w:rsidRDefault="00825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FA14C" w14:textId="77777777" w:rsidR="009C6853" w:rsidRDefault="009C6853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D650C33"/>
    <w:multiLevelType w:val="hybridMultilevel"/>
    <w:tmpl w:val="EBD4E824"/>
    <w:lvl w:ilvl="0" w:tplc="FFEED4DE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E3C2C"/>
    <w:multiLevelType w:val="hybridMultilevel"/>
    <w:tmpl w:val="76784660"/>
    <w:lvl w:ilvl="0" w:tplc="20F009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EE1913"/>
    <w:multiLevelType w:val="multilevel"/>
    <w:tmpl w:val="F7ECE236"/>
    <w:lvl w:ilvl="0">
      <w:start w:val="1"/>
      <w:numFmt w:val="decimal"/>
      <w:suff w:val="space"/>
      <w:lvlText w:val="%1."/>
      <w:lvlJc w:val="left"/>
      <w:pPr>
        <w:ind w:left="0" w:firstLine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7167482"/>
    <w:multiLevelType w:val="hybridMultilevel"/>
    <w:tmpl w:val="BF20CBAC"/>
    <w:lvl w:ilvl="0" w:tplc="D0BC4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2782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29375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5313694">
    <w:abstractNumId w:val="4"/>
  </w:num>
  <w:num w:numId="4" w16cid:durableId="1582524667">
    <w:abstractNumId w:val="2"/>
  </w:num>
  <w:num w:numId="5" w16cid:durableId="841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FC8"/>
    <w:rsid w:val="00010650"/>
    <w:rsid w:val="0003509A"/>
    <w:rsid w:val="0003577D"/>
    <w:rsid w:val="00037F64"/>
    <w:rsid w:val="0006635A"/>
    <w:rsid w:val="00073031"/>
    <w:rsid w:val="000778DB"/>
    <w:rsid w:val="00086612"/>
    <w:rsid w:val="00094BAC"/>
    <w:rsid w:val="000A0DF1"/>
    <w:rsid w:val="000A1A3F"/>
    <w:rsid w:val="000A645B"/>
    <w:rsid w:val="000B77DE"/>
    <w:rsid w:val="000D1509"/>
    <w:rsid w:val="000D5FE0"/>
    <w:rsid w:val="000E3AD4"/>
    <w:rsid w:val="000F3938"/>
    <w:rsid w:val="000F72B2"/>
    <w:rsid w:val="00114CB1"/>
    <w:rsid w:val="00117499"/>
    <w:rsid w:val="001247AB"/>
    <w:rsid w:val="00124908"/>
    <w:rsid w:val="00135A78"/>
    <w:rsid w:val="00143AD8"/>
    <w:rsid w:val="00150862"/>
    <w:rsid w:val="001574C8"/>
    <w:rsid w:val="00166C4C"/>
    <w:rsid w:val="00166F11"/>
    <w:rsid w:val="00170342"/>
    <w:rsid w:val="00176E68"/>
    <w:rsid w:val="00177594"/>
    <w:rsid w:val="00192AD3"/>
    <w:rsid w:val="001A3043"/>
    <w:rsid w:val="001B0817"/>
    <w:rsid w:val="001B11E2"/>
    <w:rsid w:val="001B251D"/>
    <w:rsid w:val="001D06BD"/>
    <w:rsid w:val="001D38EF"/>
    <w:rsid w:val="001E7250"/>
    <w:rsid w:val="001F415A"/>
    <w:rsid w:val="001F4B30"/>
    <w:rsid w:val="001F4C60"/>
    <w:rsid w:val="001F6AE0"/>
    <w:rsid w:val="00211D58"/>
    <w:rsid w:val="00215508"/>
    <w:rsid w:val="002212D3"/>
    <w:rsid w:val="00227896"/>
    <w:rsid w:val="0024540C"/>
    <w:rsid w:val="00252338"/>
    <w:rsid w:val="00253258"/>
    <w:rsid w:val="00261731"/>
    <w:rsid w:val="00263AB5"/>
    <w:rsid w:val="00271CF3"/>
    <w:rsid w:val="0027386D"/>
    <w:rsid w:val="002765E4"/>
    <w:rsid w:val="0028139E"/>
    <w:rsid w:val="00282446"/>
    <w:rsid w:val="0028720A"/>
    <w:rsid w:val="00290DD3"/>
    <w:rsid w:val="002B26D9"/>
    <w:rsid w:val="002C70CA"/>
    <w:rsid w:val="002D3ABC"/>
    <w:rsid w:val="002D568E"/>
    <w:rsid w:val="002F58B1"/>
    <w:rsid w:val="00300721"/>
    <w:rsid w:val="00306827"/>
    <w:rsid w:val="003126E4"/>
    <w:rsid w:val="00313CF0"/>
    <w:rsid w:val="003201FC"/>
    <w:rsid w:val="003319D1"/>
    <w:rsid w:val="0033404E"/>
    <w:rsid w:val="00342E29"/>
    <w:rsid w:val="003438B3"/>
    <w:rsid w:val="00351E40"/>
    <w:rsid w:val="00366789"/>
    <w:rsid w:val="00373166"/>
    <w:rsid w:val="003812E5"/>
    <w:rsid w:val="00393089"/>
    <w:rsid w:val="00394562"/>
    <w:rsid w:val="003A0C31"/>
    <w:rsid w:val="003A0F7C"/>
    <w:rsid w:val="003A2281"/>
    <w:rsid w:val="003A3DED"/>
    <w:rsid w:val="003C411C"/>
    <w:rsid w:val="003E0847"/>
    <w:rsid w:val="003E34E7"/>
    <w:rsid w:val="003F491F"/>
    <w:rsid w:val="003F55F7"/>
    <w:rsid w:val="004153BF"/>
    <w:rsid w:val="0042118B"/>
    <w:rsid w:val="004214E8"/>
    <w:rsid w:val="00434111"/>
    <w:rsid w:val="0043537A"/>
    <w:rsid w:val="00435ADB"/>
    <w:rsid w:val="00441BBD"/>
    <w:rsid w:val="00450958"/>
    <w:rsid w:val="00460373"/>
    <w:rsid w:val="004772C5"/>
    <w:rsid w:val="00481D7C"/>
    <w:rsid w:val="00490F57"/>
    <w:rsid w:val="0049586C"/>
    <w:rsid w:val="004B322B"/>
    <w:rsid w:val="004B780E"/>
    <w:rsid w:val="004C0301"/>
    <w:rsid w:val="004C2662"/>
    <w:rsid w:val="004C7E8D"/>
    <w:rsid w:val="004F2EFB"/>
    <w:rsid w:val="004F5EBF"/>
    <w:rsid w:val="00500E0E"/>
    <w:rsid w:val="005158DD"/>
    <w:rsid w:val="00516D1F"/>
    <w:rsid w:val="00521D86"/>
    <w:rsid w:val="00542106"/>
    <w:rsid w:val="0054308C"/>
    <w:rsid w:val="00560714"/>
    <w:rsid w:val="00583E25"/>
    <w:rsid w:val="005977DD"/>
    <w:rsid w:val="005A004B"/>
    <w:rsid w:val="005B0A60"/>
    <w:rsid w:val="005D6B99"/>
    <w:rsid w:val="005D72B6"/>
    <w:rsid w:val="005E49A6"/>
    <w:rsid w:val="005F25DB"/>
    <w:rsid w:val="005F4EC7"/>
    <w:rsid w:val="00606614"/>
    <w:rsid w:val="00610881"/>
    <w:rsid w:val="00610E24"/>
    <w:rsid w:val="00611434"/>
    <w:rsid w:val="006314EA"/>
    <w:rsid w:val="00637D0C"/>
    <w:rsid w:val="00646DA3"/>
    <w:rsid w:val="00654076"/>
    <w:rsid w:val="006610F3"/>
    <w:rsid w:val="006626BE"/>
    <w:rsid w:val="00663CCF"/>
    <w:rsid w:val="00672D3A"/>
    <w:rsid w:val="006735FE"/>
    <w:rsid w:val="00675A38"/>
    <w:rsid w:val="00675F3B"/>
    <w:rsid w:val="0068225B"/>
    <w:rsid w:val="00690ABB"/>
    <w:rsid w:val="00692340"/>
    <w:rsid w:val="006963BC"/>
    <w:rsid w:val="006971D9"/>
    <w:rsid w:val="006A704D"/>
    <w:rsid w:val="006B453D"/>
    <w:rsid w:val="006E0210"/>
    <w:rsid w:val="006E15CA"/>
    <w:rsid w:val="006F3356"/>
    <w:rsid w:val="006F7E03"/>
    <w:rsid w:val="0070001E"/>
    <w:rsid w:val="007001F1"/>
    <w:rsid w:val="00735FDA"/>
    <w:rsid w:val="0074677A"/>
    <w:rsid w:val="007508C0"/>
    <w:rsid w:val="00761BD2"/>
    <w:rsid w:val="00764943"/>
    <w:rsid w:val="007A12EE"/>
    <w:rsid w:val="007A319E"/>
    <w:rsid w:val="007C53FD"/>
    <w:rsid w:val="007D0D44"/>
    <w:rsid w:val="007D1657"/>
    <w:rsid w:val="007E0B69"/>
    <w:rsid w:val="007E380D"/>
    <w:rsid w:val="007E72DE"/>
    <w:rsid w:val="007E761A"/>
    <w:rsid w:val="0081702B"/>
    <w:rsid w:val="0082000E"/>
    <w:rsid w:val="008238AD"/>
    <w:rsid w:val="008251D8"/>
    <w:rsid w:val="00825C39"/>
    <w:rsid w:val="0084387F"/>
    <w:rsid w:val="00850C29"/>
    <w:rsid w:val="008628AB"/>
    <w:rsid w:val="00871144"/>
    <w:rsid w:val="008A2E2B"/>
    <w:rsid w:val="008A634E"/>
    <w:rsid w:val="008B0631"/>
    <w:rsid w:val="008B3339"/>
    <w:rsid w:val="008B6208"/>
    <w:rsid w:val="008C1B78"/>
    <w:rsid w:val="008D5EEE"/>
    <w:rsid w:val="008E48CF"/>
    <w:rsid w:val="008F4809"/>
    <w:rsid w:val="00921ABC"/>
    <w:rsid w:val="00937FDA"/>
    <w:rsid w:val="00972993"/>
    <w:rsid w:val="00977428"/>
    <w:rsid w:val="00981F2F"/>
    <w:rsid w:val="0098205C"/>
    <w:rsid w:val="00993502"/>
    <w:rsid w:val="00994CC6"/>
    <w:rsid w:val="0099786F"/>
    <w:rsid w:val="009C4EAB"/>
    <w:rsid w:val="009C6853"/>
    <w:rsid w:val="009C764D"/>
    <w:rsid w:val="009D2624"/>
    <w:rsid w:val="009D738A"/>
    <w:rsid w:val="009E5180"/>
    <w:rsid w:val="009F065C"/>
    <w:rsid w:val="009F2C02"/>
    <w:rsid w:val="009F5A76"/>
    <w:rsid w:val="00A25469"/>
    <w:rsid w:val="00A308B9"/>
    <w:rsid w:val="00A41D44"/>
    <w:rsid w:val="00A44A10"/>
    <w:rsid w:val="00A45278"/>
    <w:rsid w:val="00A50FA7"/>
    <w:rsid w:val="00A530AC"/>
    <w:rsid w:val="00A535F8"/>
    <w:rsid w:val="00A61AFF"/>
    <w:rsid w:val="00A62D9D"/>
    <w:rsid w:val="00A740D5"/>
    <w:rsid w:val="00A86A77"/>
    <w:rsid w:val="00A92C88"/>
    <w:rsid w:val="00A94D7B"/>
    <w:rsid w:val="00A95A2E"/>
    <w:rsid w:val="00AA78BF"/>
    <w:rsid w:val="00AB420B"/>
    <w:rsid w:val="00AB6C0B"/>
    <w:rsid w:val="00AC3D9A"/>
    <w:rsid w:val="00AC64EC"/>
    <w:rsid w:val="00AC7F0B"/>
    <w:rsid w:val="00AE367E"/>
    <w:rsid w:val="00AE7378"/>
    <w:rsid w:val="00AF0D88"/>
    <w:rsid w:val="00B0082A"/>
    <w:rsid w:val="00B01339"/>
    <w:rsid w:val="00B2244D"/>
    <w:rsid w:val="00B50481"/>
    <w:rsid w:val="00B540E1"/>
    <w:rsid w:val="00B70A61"/>
    <w:rsid w:val="00B72BE7"/>
    <w:rsid w:val="00B75F85"/>
    <w:rsid w:val="00BA2752"/>
    <w:rsid w:val="00BA2CA2"/>
    <w:rsid w:val="00BA4CE6"/>
    <w:rsid w:val="00BB25C2"/>
    <w:rsid w:val="00BB6B55"/>
    <w:rsid w:val="00BD001A"/>
    <w:rsid w:val="00BD7AE5"/>
    <w:rsid w:val="00BE1E33"/>
    <w:rsid w:val="00BE4C6A"/>
    <w:rsid w:val="00BE6D25"/>
    <w:rsid w:val="00BF3027"/>
    <w:rsid w:val="00BF56DD"/>
    <w:rsid w:val="00C204D9"/>
    <w:rsid w:val="00C2225A"/>
    <w:rsid w:val="00C36975"/>
    <w:rsid w:val="00C511F9"/>
    <w:rsid w:val="00C55E45"/>
    <w:rsid w:val="00C6359F"/>
    <w:rsid w:val="00C729D3"/>
    <w:rsid w:val="00C73C17"/>
    <w:rsid w:val="00C823F0"/>
    <w:rsid w:val="00C838D9"/>
    <w:rsid w:val="00C84A75"/>
    <w:rsid w:val="00C921BD"/>
    <w:rsid w:val="00C97242"/>
    <w:rsid w:val="00CA3DAD"/>
    <w:rsid w:val="00CA67DC"/>
    <w:rsid w:val="00CA6ECE"/>
    <w:rsid w:val="00CB21C4"/>
    <w:rsid w:val="00CB4FBB"/>
    <w:rsid w:val="00CB796A"/>
    <w:rsid w:val="00CC17E7"/>
    <w:rsid w:val="00CF3010"/>
    <w:rsid w:val="00CF3303"/>
    <w:rsid w:val="00D02569"/>
    <w:rsid w:val="00D028E1"/>
    <w:rsid w:val="00D133B7"/>
    <w:rsid w:val="00D426CE"/>
    <w:rsid w:val="00D671E2"/>
    <w:rsid w:val="00D71289"/>
    <w:rsid w:val="00D7437E"/>
    <w:rsid w:val="00D83508"/>
    <w:rsid w:val="00DB11C1"/>
    <w:rsid w:val="00DB6784"/>
    <w:rsid w:val="00DC04E9"/>
    <w:rsid w:val="00DC252E"/>
    <w:rsid w:val="00DD47CE"/>
    <w:rsid w:val="00DE0BFC"/>
    <w:rsid w:val="00DE66D6"/>
    <w:rsid w:val="00E111F4"/>
    <w:rsid w:val="00E17DEA"/>
    <w:rsid w:val="00E217F2"/>
    <w:rsid w:val="00E510BD"/>
    <w:rsid w:val="00E57ED6"/>
    <w:rsid w:val="00E62E8C"/>
    <w:rsid w:val="00E640FB"/>
    <w:rsid w:val="00E85870"/>
    <w:rsid w:val="00E861D4"/>
    <w:rsid w:val="00E9051C"/>
    <w:rsid w:val="00E918BB"/>
    <w:rsid w:val="00EA3C71"/>
    <w:rsid w:val="00EB6DF2"/>
    <w:rsid w:val="00ED113F"/>
    <w:rsid w:val="00ED5439"/>
    <w:rsid w:val="00ED64DA"/>
    <w:rsid w:val="00ED74BC"/>
    <w:rsid w:val="00EE2CE3"/>
    <w:rsid w:val="00F0187B"/>
    <w:rsid w:val="00F01902"/>
    <w:rsid w:val="00F01EF6"/>
    <w:rsid w:val="00F10BE7"/>
    <w:rsid w:val="00F17AB5"/>
    <w:rsid w:val="00F40AF5"/>
    <w:rsid w:val="00F422E7"/>
    <w:rsid w:val="00F4551B"/>
    <w:rsid w:val="00F514DC"/>
    <w:rsid w:val="00F51DE2"/>
    <w:rsid w:val="00F64E6E"/>
    <w:rsid w:val="00F65A44"/>
    <w:rsid w:val="00F8381A"/>
    <w:rsid w:val="00F93C78"/>
    <w:rsid w:val="00FA1035"/>
    <w:rsid w:val="00FA537E"/>
    <w:rsid w:val="00FB0EFB"/>
    <w:rsid w:val="00FB5607"/>
    <w:rsid w:val="00FC6493"/>
    <w:rsid w:val="00FE72CD"/>
    <w:rsid w:val="00FF2EF0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6DFC09"/>
  <w15:docId w15:val="{9EFD3260-C72D-48E8-AD67-83F20531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9A2641"/>
    <w:rPr>
      <w:rFonts w:ascii="Cambria" w:eastAsia="Times New Roman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rsid w:val="009A2641"/>
    <w:rPr>
      <w:rFonts w:ascii="TimesLT" w:hAnsi="TimesLT"/>
      <w:sz w:val="24"/>
      <w:szCs w:val="20"/>
      <w:lang w:val="lt-LT" w:eastAsia="lt-LT"/>
    </w:rPr>
  </w:style>
  <w:style w:type="paragraph" w:styleId="Tekstoblokas">
    <w:name w:val="Block Text"/>
    <w:basedOn w:val="prastasis"/>
    <w:link w:val="TekstoblokasDiagrama"/>
    <w:uiPriority w:val="99"/>
    <w:rsid w:val="00073031"/>
    <w:pPr>
      <w:spacing w:after="120"/>
      <w:ind w:left="1440" w:right="1440"/>
    </w:pPr>
  </w:style>
  <w:style w:type="character" w:customStyle="1" w:styleId="TekstoblokasDiagrama">
    <w:name w:val="Teksto blokas Diagrama"/>
    <w:link w:val="Tekstoblokas"/>
    <w:uiPriority w:val="99"/>
    <w:locked/>
    <w:rsid w:val="00073031"/>
    <w:rPr>
      <w:rFonts w:ascii="TimesLT" w:hAnsi="TimesLT"/>
      <w:sz w:val="24"/>
      <w:szCs w:val="20"/>
      <w:lang w:val="lt-LT" w:eastAsia="lt-LT"/>
    </w:rPr>
  </w:style>
  <w:style w:type="character" w:customStyle="1" w:styleId="uficommentbody">
    <w:name w:val="uficommentbody"/>
    <w:uiPriority w:val="99"/>
    <w:rsid w:val="00073031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10F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10F3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86A77"/>
    <w:rPr>
      <w:rFonts w:ascii="TimesLT" w:hAnsi="TimesLT"/>
      <w:sz w:val="24"/>
    </w:rPr>
  </w:style>
  <w:style w:type="character" w:styleId="Grietas">
    <w:name w:val="Strong"/>
    <w:basedOn w:val="Numatytasispastraiposriftas"/>
    <w:uiPriority w:val="22"/>
    <w:qFormat/>
    <w:locked/>
    <w:rsid w:val="008A2E2B"/>
    <w:rPr>
      <w:b/>
      <w:bCs/>
    </w:rPr>
  </w:style>
  <w:style w:type="paragraph" w:styleId="Sraopastraipa">
    <w:name w:val="List Paragraph"/>
    <w:basedOn w:val="prastasis"/>
    <w:uiPriority w:val="34"/>
    <w:qFormat/>
    <w:rsid w:val="005158DD"/>
    <w:pPr>
      <w:ind w:left="720"/>
      <w:contextualSpacing/>
    </w:pPr>
  </w:style>
  <w:style w:type="table" w:styleId="Lentelstinklelis">
    <w:name w:val="Table Grid"/>
    <w:basedOn w:val="prastojilentel"/>
    <w:locked/>
    <w:rsid w:val="00DE6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5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BF1F6-1A7E-443B-98AD-3F97CFD2A0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F351A-EF44-4D82-974B-70290EF36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188</Words>
  <Characters>1402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3</cp:revision>
  <cp:lastPrinted>2024-10-29T11:35:00Z</cp:lastPrinted>
  <dcterms:created xsi:type="dcterms:W3CDTF">2024-10-30T09:45:00Z</dcterms:created>
  <dcterms:modified xsi:type="dcterms:W3CDTF">2024-10-30T11:39:00Z</dcterms:modified>
</cp:coreProperties>
</file>