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463CAEC5" w:rsidR="00097933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5375EF">
        <w:rPr>
          <w:rFonts w:ascii="Times New Roman" w:hAnsi="Times New Roman"/>
          <w:b/>
          <w:sz w:val="24"/>
        </w:rPr>
        <w:t>D</w:t>
      </w:r>
      <w:r w:rsidRPr="005375EF">
        <w:rPr>
          <w:rFonts w:ascii="Times New Roman" w:hAnsi="Times New Roman" w:hint="eastAsia"/>
          <w:b/>
          <w:sz w:val="24"/>
        </w:rPr>
        <w:t>Ė</w:t>
      </w:r>
      <w:r w:rsidRPr="005375EF">
        <w:rPr>
          <w:rFonts w:ascii="Times New Roman" w:hAnsi="Times New Roman"/>
          <w:b/>
          <w:sz w:val="24"/>
        </w:rPr>
        <w:t xml:space="preserve">L PRITARIMO RENGTI </w:t>
      </w:r>
      <w:r w:rsidR="00D60B1E" w:rsidRPr="005375EF">
        <w:rPr>
          <w:rFonts w:ascii="Times New Roman" w:hAnsi="Times New Roman"/>
          <w:b/>
          <w:sz w:val="24"/>
        </w:rPr>
        <w:t>G</w:t>
      </w:r>
      <w:r w:rsidR="00D60B1E" w:rsidRPr="005375EF">
        <w:rPr>
          <w:rFonts w:ascii="Times New Roman" w:hAnsi="Times New Roman" w:hint="eastAsia"/>
          <w:b/>
          <w:sz w:val="24"/>
        </w:rPr>
        <w:t>Ė</w:t>
      </w:r>
      <w:r w:rsidR="00D60B1E" w:rsidRPr="005375EF">
        <w:rPr>
          <w:rFonts w:ascii="Times New Roman" w:hAnsi="Times New Roman"/>
          <w:b/>
          <w:sz w:val="24"/>
        </w:rPr>
        <w:t xml:space="preserve">LO </w:t>
      </w:r>
      <w:r w:rsidRPr="005375EF">
        <w:rPr>
          <w:rFonts w:ascii="Times New Roman" w:hAnsi="Times New Roman"/>
          <w:b/>
          <w:sz w:val="24"/>
        </w:rPr>
        <w:t>POŽEMINIO VANDENS GAVYBOS GR</w:t>
      </w:r>
      <w:r w:rsidRPr="005375EF">
        <w:rPr>
          <w:rFonts w:ascii="Times New Roman" w:hAnsi="Times New Roman" w:hint="eastAsia"/>
          <w:b/>
          <w:sz w:val="24"/>
        </w:rPr>
        <w:t>ĘŽ</w:t>
      </w:r>
      <w:r w:rsidRPr="005375EF">
        <w:rPr>
          <w:rFonts w:ascii="Times New Roman" w:hAnsi="Times New Roman"/>
          <w:b/>
          <w:sz w:val="24"/>
        </w:rPr>
        <w:t>INIO, SKIRTO INDIVIDUALIAM APSIR</w:t>
      </w:r>
      <w:r w:rsidRPr="005375EF">
        <w:rPr>
          <w:rFonts w:ascii="Times New Roman" w:hAnsi="Times New Roman" w:hint="eastAsia"/>
          <w:b/>
          <w:sz w:val="24"/>
        </w:rPr>
        <w:t>Ū</w:t>
      </w:r>
      <w:r w:rsidRPr="005375EF">
        <w:rPr>
          <w:rFonts w:ascii="Times New Roman" w:hAnsi="Times New Roman"/>
          <w:b/>
          <w:sz w:val="24"/>
        </w:rPr>
        <w:t>PINIMUI GERIAMUOJU VANDENIU, PROJEKT</w:t>
      </w:r>
      <w:r w:rsidRPr="005375EF">
        <w:rPr>
          <w:rFonts w:ascii="Times New Roman" w:hAnsi="Times New Roman" w:hint="eastAsia"/>
          <w:b/>
          <w:sz w:val="24"/>
        </w:rPr>
        <w:t>Ą</w:t>
      </w:r>
    </w:p>
    <w:p w14:paraId="0E963BED" w14:textId="77777777" w:rsidR="005375EF" w:rsidRDefault="005375EF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39BD145F" w14:textId="4935D547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965D6E">
        <w:rPr>
          <w:rFonts w:ascii="Times New Roman" w:hAnsi="Times New Roman"/>
          <w:sz w:val="24"/>
          <w:szCs w:val="24"/>
        </w:rPr>
        <w:t>2</w:t>
      </w:r>
      <w:r w:rsidR="00DA27CC">
        <w:rPr>
          <w:rFonts w:ascii="Times New Roman" w:hAnsi="Times New Roman"/>
          <w:sz w:val="24"/>
          <w:szCs w:val="24"/>
        </w:rPr>
        <w:t>4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r w:rsidR="00C82F71">
        <w:rPr>
          <w:rFonts w:ascii="Times New Roman" w:hAnsi="Times New Roman"/>
          <w:sz w:val="24"/>
          <w:szCs w:val="24"/>
        </w:rPr>
        <w:t>liepos</w:t>
      </w:r>
      <w:r w:rsidRPr="00A7611D">
        <w:rPr>
          <w:rFonts w:ascii="Times New Roman" w:hAnsi="Times New Roman"/>
          <w:sz w:val="24"/>
          <w:szCs w:val="24"/>
        </w:rPr>
        <w:t xml:space="preserve"> </w:t>
      </w:r>
      <w:r w:rsidR="00CD311D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</w:rPr>
        <w:t xml:space="preserve"> </w:t>
      </w:r>
      <w:r w:rsidR="00434A6F" w:rsidRPr="00035A3D">
        <w:rPr>
          <w:rFonts w:ascii="Times New Roman" w:hAnsi="Times New Roman"/>
          <w:bCs/>
          <w:sz w:val="24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338BABCC" w:rsidR="005375EF" w:rsidRPr="005375EF" w:rsidRDefault="00181749" w:rsidP="00175F3F">
      <w:pPr>
        <w:pStyle w:val="Pagrindinistekstas"/>
        <w:spacing w:line="360" w:lineRule="auto"/>
        <w:ind w:firstLine="851"/>
        <w:rPr>
          <w:rFonts w:ascii="Times New Roman" w:hAnsi="Times New Roman"/>
          <w:sz w:val="24"/>
          <w:lang w:val="lt-LT"/>
        </w:rPr>
      </w:pPr>
      <w:r w:rsidRPr="00181749">
        <w:rPr>
          <w:rFonts w:ascii="Times New Roman" w:hAnsi="Times New Roman"/>
          <w:sz w:val="24"/>
          <w:lang w:val="lt-LT"/>
        </w:rPr>
        <w:t xml:space="preserve">Vadovaudamasis Lietuvos Respublikos vietos savivaldos įstatymo 25 straipsnio 5 dalimi, Žemės gelmių įstatymo 5 straipsnio 2 punktu, </w:t>
      </w:r>
      <w:r w:rsidR="005375EF" w:rsidRPr="005375EF">
        <w:rPr>
          <w:rFonts w:ascii="Times New Roman" w:hAnsi="Times New Roman"/>
          <w:sz w:val="24"/>
          <w:lang w:val="lt-LT"/>
        </w:rPr>
        <w:t>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konservavimo</w:t>
      </w:r>
      <w:r w:rsidR="00B03003">
        <w:rPr>
          <w:rFonts w:ascii="Times New Roman" w:hAnsi="Times New Roman"/>
          <w:sz w:val="24"/>
          <w:lang w:val="lt-LT"/>
        </w:rPr>
        <w:t>, įrengimo</w:t>
      </w:r>
      <w:r w:rsidR="005375EF" w:rsidRPr="005375EF">
        <w:rPr>
          <w:rFonts w:ascii="Times New Roman" w:hAnsi="Times New Roman"/>
          <w:sz w:val="24"/>
          <w:lang w:val="lt-LT"/>
        </w:rPr>
        <w:t xml:space="preserve"> ir likvidavimo 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ir likvidavimo tvarkos aprašo patvirtinimo“, 5 punktu, 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167FC0">
        <w:rPr>
          <w:rFonts w:ascii="Times New Roman" w:hAnsi="Times New Roman"/>
          <w:sz w:val="24"/>
          <w:lang w:val="lt-LT"/>
        </w:rPr>
        <w:t>I</w:t>
      </w:r>
      <w:r w:rsidR="000E1ED7">
        <w:rPr>
          <w:rFonts w:ascii="Times New Roman" w:hAnsi="Times New Roman"/>
          <w:sz w:val="24"/>
          <w:lang w:val="lt-LT"/>
        </w:rPr>
        <w:t xml:space="preserve">. B. </w:t>
      </w:r>
      <w:r w:rsidR="000E1ED7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4058B2">
        <w:rPr>
          <w:rFonts w:ascii="Times New Roman" w:hAnsi="Times New Roman"/>
          <w:i/>
          <w:iCs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2024 m. </w:t>
      </w:r>
      <w:r w:rsidR="00532BE2">
        <w:rPr>
          <w:rFonts w:ascii="Times New Roman" w:hAnsi="Times New Roman"/>
          <w:sz w:val="24"/>
          <w:lang w:val="lt-LT"/>
        </w:rPr>
        <w:t xml:space="preserve">birželio </w:t>
      </w:r>
      <w:r w:rsidR="002C4451">
        <w:rPr>
          <w:rFonts w:ascii="Times New Roman" w:hAnsi="Times New Roman"/>
          <w:sz w:val="24"/>
          <w:lang w:val="lt-LT"/>
        </w:rPr>
        <w:t>20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</w:t>
      </w:r>
      <w:r w:rsidR="002C4451">
        <w:rPr>
          <w:rFonts w:ascii="Times New Roman" w:hAnsi="Times New Roman"/>
          <w:sz w:val="24"/>
          <w:lang w:val="lt-LT"/>
        </w:rPr>
        <w:t xml:space="preserve">(reg. Nr. 1056) </w:t>
      </w:r>
      <w:r w:rsidR="005375EF" w:rsidRPr="005375EF">
        <w:rPr>
          <w:rFonts w:ascii="Times New Roman" w:hAnsi="Times New Roman"/>
          <w:sz w:val="24"/>
          <w:lang w:val="lt-LT"/>
        </w:rPr>
        <w:t>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2024 m. </w:t>
      </w:r>
      <w:r w:rsidR="00CA69C3">
        <w:rPr>
          <w:rFonts w:ascii="Times New Roman" w:hAnsi="Times New Roman"/>
          <w:sz w:val="24"/>
          <w:lang w:val="lt-LT"/>
        </w:rPr>
        <w:t>liepos 1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rašte Nr. S-</w:t>
      </w:r>
      <w:r w:rsidR="006D295C">
        <w:rPr>
          <w:rFonts w:ascii="Times New Roman" w:hAnsi="Times New Roman"/>
          <w:sz w:val="24"/>
          <w:lang w:val="lt-LT"/>
        </w:rPr>
        <w:t>297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15D0C0D1" w:rsidR="005375EF" w:rsidRPr="005375E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inio, skirto individualiam apsir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 xml:space="preserve">pinimui geriamuoju vandeniu,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6D295C">
        <w:rPr>
          <w:rFonts w:ascii="Times New Roman" w:hAnsi="Times New Roman"/>
          <w:sz w:val="24"/>
          <w:lang w:val="lt-LT"/>
        </w:rPr>
        <w:t>I</w:t>
      </w:r>
      <w:r w:rsidR="004058B2">
        <w:rPr>
          <w:rFonts w:ascii="Times New Roman" w:hAnsi="Times New Roman"/>
          <w:sz w:val="24"/>
          <w:lang w:val="lt-LT"/>
        </w:rPr>
        <w:t xml:space="preserve">. B. </w:t>
      </w:r>
      <w:r w:rsidR="004058B2">
        <w:rPr>
          <w:rFonts w:ascii="Times New Roman" w:hAnsi="Times New Roman"/>
          <w:i/>
          <w:iCs/>
          <w:sz w:val="24"/>
          <w:lang w:val="lt-LT"/>
        </w:rPr>
        <w:t xml:space="preserve">(vardo, pavardės duomenys neskelbiami) </w:t>
      </w:r>
      <w:r w:rsidRPr="005375EF">
        <w:rPr>
          <w:rFonts w:ascii="Times New Roman" w:hAnsi="Times New Roman"/>
          <w:sz w:val="24"/>
          <w:lang w:val="lt-LT"/>
        </w:rPr>
        <w:t>nuosavyb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teise priklausan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 xml:space="preserve">iame </w:t>
      </w:r>
      <w:r w:rsidR="006D295C">
        <w:rPr>
          <w:rFonts w:ascii="Times New Roman" w:hAnsi="Times New Roman"/>
          <w:sz w:val="24"/>
          <w:lang w:val="lt-LT"/>
        </w:rPr>
        <w:t>0,7167</w:t>
      </w:r>
      <w:r w:rsidRPr="005375EF">
        <w:rPr>
          <w:rFonts w:ascii="Times New Roman" w:hAnsi="Times New Roman"/>
          <w:sz w:val="24"/>
          <w:lang w:val="lt-LT"/>
        </w:rPr>
        <w:t xml:space="preserve"> ha </w:t>
      </w:r>
      <w:r w:rsidR="00663F74">
        <w:rPr>
          <w:rFonts w:ascii="Times New Roman" w:hAnsi="Times New Roman"/>
          <w:sz w:val="24"/>
          <w:lang w:val="lt-LT"/>
        </w:rPr>
        <w:t>kitos paskirties</w:t>
      </w:r>
      <w:r w:rsidRPr="005375EF">
        <w:rPr>
          <w:rFonts w:ascii="Times New Roman" w:hAnsi="Times New Roman"/>
          <w:sz w:val="24"/>
          <w:lang w:val="lt-LT"/>
        </w:rPr>
        <w:t xml:space="preserve"> žem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 xml:space="preserve">s sklype, kurio registro Nr. </w:t>
      </w:r>
      <w:r w:rsidR="00AB3BCA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4058B2">
        <w:rPr>
          <w:rFonts w:ascii="Times New Roman" w:hAnsi="Times New Roman"/>
          <w:i/>
          <w:iCs/>
          <w:sz w:val="24"/>
          <w:lang w:val="lt-LT"/>
        </w:rPr>
        <w:t>(duomenys neskelbiami</w:t>
      </w:r>
      <w:r w:rsidR="00AB3BCA">
        <w:rPr>
          <w:rFonts w:ascii="Times New Roman" w:hAnsi="Times New Roman"/>
          <w:i/>
          <w:iCs/>
          <w:sz w:val="24"/>
          <w:lang w:val="lt-LT"/>
        </w:rPr>
        <w:t>)</w:t>
      </w:r>
      <w:r w:rsidRPr="005375EF">
        <w:rPr>
          <w:rFonts w:ascii="Times New Roman" w:hAnsi="Times New Roman"/>
          <w:sz w:val="24"/>
          <w:lang w:val="lt-LT"/>
        </w:rPr>
        <w:t>, 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4058B2">
        <w:rPr>
          <w:rFonts w:ascii="Times New Roman" w:hAnsi="Times New Roman"/>
          <w:i/>
          <w:iCs/>
          <w:sz w:val="24"/>
          <w:lang w:val="lt-LT"/>
        </w:rPr>
        <w:t>(gatvės pavadinimo, namo numerio, miesto pavadinimo duomenys neskelbiami</w:t>
      </w:r>
      <w:r w:rsidR="00553AC1">
        <w:rPr>
          <w:rFonts w:ascii="Times New Roman" w:hAnsi="Times New Roman"/>
          <w:i/>
          <w:iCs/>
          <w:sz w:val="24"/>
          <w:lang w:val="lt-LT"/>
        </w:rPr>
        <w:t>)</w:t>
      </w:r>
      <w:r w:rsidR="00550A3C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apie </w:t>
      </w:r>
      <w:r w:rsidR="00837145">
        <w:rPr>
          <w:rFonts w:ascii="Times New Roman" w:hAnsi="Times New Roman"/>
          <w:sz w:val="24"/>
          <w:lang w:val="lt-LT"/>
        </w:rPr>
        <w:t>5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31080F60" w14:textId="1F938F11" w:rsidR="00FD1E0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apygardos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203C8999" w14:textId="4A98909F" w:rsidR="00FD1E0F" w:rsidRDefault="00FD1E0F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6637179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49AD64" w14:textId="00993D86" w:rsidR="00175F3F" w:rsidRDefault="00175F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1D9F98D" w14:textId="72474EB8" w:rsidR="00EC441D" w:rsidRDefault="00EC441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vyriausioji specialist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7A04987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59D93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Rasita Staugaitien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22A2A6B4" w14:textId="7EDD94C1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lastRenderedPageBreak/>
        <w:t>2024-</w:t>
      </w:r>
      <w:r w:rsidR="00880913">
        <w:rPr>
          <w:rFonts w:ascii="Times New Roman" w:hAnsi="Times New Roman"/>
          <w:sz w:val="24"/>
          <w:lang w:val="lt-LT"/>
        </w:rPr>
        <w:t>07-0</w:t>
      </w:r>
      <w:r w:rsidR="00202332">
        <w:rPr>
          <w:rFonts w:ascii="Times New Roman" w:hAnsi="Times New Roman"/>
          <w:sz w:val="24"/>
          <w:lang w:val="lt-LT"/>
        </w:rPr>
        <w:t>4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5D91B" w14:textId="77777777" w:rsidR="00F1613C" w:rsidRDefault="00F1613C">
      <w:r>
        <w:separator/>
      </w:r>
    </w:p>
  </w:endnote>
  <w:endnote w:type="continuationSeparator" w:id="0">
    <w:p w14:paraId="55BCF934" w14:textId="77777777" w:rsidR="00F1613C" w:rsidRDefault="00F16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A71DF" w14:textId="77777777" w:rsidR="00F1613C" w:rsidRDefault="00F1613C">
      <w:r>
        <w:separator/>
      </w:r>
    </w:p>
  </w:footnote>
  <w:footnote w:type="continuationSeparator" w:id="0">
    <w:p w14:paraId="5BA2EB1B" w14:textId="77777777" w:rsidR="00F1613C" w:rsidRDefault="00F16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7741"/>
    <w:rsid w:val="00093E2D"/>
    <w:rsid w:val="00097933"/>
    <w:rsid w:val="000E1ED7"/>
    <w:rsid w:val="000E4D28"/>
    <w:rsid w:val="00122D37"/>
    <w:rsid w:val="00146E5A"/>
    <w:rsid w:val="00155142"/>
    <w:rsid w:val="00167FC0"/>
    <w:rsid w:val="00175F3F"/>
    <w:rsid w:val="00181749"/>
    <w:rsid w:val="001849ED"/>
    <w:rsid w:val="001D782F"/>
    <w:rsid w:val="00202332"/>
    <w:rsid w:val="002501AB"/>
    <w:rsid w:val="002846F8"/>
    <w:rsid w:val="002C4451"/>
    <w:rsid w:val="002C7C89"/>
    <w:rsid w:val="003B4B30"/>
    <w:rsid w:val="004058B2"/>
    <w:rsid w:val="00434A6F"/>
    <w:rsid w:val="00485DAD"/>
    <w:rsid w:val="00486DAB"/>
    <w:rsid w:val="004B2594"/>
    <w:rsid w:val="004B73CC"/>
    <w:rsid w:val="004F6DE0"/>
    <w:rsid w:val="00527071"/>
    <w:rsid w:val="00532BE2"/>
    <w:rsid w:val="005375EF"/>
    <w:rsid w:val="00550A3C"/>
    <w:rsid w:val="00553AC1"/>
    <w:rsid w:val="00595CB9"/>
    <w:rsid w:val="005A2158"/>
    <w:rsid w:val="005F0CA0"/>
    <w:rsid w:val="00644223"/>
    <w:rsid w:val="00663F74"/>
    <w:rsid w:val="006B60A9"/>
    <w:rsid w:val="006C2076"/>
    <w:rsid w:val="006C6F09"/>
    <w:rsid w:val="006D295C"/>
    <w:rsid w:val="00705E50"/>
    <w:rsid w:val="007104DF"/>
    <w:rsid w:val="00733A46"/>
    <w:rsid w:val="00771148"/>
    <w:rsid w:val="00813702"/>
    <w:rsid w:val="00837145"/>
    <w:rsid w:val="00880913"/>
    <w:rsid w:val="008C25C8"/>
    <w:rsid w:val="008D2A4D"/>
    <w:rsid w:val="008E42F3"/>
    <w:rsid w:val="00916A58"/>
    <w:rsid w:val="00965D6E"/>
    <w:rsid w:val="00A17819"/>
    <w:rsid w:val="00A27E35"/>
    <w:rsid w:val="00A464F9"/>
    <w:rsid w:val="00A7611D"/>
    <w:rsid w:val="00AA686C"/>
    <w:rsid w:val="00AB3BCA"/>
    <w:rsid w:val="00AB5CEA"/>
    <w:rsid w:val="00AD7CBF"/>
    <w:rsid w:val="00AE16F5"/>
    <w:rsid w:val="00AE35AD"/>
    <w:rsid w:val="00B03003"/>
    <w:rsid w:val="00B365C0"/>
    <w:rsid w:val="00B431F3"/>
    <w:rsid w:val="00B477F7"/>
    <w:rsid w:val="00BA7E5B"/>
    <w:rsid w:val="00BF464F"/>
    <w:rsid w:val="00C82F71"/>
    <w:rsid w:val="00CA69C3"/>
    <w:rsid w:val="00CD25A0"/>
    <w:rsid w:val="00CD311D"/>
    <w:rsid w:val="00D044EC"/>
    <w:rsid w:val="00D22237"/>
    <w:rsid w:val="00D42E04"/>
    <w:rsid w:val="00D56C20"/>
    <w:rsid w:val="00D60B1E"/>
    <w:rsid w:val="00D76CA6"/>
    <w:rsid w:val="00D96CF7"/>
    <w:rsid w:val="00DA27CC"/>
    <w:rsid w:val="00DB15B9"/>
    <w:rsid w:val="00DC7F35"/>
    <w:rsid w:val="00E0128C"/>
    <w:rsid w:val="00E07DE5"/>
    <w:rsid w:val="00E240ED"/>
    <w:rsid w:val="00E538D5"/>
    <w:rsid w:val="00E55706"/>
    <w:rsid w:val="00EC441D"/>
    <w:rsid w:val="00ED3C3C"/>
    <w:rsid w:val="00EF7CC9"/>
    <w:rsid w:val="00F1613C"/>
    <w:rsid w:val="00F36C7E"/>
    <w:rsid w:val="00F413A6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4</cp:revision>
  <cp:lastPrinted>2001-05-23T08:39:00Z</cp:lastPrinted>
  <dcterms:created xsi:type="dcterms:W3CDTF">2024-11-22T07:46:00Z</dcterms:created>
  <dcterms:modified xsi:type="dcterms:W3CDTF">2024-11-22T11:55:00Z</dcterms:modified>
</cp:coreProperties>
</file>