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9E44356" w14:textId="411523E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19FAB38" w14:textId="77777777" w:rsidR="008675B8" w:rsidRDefault="008675B8" w:rsidP="008675B8">
      <w:pPr>
        <w:jc w:val="center"/>
        <w:rPr>
          <w:rFonts w:ascii="Times New Roman" w:hAnsi="Times New Roman"/>
          <w:b/>
        </w:rPr>
      </w:pPr>
    </w:p>
    <w:p w14:paraId="630F3247" w14:textId="25784848" w:rsidR="009E1499" w:rsidRDefault="008675B8" w:rsidP="008675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4F8368C" w14:textId="4E2C829C" w:rsidR="00AE7378" w:rsidRDefault="009E1499" w:rsidP="009E1499">
      <w:pPr>
        <w:jc w:val="center"/>
        <w:rPr>
          <w:rFonts w:ascii="Times New Roman" w:hAnsi="Times New Roman"/>
          <w:b/>
        </w:rPr>
      </w:pPr>
      <w:r w:rsidRPr="009E1499">
        <w:rPr>
          <w:rFonts w:ascii="Times New Roman" w:hAnsi="Times New Roman"/>
          <w:b/>
        </w:rPr>
        <w:t xml:space="preserve">DĖL RAJONO SAVIVALDYBĖS ADMINISTRACIJOS DIREKTORIAUS 2020 M. KOVO </w:t>
      </w:r>
      <w:r w:rsidR="00B335CB">
        <w:rPr>
          <w:rFonts w:ascii="Times New Roman" w:hAnsi="Times New Roman"/>
          <w:b/>
        </w:rPr>
        <w:t>31</w:t>
      </w:r>
      <w:r w:rsidRPr="009E1499">
        <w:rPr>
          <w:rFonts w:ascii="Times New Roman" w:hAnsi="Times New Roman"/>
          <w:b/>
        </w:rPr>
        <w:t xml:space="preserve"> D. ĮSAKYMO NR. AT-288 </w:t>
      </w:r>
      <w:r w:rsidR="008E7C2E">
        <w:rPr>
          <w:rFonts w:ascii="Times New Roman" w:hAnsi="Times New Roman"/>
          <w:b/>
        </w:rPr>
        <w:t>„</w:t>
      </w:r>
      <w:r w:rsidRPr="009E1499">
        <w:rPr>
          <w:rFonts w:ascii="Times New Roman" w:hAnsi="Times New Roman"/>
          <w:b/>
        </w:rPr>
        <w:t>DĖL KARŠČIAVIMO KLINIKOS PASKYRIMO"</w:t>
      </w:r>
      <w:r w:rsidRPr="009E1499">
        <w:rPr>
          <w:rFonts w:ascii="Times New Roman" w:hAnsi="Times New Roman"/>
          <w:szCs w:val="24"/>
        </w:rPr>
        <w:t xml:space="preserve"> </w:t>
      </w:r>
      <w:r w:rsidRPr="009E1499">
        <w:rPr>
          <w:rFonts w:ascii="Times New Roman" w:hAnsi="Times New Roman"/>
          <w:b/>
          <w:bCs/>
          <w:szCs w:val="24"/>
        </w:rPr>
        <w:t>PRIPAŽINIMO NETEKUSIU GALIOS</w:t>
      </w:r>
    </w:p>
    <w:p w14:paraId="636B8F2C" w14:textId="77777777" w:rsidR="00A3026E" w:rsidRPr="002D350C" w:rsidRDefault="00A3026E" w:rsidP="009E14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0608049" w14:textId="115C5A10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CC2ADF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</w:t>
      </w:r>
      <w:r w:rsidR="00CC2ADF">
        <w:rPr>
          <w:rFonts w:ascii="Times New Roman" w:hAnsi="Times New Roman"/>
          <w:szCs w:val="24"/>
        </w:rPr>
        <w:t>1</w:t>
      </w:r>
      <w:r w:rsidR="003D41AF">
        <w:rPr>
          <w:rFonts w:ascii="Times New Roman" w:hAnsi="Times New Roman"/>
          <w:szCs w:val="24"/>
        </w:rPr>
        <w:t>0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D4ABA1B" w14:textId="77777777" w:rsidR="000F7DFF" w:rsidRPr="000F7DFF" w:rsidRDefault="000F7DFF" w:rsidP="000F7DFF"/>
    <w:p w14:paraId="53D0B83E" w14:textId="4C4D5FB3" w:rsidR="00C32931" w:rsidRDefault="000F7DFF" w:rsidP="00106CBB">
      <w:pPr>
        <w:spacing w:line="276" w:lineRule="auto"/>
        <w:ind w:firstLine="720"/>
        <w:jc w:val="both"/>
      </w:pPr>
      <w:r w:rsidRPr="000F7DFF">
        <w:t xml:space="preserve">Vadovaudamasi Lietuvos Respublikos vietos savivaldos </w:t>
      </w:r>
      <w:r w:rsidR="002E4AF7">
        <w:t>18</w:t>
      </w:r>
      <w:r w:rsidRPr="000F7DFF">
        <w:t xml:space="preserve"> straipsnio </w:t>
      </w:r>
      <w:r w:rsidR="002E4AF7">
        <w:t>1</w:t>
      </w:r>
      <w:r w:rsidRPr="000F7DFF">
        <w:t xml:space="preserve"> dali</w:t>
      </w:r>
      <w:r w:rsidR="002E4AF7">
        <w:t xml:space="preserve">mi, </w:t>
      </w:r>
      <w:r w:rsidRPr="000F7DFF">
        <w:t xml:space="preserve">Lietuvos Respublikos sveikatos apsaugos ministro 2020 m. </w:t>
      </w:r>
      <w:r w:rsidR="00C32931">
        <w:t>balandžio</w:t>
      </w:r>
      <w:r w:rsidRPr="000F7DFF">
        <w:t xml:space="preserve"> </w:t>
      </w:r>
      <w:r w:rsidR="00C32931">
        <w:t>1</w:t>
      </w:r>
      <w:r w:rsidRPr="000F7DFF">
        <w:t xml:space="preserve"> d. įsakymu Nr. V-</w:t>
      </w:r>
      <w:r w:rsidR="00C32931">
        <w:t>677</w:t>
      </w:r>
      <w:r w:rsidRPr="000F7DFF">
        <w:t xml:space="preserve"> </w:t>
      </w:r>
      <w:r w:rsidR="009E1499">
        <w:t>„</w:t>
      </w:r>
      <w:r w:rsidRPr="000F7DFF">
        <w:t xml:space="preserve">Dėl </w:t>
      </w:r>
      <w:r w:rsidR="00C32931">
        <w:t>Lietuvos Respublikos sveikatos apsaugos ministro  2020 m. kovo 23 d. įsakymo Nr. V-506</w:t>
      </w:r>
      <w:r w:rsidR="00CC2ADF">
        <w:t xml:space="preserve"> „</w:t>
      </w:r>
      <w:r w:rsidR="00C32931">
        <w:t>Dėl Ambulatorinių asmens sveikatos priežiūros paslaugų viršutinių kvėpavimo takų infekcijos simptomų turintiems pacientams teikimo tvarkos aprašo patvirtinimo</w:t>
      </w:r>
      <w:r w:rsidR="00CC2ADF">
        <w:t>“</w:t>
      </w:r>
      <w:r w:rsidR="00C32931">
        <w:t xml:space="preserve"> pakeitimo </w:t>
      </w:r>
      <w:r w:rsidR="00CC2ADF">
        <w:t>7 punktu</w:t>
      </w:r>
      <w:r w:rsidR="00BE60F2">
        <w:t>:</w:t>
      </w:r>
    </w:p>
    <w:p w14:paraId="243F01BA" w14:textId="61FBDDB7" w:rsidR="000F7DFF" w:rsidRPr="000F7DFF" w:rsidRDefault="00BE60F2" w:rsidP="00106CBB">
      <w:pPr>
        <w:spacing w:line="276" w:lineRule="auto"/>
        <w:ind w:firstLine="720"/>
        <w:jc w:val="both"/>
      </w:pPr>
      <w:r>
        <w:t>1. P</w:t>
      </w:r>
      <w:r w:rsidR="000F7DFF" w:rsidRPr="000F7DFF">
        <w:t xml:space="preserve"> </w:t>
      </w:r>
      <w:r>
        <w:t>r</w:t>
      </w:r>
      <w:r w:rsidR="000F7DFF" w:rsidRPr="000F7DFF">
        <w:t xml:space="preserve"> </w:t>
      </w:r>
      <w:r>
        <w:t>i</w:t>
      </w:r>
      <w:r w:rsidR="000F7DFF" w:rsidRPr="000F7DFF">
        <w:t xml:space="preserve"> </w:t>
      </w:r>
      <w:r>
        <w:t>p</w:t>
      </w:r>
      <w:r w:rsidR="000F7DFF" w:rsidRPr="000F7DFF">
        <w:t xml:space="preserve"> </w:t>
      </w:r>
      <w:r>
        <w:t>a ž</w:t>
      </w:r>
      <w:r w:rsidR="000F7DFF" w:rsidRPr="000F7DFF">
        <w:t xml:space="preserve"> </w:t>
      </w:r>
      <w:r>
        <w:t>į s t</w:t>
      </w:r>
      <w:r w:rsidR="000F7DFF" w:rsidRPr="000F7DFF">
        <w:t xml:space="preserve"> u</w:t>
      </w:r>
      <w:r w:rsidR="008675B8">
        <w:t xml:space="preserve"> </w:t>
      </w:r>
      <w:r>
        <w:t xml:space="preserve"> netekusiu galios 2020 kovo 31 d. </w:t>
      </w:r>
      <w:r w:rsidR="00206816">
        <w:t xml:space="preserve">įsakymą </w:t>
      </w:r>
      <w:r>
        <w:t>Nr. AT- 288  „Dėl karščiavimo klinikos paskyrimo“.</w:t>
      </w:r>
    </w:p>
    <w:p w14:paraId="39783D22" w14:textId="1B7D4CD3" w:rsidR="000F7DFF" w:rsidRDefault="00BE60F2" w:rsidP="004E7CD9">
      <w:pPr>
        <w:spacing w:line="276" w:lineRule="auto"/>
        <w:ind w:firstLine="720"/>
        <w:jc w:val="both"/>
      </w:pPr>
      <w:r>
        <w:t>2</w:t>
      </w:r>
      <w:r w:rsidR="000F7DFF" w:rsidRPr="000F7DFF">
        <w:t xml:space="preserve">. P a v e d u </w:t>
      </w:r>
      <w:r w:rsidR="004E7CD9">
        <w:t xml:space="preserve"> </w:t>
      </w:r>
      <w:r w:rsidR="004E7CD9" w:rsidRPr="004E7CD9">
        <w:t xml:space="preserve">Šakių rajono savivaldybės administracijos Bendrųjų reikalų skyriaus </w:t>
      </w:r>
      <w:r w:rsidR="002B7695" w:rsidRPr="004E7CD9">
        <w:t>vyriausia</w:t>
      </w:r>
      <w:r w:rsidR="002B7695">
        <w:t>jai</w:t>
      </w:r>
      <w:r w:rsidR="004E7CD9" w:rsidRPr="004E7CD9">
        <w:t xml:space="preserve"> specialist</w:t>
      </w:r>
      <w:r w:rsidR="002B7695">
        <w:t>ei</w:t>
      </w:r>
      <w:r w:rsidR="004E7CD9" w:rsidRPr="004E7CD9">
        <w:t xml:space="preserve"> Rimut</w:t>
      </w:r>
      <w:r w:rsidR="002B7695">
        <w:t>ei</w:t>
      </w:r>
      <w:r w:rsidR="004E7CD9" w:rsidRPr="004E7CD9">
        <w:t xml:space="preserve"> Grušien</w:t>
      </w:r>
      <w:r w:rsidR="00E61FAE">
        <w:t>e</w:t>
      </w:r>
      <w:r w:rsidR="002B7695">
        <w:t>i</w:t>
      </w:r>
      <w:r w:rsidR="004E7CD9" w:rsidRPr="004E7CD9">
        <w:t xml:space="preserve"> šį įsakymą paskelbti savivaldybės interneto svetainėje bei informuoti savivaldybės įstaigas.</w:t>
      </w:r>
    </w:p>
    <w:p w14:paraId="3D0FF7B2" w14:textId="7D8A4C0E" w:rsidR="003D41AF" w:rsidRPr="00F47644" w:rsidRDefault="00F47644" w:rsidP="00F47644">
      <w:pPr>
        <w:suppressAutoHyphens/>
        <w:spacing w:line="276" w:lineRule="auto"/>
        <w:ind w:firstLine="851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 xml:space="preserve">Šis įsakymas per vieną mėnesį nuo įsakymo </w:t>
      </w:r>
      <w:r w:rsidR="00B335CB">
        <w:rPr>
          <w:rFonts w:ascii="Times New Roman" w:hAnsi="Times New Roman"/>
          <w:color w:val="00000A"/>
          <w:kern w:val="1"/>
        </w:rPr>
        <w:t>paskelbimo</w:t>
      </w:r>
      <w:r w:rsidRPr="00F47644">
        <w:rPr>
          <w:rFonts w:ascii="Times New Roman" w:hAnsi="Times New Roman"/>
          <w:color w:val="00000A"/>
          <w:kern w:val="1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77777777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D327ABD" w14:textId="2F31ABA0" w:rsidR="00A3026E" w:rsidRPr="008675B8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8675B8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B56977" w:rsidRPr="008675B8">
        <w:rPr>
          <w:rFonts w:ascii="Times New Roman" w:hAnsi="Times New Roman"/>
          <w:szCs w:val="24"/>
        </w:rPr>
        <w:t xml:space="preserve">                         </w:t>
      </w:r>
      <w:r w:rsidR="00F84434" w:rsidRPr="008675B8">
        <w:rPr>
          <w:rFonts w:ascii="Times New Roman" w:hAnsi="Times New Roman"/>
          <w:szCs w:val="24"/>
        </w:rPr>
        <w:t xml:space="preserve">   </w:t>
      </w:r>
      <w:r w:rsidRPr="008675B8">
        <w:rPr>
          <w:rFonts w:ascii="Times New Roman" w:hAnsi="Times New Roman"/>
          <w:szCs w:val="24"/>
        </w:rPr>
        <w:t xml:space="preserve"> Dainius Grincevičius</w:t>
      </w:r>
    </w:p>
    <w:p w14:paraId="749B8B02" w14:textId="77777777" w:rsidR="00E90920" w:rsidRPr="008675B8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0E30D094" w14:textId="77777777" w:rsidR="00E90920" w:rsidRPr="008675B8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01BE7332" w14:textId="77777777" w:rsidR="00A3026E" w:rsidRPr="008675B8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8675B8">
        <w:rPr>
          <w:rFonts w:ascii="Times New Roman" w:hAnsi="Times New Roman"/>
          <w:szCs w:val="24"/>
        </w:rPr>
        <w:t>Parengė</w:t>
      </w:r>
      <w:r w:rsidRPr="008675B8">
        <w:rPr>
          <w:rFonts w:ascii="Times New Roman" w:hAnsi="Times New Roman"/>
          <w:szCs w:val="24"/>
        </w:rPr>
        <w:tab/>
      </w:r>
      <w:r w:rsidRPr="008675B8">
        <w:rPr>
          <w:rFonts w:ascii="Times New Roman" w:hAnsi="Times New Roman"/>
          <w:szCs w:val="24"/>
        </w:rPr>
        <w:tab/>
      </w:r>
    </w:p>
    <w:p w14:paraId="345EFDB7" w14:textId="50C358D3" w:rsidR="00A3026E" w:rsidRPr="008675B8" w:rsidRDefault="00F84434" w:rsidP="00A3026E">
      <w:pPr>
        <w:overflowPunct w:val="0"/>
        <w:rPr>
          <w:rFonts w:ascii="Times New Roman" w:hAnsi="Times New Roman"/>
          <w:szCs w:val="24"/>
        </w:rPr>
      </w:pPr>
      <w:r w:rsidRPr="008675B8">
        <w:rPr>
          <w:rFonts w:ascii="Times New Roman" w:hAnsi="Times New Roman"/>
          <w:szCs w:val="24"/>
        </w:rPr>
        <w:t>Rajono savivaldybės administracijos</w:t>
      </w:r>
      <w:r w:rsidR="00F47644" w:rsidRPr="008675B8">
        <w:rPr>
          <w:rFonts w:ascii="Times New Roman" w:hAnsi="Times New Roman"/>
          <w:szCs w:val="24"/>
        </w:rPr>
        <w:t xml:space="preserve"> </w:t>
      </w:r>
      <w:r w:rsidR="00A3026E" w:rsidRPr="008675B8">
        <w:rPr>
          <w:rFonts w:ascii="Times New Roman" w:hAnsi="Times New Roman"/>
          <w:szCs w:val="24"/>
        </w:rPr>
        <w:t>vyriausioji specialistė</w:t>
      </w:r>
      <w:r w:rsidRPr="008675B8">
        <w:rPr>
          <w:rFonts w:ascii="Times New Roman" w:hAnsi="Times New Roman"/>
          <w:szCs w:val="24"/>
        </w:rPr>
        <w:t xml:space="preserve"> (</w:t>
      </w:r>
      <w:r w:rsidR="00A37C6D" w:rsidRPr="008675B8">
        <w:rPr>
          <w:rFonts w:ascii="Times New Roman" w:hAnsi="Times New Roman"/>
          <w:szCs w:val="24"/>
        </w:rPr>
        <w:t>savivaldybės gydytoja</w:t>
      </w:r>
      <w:r w:rsidRPr="008675B8">
        <w:rPr>
          <w:rFonts w:ascii="Times New Roman" w:hAnsi="Times New Roman"/>
          <w:szCs w:val="24"/>
        </w:rPr>
        <w:t>)</w:t>
      </w:r>
    </w:p>
    <w:p w14:paraId="72E6DE32" w14:textId="77777777" w:rsidR="00A37C6D" w:rsidRPr="00E90920" w:rsidRDefault="00A37C6D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Edita Zubrickiene</w:t>
      </w:r>
    </w:p>
    <w:p w14:paraId="1DE72AD0" w14:textId="4414F1A7" w:rsidR="00A3026E" w:rsidRDefault="002704A2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2020-0</w:t>
      </w:r>
      <w:r w:rsidR="00BE60F2">
        <w:rPr>
          <w:rFonts w:ascii="Times New Roman" w:hAnsi="Times New Roman"/>
          <w:szCs w:val="24"/>
        </w:rPr>
        <w:t>4</w:t>
      </w:r>
      <w:r w:rsidRPr="00E90920">
        <w:rPr>
          <w:rFonts w:ascii="Times New Roman" w:hAnsi="Times New Roman"/>
          <w:szCs w:val="24"/>
        </w:rPr>
        <w:t>-</w:t>
      </w:r>
      <w:r w:rsidR="00BE60F2">
        <w:rPr>
          <w:rFonts w:ascii="Times New Roman" w:hAnsi="Times New Roman"/>
          <w:szCs w:val="24"/>
        </w:rPr>
        <w:t>10</w:t>
      </w:r>
    </w:p>
    <w:p w14:paraId="728773CC" w14:textId="51725B09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2B1B40E9" w14:textId="4F95FFEA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4887829B" w14:textId="11AA62E8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50A115A7" w14:textId="4EC88A6C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3CE64525" w14:textId="3D94BBF5" w:rsidR="00B335CB" w:rsidRPr="00E90920" w:rsidRDefault="00B335CB" w:rsidP="00A3026E">
      <w:pPr>
        <w:overflowPunct w:val="0"/>
        <w:rPr>
          <w:rFonts w:ascii="Times New Roman" w:hAnsi="Times New Roman"/>
          <w:szCs w:val="24"/>
        </w:rPr>
      </w:pPr>
    </w:p>
    <w:sectPr w:rsidR="00B335CB" w:rsidRPr="00E90920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FE31E" w14:textId="77777777" w:rsidR="00657C88" w:rsidRDefault="00657C88">
      <w:r>
        <w:separator/>
      </w:r>
    </w:p>
  </w:endnote>
  <w:endnote w:type="continuationSeparator" w:id="0">
    <w:p w14:paraId="52A0BCF3" w14:textId="77777777" w:rsidR="00657C88" w:rsidRDefault="0065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348AB" w14:textId="77777777" w:rsidR="00657C88" w:rsidRDefault="00657C88">
      <w:r>
        <w:separator/>
      </w:r>
    </w:p>
  </w:footnote>
  <w:footnote w:type="continuationSeparator" w:id="0">
    <w:p w14:paraId="5E344C1C" w14:textId="77777777" w:rsidR="00657C88" w:rsidRDefault="00657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44C"/>
    <w:rsid w:val="00027FBB"/>
    <w:rsid w:val="000F7DFF"/>
    <w:rsid w:val="00106CBB"/>
    <w:rsid w:val="00117499"/>
    <w:rsid w:val="001B662E"/>
    <w:rsid w:val="001C2188"/>
    <w:rsid w:val="001D38EF"/>
    <w:rsid w:val="001E7250"/>
    <w:rsid w:val="00206816"/>
    <w:rsid w:val="002243FD"/>
    <w:rsid w:val="002704A2"/>
    <w:rsid w:val="002765E4"/>
    <w:rsid w:val="0028720A"/>
    <w:rsid w:val="002B7695"/>
    <w:rsid w:val="002C6F01"/>
    <w:rsid w:val="002D3ABC"/>
    <w:rsid w:val="002E037D"/>
    <w:rsid w:val="002E4AF7"/>
    <w:rsid w:val="00313CF0"/>
    <w:rsid w:val="00342E29"/>
    <w:rsid w:val="00370528"/>
    <w:rsid w:val="00373468"/>
    <w:rsid w:val="00380AC1"/>
    <w:rsid w:val="003A0C31"/>
    <w:rsid w:val="003D41AF"/>
    <w:rsid w:val="003E2240"/>
    <w:rsid w:val="003F491F"/>
    <w:rsid w:val="00406DAA"/>
    <w:rsid w:val="00413FC0"/>
    <w:rsid w:val="00434111"/>
    <w:rsid w:val="00435ADB"/>
    <w:rsid w:val="004E7CD9"/>
    <w:rsid w:val="005125B9"/>
    <w:rsid w:val="00521D86"/>
    <w:rsid w:val="00576F84"/>
    <w:rsid w:val="00583E25"/>
    <w:rsid w:val="00593164"/>
    <w:rsid w:val="005B0797"/>
    <w:rsid w:val="00610881"/>
    <w:rsid w:val="00657C88"/>
    <w:rsid w:val="00692017"/>
    <w:rsid w:val="006A6B54"/>
    <w:rsid w:val="006B1BCA"/>
    <w:rsid w:val="006D03FE"/>
    <w:rsid w:val="0070001E"/>
    <w:rsid w:val="00744F03"/>
    <w:rsid w:val="00747D53"/>
    <w:rsid w:val="00845142"/>
    <w:rsid w:val="008675B8"/>
    <w:rsid w:val="008C1B78"/>
    <w:rsid w:val="008E078B"/>
    <w:rsid w:val="008E7C2E"/>
    <w:rsid w:val="008F0E9A"/>
    <w:rsid w:val="008F4809"/>
    <w:rsid w:val="008F68AB"/>
    <w:rsid w:val="0098205C"/>
    <w:rsid w:val="009936F6"/>
    <w:rsid w:val="009C4EAB"/>
    <w:rsid w:val="009C553C"/>
    <w:rsid w:val="009E1499"/>
    <w:rsid w:val="009E702A"/>
    <w:rsid w:val="009F065C"/>
    <w:rsid w:val="009F7131"/>
    <w:rsid w:val="00A3026E"/>
    <w:rsid w:val="00A37C6D"/>
    <w:rsid w:val="00A6431C"/>
    <w:rsid w:val="00AE7378"/>
    <w:rsid w:val="00B21E54"/>
    <w:rsid w:val="00B335CB"/>
    <w:rsid w:val="00B53D1D"/>
    <w:rsid w:val="00B56977"/>
    <w:rsid w:val="00B66237"/>
    <w:rsid w:val="00B75F85"/>
    <w:rsid w:val="00BC11D2"/>
    <w:rsid w:val="00BE1E33"/>
    <w:rsid w:val="00BE4C6A"/>
    <w:rsid w:val="00BE60F2"/>
    <w:rsid w:val="00BE6D25"/>
    <w:rsid w:val="00C2225A"/>
    <w:rsid w:val="00C32931"/>
    <w:rsid w:val="00C838D9"/>
    <w:rsid w:val="00C84A75"/>
    <w:rsid w:val="00C921BD"/>
    <w:rsid w:val="00CA30C5"/>
    <w:rsid w:val="00CA67DC"/>
    <w:rsid w:val="00CA6ECE"/>
    <w:rsid w:val="00CC2ADF"/>
    <w:rsid w:val="00CE16F4"/>
    <w:rsid w:val="00D27DAB"/>
    <w:rsid w:val="00D338A1"/>
    <w:rsid w:val="00DD47CE"/>
    <w:rsid w:val="00E12C5D"/>
    <w:rsid w:val="00E61FAE"/>
    <w:rsid w:val="00E90920"/>
    <w:rsid w:val="00E918BB"/>
    <w:rsid w:val="00EC5FFC"/>
    <w:rsid w:val="00ED113F"/>
    <w:rsid w:val="00ED54B8"/>
    <w:rsid w:val="00EE2CE3"/>
    <w:rsid w:val="00F01EF6"/>
    <w:rsid w:val="00F47644"/>
    <w:rsid w:val="00F5145F"/>
    <w:rsid w:val="00F51E1C"/>
    <w:rsid w:val="00F5631B"/>
    <w:rsid w:val="00F84434"/>
    <w:rsid w:val="00FC248C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Zubrickienė</cp:lastModifiedBy>
  <cp:revision>8</cp:revision>
  <cp:lastPrinted>2020-04-10T09:11:00Z</cp:lastPrinted>
  <dcterms:created xsi:type="dcterms:W3CDTF">2020-04-10T06:26:00Z</dcterms:created>
  <dcterms:modified xsi:type="dcterms:W3CDTF">2020-04-10T12:09:00Z</dcterms:modified>
</cp:coreProperties>
</file>