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6365E9" w14:textId="1BD6D8D3" w:rsidR="00DD47CE" w:rsidRPr="006C3FA3" w:rsidRDefault="00C21B96" w:rsidP="00C21B96">
      <w:pPr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765E4" w:rsidRPr="006C3FA3">
        <w:rPr>
          <w:rFonts w:ascii="Times New Roman" w:hAnsi="Times New Roman"/>
          <w:noProof/>
        </w:rPr>
        <w:drawing>
          <wp:inline distT="0" distB="0" distL="0" distR="0" wp14:anchorId="3EE1322F" wp14:editId="7712190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96D65" w14:textId="77777777" w:rsidR="00ED113F" w:rsidRPr="006C3FA3" w:rsidRDefault="00ED113F">
      <w:pPr>
        <w:jc w:val="center"/>
        <w:rPr>
          <w:rFonts w:ascii="Times New Roman" w:hAnsi="Times New Roman"/>
          <w:b/>
        </w:rPr>
      </w:pPr>
    </w:p>
    <w:p w14:paraId="5FF675AF" w14:textId="77777777" w:rsidR="00DD47CE" w:rsidRPr="006C3FA3" w:rsidRDefault="00BE6D25">
      <w:pPr>
        <w:jc w:val="center"/>
        <w:rPr>
          <w:rFonts w:ascii="Times New Roman" w:hAnsi="Times New Roman"/>
          <w:b/>
        </w:rPr>
      </w:pPr>
      <w:r w:rsidRPr="006C3FA3">
        <w:rPr>
          <w:rFonts w:ascii="Times New Roman" w:hAnsi="Times New Roman"/>
          <w:b/>
        </w:rPr>
        <w:t>ŠAKIŲ RAJONO SAVIVALDYBĖS ADMINISTRACIJOS DIREKTORIUS</w:t>
      </w:r>
    </w:p>
    <w:p w14:paraId="0D0DAB0C" w14:textId="77777777" w:rsidR="00DD47CE" w:rsidRPr="006C3FA3" w:rsidRDefault="00DD47CE">
      <w:pPr>
        <w:jc w:val="center"/>
        <w:rPr>
          <w:rFonts w:ascii="Times New Roman" w:hAnsi="Times New Roman"/>
          <w:b/>
        </w:rPr>
      </w:pPr>
    </w:p>
    <w:p w14:paraId="6067911F" w14:textId="77777777" w:rsidR="00AE7378" w:rsidRPr="006C3FA3" w:rsidRDefault="00AE7378">
      <w:pPr>
        <w:jc w:val="center"/>
        <w:rPr>
          <w:rFonts w:ascii="Times New Roman" w:hAnsi="Times New Roman"/>
          <w:b/>
        </w:rPr>
      </w:pPr>
    </w:p>
    <w:p w14:paraId="00374116" w14:textId="77777777" w:rsidR="006C3FA3" w:rsidRPr="006C3FA3" w:rsidRDefault="006C3FA3" w:rsidP="006C3FA3">
      <w:pPr>
        <w:jc w:val="center"/>
        <w:rPr>
          <w:rFonts w:ascii="Times New Roman" w:hAnsi="Times New Roman"/>
          <w:b/>
          <w:caps/>
        </w:rPr>
      </w:pPr>
      <w:r w:rsidRPr="006C3FA3">
        <w:rPr>
          <w:rFonts w:ascii="Times New Roman" w:hAnsi="Times New Roman"/>
          <w:b/>
          <w:caps/>
        </w:rPr>
        <w:t>Įsakymas</w:t>
      </w:r>
    </w:p>
    <w:p w14:paraId="431F30AD" w14:textId="4E669455" w:rsidR="00F408D3" w:rsidRDefault="00AD3A3B" w:rsidP="006C3FA3">
      <w:pPr>
        <w:jc w:val="center"/>
        <w:rPr>
          <w:rFonts w:ascii="Times New Roman" w:hAnsi="Times New Roman"/>
          <w:b/>
          <w:caps/>
        </w:rPr>
      </w:pPr>
      <w:r w:rsidRPr="00AD3A3B">
        <w:rPr>
          <w:rFonts w:ascii="Times New Roman" w:hAnsi="Times New Roman"/>
          <w:b/>
          <w:caps/>
        </w:rPr>
        <w:t>D</w:t>
      </w:r>
      <w:r w:rsidRPr="00AD3A3B">
        <w:rPr>
          <w:rFonts w:ascii="Times New Roman" w:hAnsi="Times New Roman" w:hint="eastAsia"/>
          <w:b/>
          <w:caps/>
        </w:rPr>
        <w:t>Ė</w:t>
      </w:r>
      <w:r w:rsidRPr="00AD3A3B">
        <w:rPr>
          <w:rFonts w:ascii="Times New Roman" w:hAnsi="Times New Roman"/>
          <w:b/>
          <w:caps/>
        </w:rPr>
        <w:t>L</w:t>
      </w:r>
      <w:r w:rsidR="00073BDD">
        <w:rPr>
          <w:rFonts w:ascii="Times New Roman" w:hAnsi="Times New Roman"/>
          <w:b/>
          <w:caps/>
        </w:rPr>
        <w:t xml:space="preserve"> </w:t>
      </w:r>
      <w:r w:rsidRPr="00AD3A3B">
        <w:rPr>
          <w:rFonts w:ascii="Times New Roman" w:hAnsi="Times New Roman"/>
          <w:b/>
          <w:caps/>
        </w:rPr>
        <w:t>VIETINIO (PRIEMIESTINIO) REGULIARAUS SUSISIEKIMO AUTOBUS</w:t>
      </w:r>
      <w:r w:rsidRPr="00AD3A3B">
        <w:rPr>
          <w:rFonts w:ascii="Times New Roman" w:hAnsi="Times New Roman" w:hint="eastAsia"/>
          <w:b/>
          <w:caps/>
        </w:rPr>
        <w:t>Ų</w:t>
      </w:r>
      <w:r w:rsidRPr="00AD3A3B">
        <w:rPr>
          <w:rFonts w:ascii="Times New Roman" w:hAnsi="Times New Roman"/>
          <w:b/>
          <w:caps/>
        </w:rPr>
        <w:t xml:space="preserve"> MAR</w:t>
      </w:r>
      <w:r w:rsidRPr="00AD3A3B">
        <w:rPr>
          <w:rFonts w:ascii="Times New Roman" w:hAnsi="Times New Roman" w:hint="eastAsia"/>
          <w:b/>
          <w:caps/>
        </w:rPr>
        <w:t>Š</w:t>
      </w:r>
      <w:r w:rsidRPr="00AD3A3B">
        <w:rPr>
          <w:rFonts w:ascii="Times New Roman" w:hAnsi="Times New Roman"/>
          <w:b/>
          <w:caps/>
        </w:rPr>
        <w:t>RUT</w:t>
      </w:r>
      <w:r w:rsidR="009570B9">
        <w:rPr>
          <w:rFonts w:ascii="Times New Roman" w:hAnsi="Times New Roman"/>
          <w:b/>
          <w:caps/>
        </w:rPr>
        <w:t>o</w:t>
      </w:r>
      <w:r w:rsidR="00C21B96">
        <w:rPr>
          <w:rFonts w:ascii="Times New Roman" w:hAnsi="Times New Roman"/>
          <w:b/>
          <w:caps/>
        </w:rPr>
        <w:t xml:space="preserve"> </w:t>
      </w:r>
      <w:r w:rsidR="003E6C36">
        <w:rPr>
          <w:rFonts w:ascii="Times New Roman" w:hAnsi="Times New Roman"/>
          <w:b/>
          <w:caps/>
        </w:rPr>
        <w:t>reisų patvirtinimo</w:t>
      </w:r>
    </w:p>
    <w:p w14:paraId="77D63BDF" w14:textId="77777777" w:rsidR="003E6C36" w:rsidRDefault="003E6C36" w:rsidP="006C3FA3">
      <w:pPr>
        <w:jc w:val="center"/>
        <w:rPr>
          <w:rFonts w:ascii="Times New Roman" w:hAnsi="Times New Roman"/>
        </w:rPr>
      </w:pPr>
    </w:p>
    <w:p w14:paraId="1E9B2F45" w14:textId="0102F5E2" w:rsidR="006C3FA3" w:rsidRPr="00F30060" w:rsidRDefault="006C3FA3" w:rsidP="00F30060">
      <w:pPr>
        <w:spacing w:line="360" w:lineRule="auto"/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20</w:t>
      </w:r>
      <w:r w:rsidR="00784A06" w:rsidRPr="00F30060">
        <w:rPr>
          <w:rFonts w:ascii="Times New Roman" w:hAnsi="Times New Roman"/>
        </w:rPr>
        <w:t>2</w:t>
      </w:r>
      <w:r w:rsidR="00F02D4F">
        <w:rPr>
          <w:rFonts w:ascii="Times New Roman" w:hAnsi="Times New Roman"/>
        </w:rPr>
        <w:t>4</w:t>
      </w:r>
      <w:r w:rsidRPr="00F30060">
        <w:rPr>
          <w:rFonts w:ascii="Times New Roman" w:hAnsi="Times New Roman"/>
        </w:rPr>
        <w:t xml:space="preserve"> m. </w:t>
      </w:r>
      <w:r w:rsidR="003E6C36">
        <w:rPr>
          <w:rFonts w:ascii="Times New Roman" w:hAnsi="Times New Roman"/>
        </w:rPr>
        <w:t>lapkričio</w:t>
      </w:r>
      <w:r w:rsidR="00E6288D" w:rsidRPr="00F30060">
        <w:rPr>
          <w:rFonts w:ascii="Times New Roman" w:hAnsi="Times New Roman"/>
        </w:rPr>
        <w:t xml:space="preserve">    </w:t>
      </w:r>
      <w:r w:rsidRPr="00F30060">
        <w:rPr>
          <w:rFonts w:ascii="Times New Roman" w:hAnsi="Times New Roman"/>
        </w:rPr>
        <w:t xml:space="preserve"> d. Nr. AT- </w:t>
      </w:r>
    </w:p>
    <w:p w14:paraId="42713C6A" w14:textId="77777777" w:rsidR="006C3FA3" w:rsidRPr="00F30060" w:rsidRDefault="006C3FA3" w:rsidP="00F30060">
      <w:pPr>
        <w:jc w:val="center"/>
        <w:rPr>
          <w:rFonts w:ascii="Times New Roman" w:hAnsi="Times New Roman"/>
        </w:rPr>
      </w:pPr>
      <w:r w:rsidRPr="00F30060">
        <w:rPr>
          <w:rFonts w:ascii="Times New Roman" w:hAnsi="Times New Roman"/>
        </w:rPr>
        <w:t>Šakiai</w:t>
      </w:r>
    </w:p>
    <w:p w14:paraId="0D2779E4" w14:textId="77777777" w:rsidR="0065133B" w:rsidRPr="00F30060" w:rsidRDefault="0065133B" w:rsidP="00F30060">
      <w:pPr>
        <w:ind w:firstLine="851"/>
        <w:jc w:val="both"/>
        <w:rPr>
          <w:rFonts w:ascii="Times New Roman" w:hAnsi="Times New Roman"/>
        </w:rPr>
      </w:pPr>
      <w:bookmarkStart w:id="0" w:name="_Hlk531779983"/>
      <w:bookmarkStart w:id="1" w:name="_Hlk510515996"/>
    </w:p>
    <w:p w14:paraId="3E7BC8F7" w14:textId="65EAF621" w:rsidR="00CE588B" w:rsidRDefault="00387CF8" w:rsidP="00F30060">
      <w:pPr>
        <w:spacing w:line="360" w:lineRule="auto"/>
        <w:ind w:firstLine="851"/>
        <w:jc w:val="both"/>
      </w:pPr>
      <w:r w:rsidRPr="00F30060">
        <w:rPr>
          <w:rFonts w:ascii="Times New Roman" w:hAnsi="Times New Roman"/>
        </w:rPr>
        <w:t xml:space="preserve">Vadovaudamasis </w:t>
      </w:r>
      <w:r w:rsidR="00E90668" w:rsidRPr="00F30060">
        <w:rPr>
          <w:rFonts w:ascii="Times New Roman" w:hAnsi="Times New Roman"/>
        </w:rPr>
        <w:t xml:space="preserve">Lietuvos Respublikos kelių transporto kodekso 4 straipsnio </w:t>
      </w:r>
      <w:r w:rsidR="00727628" w:rsidRPr="00F30060">
        <w:rPr>
          <w:rFonts w:ascii="Times New Roman" w:hAnsi="Times New Roman"/>
        </w:rPr>
        <w:t xml:space="preserve">3 dalimi, </w:t>
      </w:r>
      <w:r w:rsidR="0041444A" w:rsidRPr="00F30060">
        <w:rPr>
          <w:rFonts w:ascii="Times New Roman" w:hAnsi="Times New Roman"/>
        </w:rPr>
        <w:t>Lietuvos Respublikos vietos savivaldos įstatymo 33 straipsnio 3 dalies 4 punktu, 34 straipsnio</w:t>
      </w:r>
      <w:r w:rsidR="0041444A" w:rsidRPr="0041444A">
        <w:t xml:space="preserve"> 1 dalimi,  </w:t>
      </w:r>
      <w:r w:rsidR="00C81792">
        <w:t>Šakių rajono savivaldybės tarybos 2022 m. kovo 25 d. sprendimo Nr. T-112 ,,</w:t>
      </w:r>
      <w:r w:rsidR="00C81792" w:rsidRPr="00C81792">
        <w:t>Dėl uždarosios akcinės bendrovės „Šakių autobusų parkas“ keleivių vežimo vietinio (priemiestinio) reguliaraus susisiekimo autobusų maršrutais paslaugos teikimo</w:t>
      </w:r>
      <w:r w:rsidR="00C81792">
        <w:t xml:space="preserve">“ </w:t>
      </w:r>
      <w:r w:rsidR="00EF0686">
        <w:t>3.2 p</w:t>
      </w:r>
      <w:r w:rsidR="002E578F">
        <w:t>apunkčiu</w:t>
      </w:r>
      <w:r w:rsidR="009570B9">
        <w:t>,</w:t>
      </w:r>
    </w:p>
    <w:p w14:paraId="2DD97ADB" w14:textId="283C06F4" w:rsidR="00CE588B" w:rsidRDefault="0008386F" w:rsidP="00F7661F">
      <w:pPr>
        <w:spacing w:line="360" w:lineRule="auto"/>
        <w:ind w:firstLine="851"/>
        <w:jc w:val="both"/>
      </w:pPr>
      <w:r>
        <w:rPr>
          <w:spacing w:val="60"/>
        </w:rPr>
        <w:t>1.</w:t>
      </w:r>
      <w:r w:rsidR="003E6C36">
        <w:rPr>
          <w:spacing w:val="60"/>
        </w:rPr>
        <w:t xml:space="preserve">Tvirtinu </w:t>
      </w:r>
      <w:r w:rsidR="00E6288D">
        <w:t xml:space="preserve">keleivių vežimo </w:t>
      </w:r>
      <w:bookmarkStart w:id="2" w:name="_Hlk182994589"/>
      <w:r w:rsidR="00E6288D">
        <w:t>vietinio (priemiestinio) reguliaraus susisiekimo maršrut</w:t>
      </w:r>
      <w:r w:rsidR="009570B9">
        <w:t xml:space="preserve">ą </w:t>
      </w:r>
      <w:r w:rsidR="009570B9" w:rsidRPr="00EB676E">
        <w:t>M-</w:t>
      </w:r>
      <w:r w:rsidR="003E6C36">
        <w:t>79</w:t>
      </w:r>
      <w:r w:rsidR="009570B9" w:rsidRPr="00EB676E">
        <w:t xml:space="preserve"> </w:t>
      </w:r>
      <w:r w:rsidR="009570B9" w:rsidRPr="00EB676E">
        <w:rPr>
          <w:rFonts w:hint="eastAsia"/>
        </w:rPr>
        <w:t>Š</w:t>
      </w:r>
      <w:r w:rsidR="009570B9" w:rsidRPr="00EB676E">
        <w:t xml:space="preserve">akiai </w:t>
      </w:r>
      <w:r w:rsidR="009570B9" w:rsidRPr="00EB676E">
        <w:rPr>
          <w:rFonts w:hint="eastAsia"/>
        </w:rPr>
        <w:t>–</w:t>
      </w:r>
      <w:r w:rsidR="009570B9" w:rsidRPr="00EB676E">
        <w:t xml:space="preserve"> </w:t>
      </w:r>
      <w:r w:rsidR="003E6C36">
        <w:t>Giedručiai</w:t>
      </w:r>
      <w:r w:rsidR="009570B9">
        <w:t xml:space="preserve"> (leidimo Nr. 1</w:t>
      </w:r>
      <w:r w:rsidR="003E6C36">
        <w:t>44</w:t>
      </w:r>
      <w:r w:rsidR="009570B9">
        <w:t>)</w:t>
      </w:r>
      <w:r w:rsidR="00E6288D">
        <w:t>, kuri</w:t>
      </w:r>
      <w:r w:rsidR="009570B9">
        <w:t>uo</w:t>
      </w:r>
      <w:r w:rsidR="00E6288D">
        <w:t xml:space="preserve"> teikiamos keleivių vežimo viešosios paslaugos</w:t>
      </w:r>
      <w:r w:rsidR="003E6C36">
        <w:t xml:space="preserve"> </w:t>
      </w:r>
      <w:bookmarkEnd w:id="2"/>
      <w:r w:rsidR="00CA0ACA">
        <w:t>(maršruto M-</w:t>
      </w:r>
      <w:r w:rsidR="003E6C36">
        <w:t>79</w:t>
      </w:r>
      <w:r w:rsidR="00CA0ACA">
        <w:t xml:space="preserve"> tvarkaraštis pridedamas).</w:t>
      </w:r>
    </w:p>
    <w:p w14:paraId="520A3ED5" w14:textId="1ABD3C10" w:rsidR="00A01DB2" w:rsidRDefault="00A01DB2" w:rsidP="002F4F54">
      <w:pPr>
        <w:spacing w:line="360" w:lineRule="auto"/>
        <w:ind w:firstLine="851"/>
        <w:jc w:val="both"/>
      </w:pPr>
      <w:r w:rsidRPr="00F30060">
        <w:t>2</w:t>
      </w:r>
      <w:r w:rsidRPr="00AE356A">
        <w:rPr>
          <w:spacing w:val="60"/>
        </w:rPr>
        <w:t>.</w:t>
      </w:r>
      <w:r>
        <w:t xml:space="preserve"> </w:t>
      </w:r>
      <w:r w:rsidRPr="00AE356A">
        <w:rPr>
          <w:spacing w:val="60"/>
        </w:rPr>
        <w:t>Įpareigoju</w:t>
      </w:r>
      <w:r>
        <w:t xml:space="preserve"> UAB ,,Šakių autobusų parkas“ direktorių informaciją apie maršruto </w:t>
      </w:r>
      <w:r w:rsidR="00EF0686">
        <w:t>reis</w:t>
      </w:r>
      <w:r w:rsidR="003E6C36">
        <w:t xml:space="preserve">us </w:t>
      </w:r>
      <w:r>
        <w:t xml:space="preserve">paskelbti teisės aktų nustatyta tvarka. </w:t>
      </w:r>
    </w:p>
    <w:p w14:paraId="252739B0" w14:textId="0EDD879F" w:rsidR="003E6C36" w:rsidRDefault="003E6C36" w:rsidP="002F4F54">
      <w:pPr>
        <w:spacing w:line="360" w:lineRule="auto"/>
        <w:ind w:firstLine="851"/>
        <w:jc w:val="both"/>
      </w:pPr>
      <w:r>
        <w:t xml:space="preserve">3. </w:t>
      </w:r>
      <w:r w:rsidRPr="00227698">
        <w:rPr>
          <w:spacing w:val="60"/>
        </w:rPr>
        <w:t>Nustatau</w:t>
      </w:r>
      <w:r>
        <w:t xml:space="preserve">, kad šio įsakymo 1 punktu patvirtinto vietinio (priemiestinio) reguliaraus susisiekimo maršruto </w:t>
      </w:r>
      <w:r w:rsidRPr="00EB676E">
        <w:t>M-</w:t>
      </w:r>
      <w:r>
        <w:t>79</w:t>
      </w:r>
      <w:r w:rsidRPr="00EB676E">
        <w:t xml:space="preserve"> </w:t>
      </w:r>
      <w:r w:rsidRPr="00EB676E">
        <w:rPr>
          <w:rFonts w:hint="eastAsia"/>
        </w:rPr>
        <w:t>Š</w:t>
      </w:r>
      <w:r w:rsidRPr="00EB676E">
        <w:t xml:space="preserve">akiai </w:t>
      </w:r>
      <w:r w:rsidRPr="00EB676E">
        <w:rPr>
          <w:rFonts w:hint="eastAsia"/>
        </w:rPr>
        <w:t>–</w:t>
      </w:r>
      <w:r w:rsidRPr="00EB676E">
        <w:t xml:space="preserve"> </w:t>
      </w:r>
      <w:r>
        <w:t xml:space="preserve">Giedručiai reisų grafikas įsigalioja nuo 2024 m. </w:t>
      </w:r>
      <w:r w:rsidR="00AF012A">
        <w:t xml:space="preserve">lapkričio 29 d. </w:t>
      </w:r>
      <w:r>
        <w:t xml:space="preserve"> </w:t>
      </w:r>
    </w:p>
    <w:p w14:paraId="0B4AF635" w14:textId="11048FEC" w:rsidR="00692A79" w:rsidRDefault="00692A79" w:rsidP="00AD3A3B">
      <w:pPr>
        <w:spacing w:line="360" w:lineRule="auto"/>
        <w:ind w:firstLine="851"/>
        <w:jc w:val="both"/>
      </w:pPr>
      <w:r w:rsidRPr="00692A79">
        <w:rPr>
          <w:rFonts w:hint="eastAsia"/>
        </w:rPr>
        <w:t>Š</w:t>
      </w:r>
      <w:r w:rsidRPr="00692A79">
        <w:t xml:space="preserve">is </w:t>
      </w:r>
      <w:r w:rsidRPr="00692A79">
        <w:rPr>
          <w:rFonts w:hint="eastAsia"/>
        </w:rPr>
        <w:t>į</w:t>
      </w:r>
      <w:r w:rsidRPr="00692A79">
        <w:t>sakymas per vien</w:t>
      </w:r>
      <w:r w:rsidRPr="00692A79">
        <w:rPr>
          <w:rFonts w:hint="eastAsia"/>
        </w:rPr>
        <w:t>ą</w:t>
      </w:r>
      <w:r w:rsidRPr="00692A79">
        <w:t xml:space="preserve"> m</w:t>
      </w:r>
      <w:r w:rsidRPr="00692A79">
        <w:rPr>
          <w:rFonts w:hint="eastAsia"/>
        </w:rPr>
        <w:t>ė</w:t>
      </w:r>
      <w:r w:rsidRPr="00692A79">
        <w:t>nes</w:t>
      </w:r>
      <w:r w:rsidRPr="00692A79">
        <w:rPr>
          <w:rFonts w:hint="eastAsia"/>
        </w:rPr>
        <w:t>į</w:t>
      </w:r>
      <w:r w:rsidRPr="00692A79">
        <w:t xml:space="preserve"> nuo </w:t>
      </w:r>
      <w:r w:rsidRPr="00692A79">
        <w:rPr>
          <w:rFonts w:hint="eastAsia"/>
        </w:rPr>
        <w:t>į</w:t>
      </w:r>
      <w:r w:rsidRPr="00692A79">
        <w:t>sakymo paskelbimo dienos gali b</w:t>
      </w:r>
      <w:r w:rsidRPr="00692A79">
        <w:rPr>
          <w:rFonts w:hint="eastAsia"/>
        </w:rPr>
        <w:t>ū</w:t>
      </w:r>
      <w:r w:rsidRPr="00692A79">
        <w:t>ti skund</w:t>
      </w:r>
      <w:r w:rsidRPr="00692A79">
        <w:rPr>
          <w:rFonts w:hint="eastAsia"/>
        </w:rPr>
        <w:t>ž</w:t>
      </w:r>
      <w:r w:rsidRPr="00692A79">
        <w:t>iamas Lietuvos administracini</w:t>
      </w:r>
      <w:r w:rsidRPr="00692A79">
        <w:rPr>
          <w:rFonts w:hint="eastAsia"/>
        </w:rPr>
        <w:t>ų</w:t>
      </w:r>
      <w:r w:rsidRPr="00692A79">
        <w:t xml:space="preserve"> gin</w:t>
      </w:r>
      <w:r w:rsidRPr="00692A79">
        <w:rPr>
          <w:rFonts w:hint="eastAsia"/>
        </w:rPr>
        <w:t>čų</w:t>
      </w:r>
      <w:r w:rsidRPr="00692A79">
        <w:t xml:space="preserve"> komisijos Kauno apygardos skyriui adresu: Laisv</w:t>
      </w:r>
      <w:r w:rsidRPr="00692A79">
        <w:rPr>
          <w:rFonts w:hint="eastAsia"/>
        </w:rPr>
        <w:t>ė</w:t>
      </w:r>
      <w:r w:rsidRPr="00692A79">
        <w:t>s al. 36, Kaunas, arba Region</w:t>
      </w:r>
      <w:r w:rsidRPr="00692A79">
        <w:rPr>
          <w:rFonts w:hint="eastAsia"/>
        </w:rPr>
        <w:t>ų</w:t>
      </w:r>
      <w:r w:rsidRPr="00692A79">
        <w:t xml:space="preserve"> administracinio teismo Kauno r</w:t>
      </w:r>
      <w:r w:rsidRPr="00692A79">
        <w:rPr>
          <w:rFonts w:hint="eastAsia"/>
        </w:rPr>
        <w:t>ū</w:t>
      </w:r>
      <w:r w:rsidRPr="00692A79">
        <w:t>mams adresu A. Mickevi</w:t>
      </w:r>
      <w:r w:rsidRPr="00692A79">
        <w:rPr>
          <w:rFonts w:hint="eastAsia"/>
        </w:rPr>
        <w:t>č</w:t>
      </w:r>
      <w:r w:rsidRPr="00692A79">
        <w:t>iaus g. 8A, Kaunas.</w:t>
      </w:r>
    </w:p>
    <w:bookmarkEnd w:id="0"/>
    <w:bookmarkEnd w:id="1"/>
    <w:p w14:paraId="1CAC86C6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507E09C3" w14:textId="01B52080" w:rsidR="00F30060" w:rsidRDefault="0008386F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  <w:lang w:eastAsia="zh-CN"/>
        </w:rPr>
        <w:t>A</w:t>
      </w:r>
      <w:r w:rsidR="00F30060" w:rsidRPr="00F30060">
        <w:rPr>
          <w:rFonts w:ascii="Times New Roman" w:hAnsi="Times New Roman"/>
          <w:color w:val="000000"/>
          <w:szCs w:val="24"/>
          <w:lang w:eastAsia="zh-CN"/>
        </w:rPr>
        <w:t>dministracijos direktori</w:t>
      </w:r>
      <w:r>
        <w:rPr>
          <w:rFonts w:ascii="Times New Roman" w:hAnsi="Times New Roman"/>
          <w:color w:val="000000"/>
          <w:szCs w:val="24"/>
          <w:lang w:eastAsia="zh-CN"/>
        </w:rPr>
        <w:t>us</w:t>
      </w:r>
      <w:r w:rsidR="00F30060" w:rsidRPr="00F30060">
        <w:rPr>
          <w:rFonts w:ascii="Times New Roman" w:hAnsi="Times New Roman"/>
          <w:color w:val="000000"/>
          <w:szCs w:val="24"/>
          <w:lang w:eastAsia="zh-CN"/>
        </w:rPr>
        <w:t xml:space="preserve"> </w:t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 w:rsidR="00F30060">
        <w:rPr>
          <w:rFonts w:ascii="Times New Roman" w:hAnsi="Times New Roman"/>
          <w:color w:val="000000"/>
          <w:szCs w:val="24"/>
          <w:lang w:eastAsia="zh-CN"/>
        </w:rPr>
        <w:tab/>
      </w:r>
      <w:r>
        <w:rPr>
          <w:rFonts w:ascii="Times New Roman" w:hAnsi="Times New Roman"/>
          <w:color w:val="000000"/>
          <w:szCs w:val="24"/>
          <w:lang w:eastAsia="zh-CN"/>
        </w:rPr>
        <w:t>Vytautas Ižganaitis</w:t>
      </w:r>
    </w:p>
    <w:p w14:paraId="6857EDD4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479EFE3E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590A7847" w14:textId="77777777" w:rsidR="00CA2931" w:rsidRDefault="00CA2931" w:rsidP="00E758EE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1B8A0CAC" w14:textId="0E496266" w:rsidR="00434111" w:rsidRPr="002E578F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1A3485">
        <w:rPr>
          <w:rFonts w:ascii="Times New Roman" w:hAnsi="Times New Roman"/>
          <w:szCs w:val="24"/>
        </w:rPr>
        <w:t>Parengė</w:t>
      </w:r>
      <w:r w:rsidRPr="001A3485">
        <w:rPr>
          <w:rFonts w:ascii="Times New Roman" w:hAnsi="Times New Roman"/>
          <w:szCs w:val="24"/>
        </w:rPr>
        <w:tab/>
      </w:r>
      <w:r w:rsidRPr="001A3485">
        <w:rPr>
          <w:rFonts w:ascii="Times New Roman" w:hAnsi="Times New Roman"/>
          <w:szCs w:val="24"/>
        </w:rPr>
        <w:tab/>
      </w:r>
    </w:p>
    <w:p w14:paraId="1A14E7DF" w14:textId="61E56DB7" w:rsidR="00387F86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Ūkio ir investicijų skyriaus</w:t>
      </w:r>
    </w:p>
    <w:p w14:paraId="2F101122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vyr</w:t>
      </w:r>
      <w:r w:rsidR="00387F86" w:rsidRPr="001A3485">
        <w:rPr>
          <w:rFonts w:ascii="Times New Roman" w:hAnsi="Times New Roman"/>
          <w:szCs w:val="24"/>
        </w:rPr>
        <w:t>iausioji</w:t>
      </w:r>
      <w:r w:rsidRPr="001A3485">
        <w:rPr>
          <w:rFonts w:ascii="Times New Roman" w:hAnsi="Times New Roman"/>
          <w:szCs w:val="24"/>
        </w:rPr>
        <w:t xml:space="preserve"> specialistė</w:t>
      </w:r>
      <w:r w:rsidR="00387F86" w:rsidRPr="001A3485">
        <w:rPr>
          <w:rFonts w:ascii="Times New Roman" w:hAnsi="Times New Roman"/>
          <w:szCs w:val="24"/>
        </w:rPr>
        <w:t xml:space="preserve"> </w:t>
      </w:r>
    </w:p>
    <w:p w14:paraId="166E04E5" w14:textId="77777777" w:rsidR="0065133B" w:rsidRPr="00F30060" w:rsidRDefault="0065133B" w:rsidP="00E758EE">
      <w:pPr>
        <w:overflowPunct w:val="0"/>
        <w:rPr>
          <w:rFonts w:ascii="Times New Roman" w:hAnsi="Times New Roman"/>
          <w:sz w:val="20"/>
        </w:rPr>
      </w:pPr>
    </w:p>
    <w:p w14:paraId="15BE79DE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Aušra Slidziauskienė</w:t>
      </w:r>
    </w:p>
    <w:p w14:paraId="4A732863" w14:textId="366F8E1C" w:rsidR="00AD3A3B" w:rsidRDefault="00EB63BE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20</w:t>
      </w:r>
      <w:r w:rsidR="00784A06">
        <w:rPr>
          <w:rFonts w:ascii="Times New Roman" w:hAnsi="Times New Roman"/>
          <w:szCs w:val="24"/>
        </w:rPr>
        <w:t>2</w:t>
      </w:r>
      <w:r w:rsidR="00CA0ACA">
        <w:rPr>
          <w:rFonts w:ascii="Times New Roman" w:hAnsi="Times New Roman"/>
          <w:szCs w:val="24"/>
        </w:rPr>
        <w:t>4</w:t>
      </w:r>
      <w:r w:rsidRPr="001A3485">
        <w:rPr>
          <w:rFonts w:ascii="Times New Roman" w:hAnsi="Times New Roman"/>
          <w:szCs w:val="24"/>
        </w:rPr>
        <w:t>-</w:t>
      </w:r>
      <w:r w:rsidR="00F30060">
        <w:rPr>
          <w:rFonts w:ascii="Times New Roman" w:hAnsi="Times New Roman"/>
          <w:szCs w:val="24"/>
        </w:rPr>
        <w:t>1</w:t>
      </w:r>
      <w:r w:rsidR="00AF012A">
        <w:rPr>
          <w:rFonts w:ascii="Times New Roman" w:hAnsi="Times New Roman"/>
          <w:szCs w:val="24"/>
        </w:rPr>
        <w:t>1</w:t>
      </w:r>
      <w:r w:rsidR="00F30060">
        <w:rPr>
          <w:rFonts w:ascii="Times New Roman" w:hAnsi="Times New Roman"/>
          <w:szCs w:val="24"/>
        </w:rPr>
        <w:t>-</w:t>
      </w:r>
      <w:r w:rsidR="00AF012A">
        <w:rPr>
          <w:rFonts w:ascii="Times New Roman" w:hAnsi="Times New Roman"/>
          <w:szCs w:val="24"/>
        </w:rPr>
        <w:t>2</w:t>
      </w:r>
      <w:r w:rsidR="00FE667D">
        <w:rPr>
          <w:rFonts w:ascii="Times New Roman" w:hAnsi="Times New Roman"/>
          <w:szCs w:val="24"/>
        </w:rPr>
        <w:t>1</w:t>
      </w:r>
    </w:p>
    <w:sectPr w:rsidR="00AD3A3B" w:rsidSect="00F30060">
      <w:headerReference w:type="default" r:id="rId8"/>
      <w:footerReference w:type="default" r:id="rId9"/>
      <w:pgSz w:w="11907" w:h="16840" w:code="9"/>
      <w:pgMar w:top="284" w:right="454" w:bottom="39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0DE392" w14:textId="77777777" w:rsidR="00886D84" w:rsidRDefault="00886D84">
      <w:r>
        <w:separator/>
      </w:r>
    </w:p>
  </w:endnote>
  <w:endnote w:type="continuationSeparator" w:id="0">
    <w:p w14:paraId="4E253C8B" w14:textId="77777777" w:rsidR="00886D84" w:rsidRDefault="00886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8EDA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800C3D" w14:textId="77777777" w:rsidR="00886D84" w:rsidRDefault="00886D84">
      <w:r>
        <w:separator/>
      </w:r>
    </w:p>
  </w:footnote>
  <w:footnote w:type="continuationSeparator" w:id="0">
    <w:p w14:paraId="44273D18" w14:textId="77777777" w:rsidR="00886D84" w:rsidRDefault="00886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9454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991ABF"/>
    <w:multiLevelType w:val="hybridMultilevel"/>
    <w:tmpl w:val="BA5CD394"/>
    <w:lvl w:ilvl="0" w:tplc="F4E2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18819F6"/>
    <w:multiLevelType w:val="hybridMultilevel"/>
    <w:tmpl w:val="D6A408AE"/>
    <w:lvl w:ilvl="0" w:tplc="6CE4C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28680088">
    <w:abstractNumId w:val="1"/>
  </w:num>
  <w:num w:numId="2" w16cid:durableId="1635526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5DD9"/>
    <w:rsid w:val="00027543"/>
    <w:rsid w:val="00030DD6"/>
    <w:rsid w:val="000639BF"/>
    <w:rsid w:val="00073BDD"/>
    <w:rsid w:val="00077173"/>
    <w:rsid w:val="0008386F"/>
    <w:rsid w:val="000E795B"/>
    <w:rsid w:val="000F2F12"/>
    <w:rsid w:val="001167CC"/>
    <w:rsid w:val="00117499"/>
    <w:rsid w:val="00141C71"/>
    <w:rsid w:val="00153C1D"/>
    <w:rsid w:val="001570BB"/>
    <w:rsid w:val="001A3485"/>
    <w:rsid w:val="001D0B84"/>
    <w:rsid w:val="001D38EF"/>
    <w:rsid w:val="001E7250"/>
    <w:rsid w:val="001F2AA5"/>
    <w:rsid w:val="002152D3"/>
    <w:rsid w:val="00215447"/>
    <w:rsid w:val="00220C67"/>
    <w:rsid w:val="00227698"/>
    <w:rsid w:val="002765E4"/>
    <w:rsid w:val="002823A7"/>
    <w:rsid w:val="0028720A"/>
    <w:rsid w:val="00291993"/>
    <w:rsid w:val="002969DB"/>
    <w:rsid w:val="002C6502"/>
    <w:rsid w:val="002D1A4A"/>
    <w:rsid w:val="002D38FF"/>
    <w:rsid w:val="002D3ABC"/>
    <w:rsid w:val="002E03CE"/>
    <w:rsid w:val="002E3ABF"/>
    <w:rsid w:val="002E43C2"/>
    <w:rsid w:val="002E578F"/>
    <w:rsid w:val="002E7163"/>
    <w:rsid w:val="002F4F54"/>
    <w:rsid w:val="00310996"/>
    <w:rsid w:val="00311160"/>
    <w:rsid w:val="0031203F"/>
    <w:rsid w:val="00313CF0"/>
    <w:rsid w:val="00322322"/>
    <w:rsid w:val="00342E29"/>
    <w:rsid w:val="00357916"/>
    <w:rsid w:val="00387CF8"/>
    <w:rsid w:val="00387F86"/>
    <w:rsid w:val="003A0C31"/>
    <w:rsid w:val="003B3011"/>
    <w:rsid w:val="003B68EB"/>
    <w:rsid w:val="003C387B"/>
    <w:rsid w:val="003C663E"/>
    <w:rsid w:val="003E6C36"/>
    <w:rsid w:val="003F491F"/>
    <w:rsid w:val="004043ED"/>
    <w:rsid w:val="0041444A"/>
    <w:rsid w:val="00434111"/>
    <w:rsid w:val="00435ADB"/>
    <w:rsid w:val="00463650"/>
    <w:rsid w:val="0048337F"/>
    <w:rsid w:val="004B235E"/>
    <w:rsid w:val="004C428F"/>
    <w:rsid w:val="004C7156"/>
    <w:rsid w:val="004D7FA5"/>
    <w:rsid w:val="004E0957"/>
    <w:rsid w:val="00521D86"/>
    <w:rsid w:val="005266C5"/>
    <w:rsid w:val="00562649"/>
    <w:rsid w:val="00575198"/>
    <w:rsid w:val="00583477"/>
    <w:rsid w:val="00583E25"/>
    <w:rsid w:val="00585771"/>
    <w:rsid w:val="005B3BB5"/>
    <w:rsid w:val="005E4415"/>
    <w:rsid w:val="005F44CC"/>
    <w:rsid w:val="00602376"/>
    <w:rsid w:val="00610881"/>
    <w:rsid w:val="006465B8"/>
    <w:rsid w:val="00647878"/>
    <w:rsid w:val="0065133B"/>
    <w:rsid w:val="00685851"/>
    <w:rsid w:val="00690198"/>
    <w:rsid w:val="00692A79"/>
    <w:rsid w:val="006B4036"/>
    <w:rsid w:val="006B7884"/>
    <w:rsid w:val="006C3FA3"/>
    <w:rsid w:val="006C79D9"/>
    <w:rsid w:val="006D5C24"/>
    <w:rsid w:val="0070001E"/>
    <w:rsid w:val="00715388"/>
    <w:rsid w:val="00725DBD"/>
    <w:rsid w:val="00727628"/>
    <w:rsid w:val="00731B36"/>
    <w:rsid w:val="0074192F"/>
    <w:rsid w:val="007741E0"/>
    <w:rsid w:val="00784A06"/>
    <w:rsid w:val="007F5C91"/>
    <w:rsid w:val="007F76BA"/>
    <w:rsid w:val="00844784"/>
    <w:rsid w:val="00850755"/>
    <w:rsid w:val="00857C79"/>
    <w:rsid w:val="008724CA"/>
    <w:rsid w:val="00880FDD"/>
    <w:rsid w:val="00886D84"/>
    <w:rsid w:val="008A21C7"/>
    <w:rsid w:val="008C1B78"/>
    <w:rsid w:val="008C3C6C"/>
    <w:rsid w:val="008D59BD"/>
    <w:rsid w:val="008F0D16"/>
    <w:rsid w:val="008F4809"/>
    <w:rsid w:val="008F7479"/>
    <w:rsid w:val="00911991"/>
    <w:rsid w:val="009249AA"/>
    <w:rsid w:val="00930AB0"/>
    <w:rsid w:val="009570B9"/>
    <w:rsid w:val="0098205C"/>
    <w:rsid w:val="00983011"/>
    <w:rsid w:val="00990166"/>
    <w:rsid w:val="00997E0A"/>
    <w:rsid w:val="009A179D"/>
    <w:rsid w:val="009A61E5"/>
    <w:rsid w:val="009B5E23"/>
    <w:rsid w:val="009C1F28"/>
    <w:rsid w:val="009C4EAB"/>
    <w:rsid w:val="009D16F7"/>
    <w:rsid w:val="009D5638"/>
    <w:rsid w:val="009E4D8D"/>
    <w:rsid w:val="009E54DF"/>
    <w:rsid w:val="009F065C"/>
    <w:rsid w:val="00A01DB2"/>
    <w:rsid w:val="00A16109"/>
    <w:rsid w:val="00A54C51"/>
    <w:rsid w:val="00A71594"/>
    <w:rsid w:val="00A858F2"/>
    <w:rsid w:val="00A9346A"/>
    <w:rsid w:val="00AA77C1"/>
    <w:rsid w:val="00AA7C4C"/>
    <w:rsid w:val="00AD10AD"/>
    <w:rsid w:val="00AD3A3B"/>
    <w:rsid w:val="00AE356A"/>
    <w:rsid w:val="00AE7378"/>
    <w:rsid w:val="00AF012A"/>
    <w:rsid w:val="00B00113"/>
    <w:rsid w:val="00B10F72"/>
    <w:rsid w:val="00B15C01"/>
    <w:rsid w:val="00B26AF5"/>
    <w:rsid w:val="00B378AC"/>
    <w:rsid w:val="00B42F7C"/>
    <w:rsid w:val="00B4324F"/>
    <w:rsid w:val="00B51992"/>
    <w:rsid w:val="00B72566"/>
    <w:rsid w:val="00B75F85"/>
    <w:rsid w:val="00BA7949"/>
    <w:rsid w:val="00BA7AD1"/>
    <w:rsid w:val="00BE1E33"/>
    <w:rsid w:val="00BE4976"/>
    <w:rsid w:val="00BE4C6A"/>
    <w:rsid w:val="00BE6D25"/>
    <w:rsid w:val="00BF007C"/>
    <w:rsid w:val="00BF291D"/>
    <w:rsid w:val="00BF5AD9"/>
    <w:rsid w:val="00C15B72"/>
    <w:rsid w:val="00C21B96"/>
    <w:rsid w:val="00C2225A"/>
    <w:rsid w:val="00C276C6"/>
    <w:rsid w:val="00C42B9F"/>
    <w:rsid w:val="00C45949"/>
    <w:rsid w:val="00C51BE9"/>
    <w:rsid w:val="00C56226"/>
    <w:rsid w:val="00C65CA2"/>
    <w:rsid w:val="00C81792"/>
    <w:rsid w:val="00C838D9"/>
    <w:rsid w:val="00C84A75"/>
    <w:rsid w:val="00C921BD"/>
    <w:rsid w:val="00CA0ACA"/>
    <w:rsid w:val="00CA2931"/>
    <w:rsid w:val="00CA67DC"/>
    <w:rsid w:val="00CA6ECE"/>
    <w:rsid w:val="00CD0F72"/>
    <w:rsid w:val="00CE0D3F"/>
    <w:rsid w:val="00CE588B"/>
    <w:rsid w:val="00CF1DB6"/>
    <w:rsid w:val="00D02AB1"/>
    <w:rsid w:val="00D03389"/>
    <w:rsid w:val="00D2567C"/>
    <w:rsid w:val="00D268ED"/>
    <w:rsid w:val="00D63367"/>
    <w:rsid w:val="00D81D28"/>
    <w:rsid w:val="00D87343"/>
    <w:rsid w:val="00D87FF4"/>
    <w:rsid w:val="00DB67C8"/>
    <w:rsid w:val="00DB6DFF"/>
    <w:rsid w:val="00DC3A07"/>
    <w:rsid w:val="00DD103E"/>
    <w:rsid w:val="00DD47CE"/>
    <w:rsid w:val="00E0417A"/>
    <w:rsid w:val="00E24DDC"/>
    <w:rsid w:val="00E6288D"/>
    <w:rsid w:val="00E71316"/>
    <w:rsid w:val="00E758EE"/>
    <w:rsid w:val="00E84D47"/>
    <w:rsid w:val="00E90668"/>
    <w:rsid w:val="00E918BB"/>
    <w:rsid w:val="00E9350A"/>
    <w:rsid w:val="00EA52A8"/>
    <w:rsid w:val="00EA7B35"/>
    <w:rsid w:val="00EB63BE"/>
    <w:rsid w:val="00EB676E"/>
    <w:rsid w:val="00ED0631"/>
    <w:rsid w:val="00ED113F"/>
    <w:rsid w:val="00ED5C02"/>
    <w:rsid w:val="00EE2CE3"/>
    <w:rsid w:val="00EE3C0B"/>
    <w:rsid w:val="00EF0686"/>
    <w:rsid w:val="00F01EF6"/>
    <w:rsid w:val="00F02155"/>
    <w:rsid w:val="00F02D4F"/>
    <w:rsid w:val="00F12CE1"/>
    <w:rsid w:val="00F2644A"/>
    <w:rsid w:val="00F30060"/>
    <w:rsid w:val="00F408D3"/>
    <w:rsid w:val="00F4718C"/>
    <w:rsid w:val="00F518EA"/>
    <w:rsid w:val="00F7661F"/>
    <w:rsid w:val="00F802D6"/>
    <w:rsid w:val="00FD460F"/>
    <w:rsid w:val="00FE667D"/>
    <w:rsid w:val="00FF2EF0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178EF"/>
  <w15:docId w15:val="{FBC263A2-6B64-4C96-B3D7-BDD8058D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AA3AE9B-7E7A-475C-9C6A-BC1940E69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24</TotalTime>
  <Pages>1</Pages>
  <Words>193</Words>
  <Characters>1602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1792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6</cp:revision>
  <cp:lastPrinted>2022-05-13T11:08:00Z</cp:lastPrinted>
  <dcterms:created xsi:type="dcterms:W3CDTF">2024-11-20T09:22:00Z</dcterms:created>
  <dcterms:modified xsi:type="dcterms:W3CDTF">2024-11-21T12:52:00Z</dcterms:modified>
</cp:coreProperties>
</file>