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F5409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F540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6A5A3BBA" w:rsidR="00D76CA6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2B25106" w14:textId="77777777" w:rsidR="00903FB9" w:rsidRPr="000F5409" w:rsidRDefault="00903FB9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F5409" w:rsidRDefault="00434A6F">
      <w:pPr>
        <w:pStyle w:val="Antrat3"/>
        <w:rPr>
          <w:b/>
          <w:lang w:val="lt-LT"/>
        </w:rPr>
      </w:pPr>
      <w:r w:rsidRPr="000F5409">
        <w:rPr>
          <w:b/>
          <w:lang w:val="lt-LT"/>
        </w:rPr>
        <w:t>POTVARKIS</w:t>
      </w:r>
    </w:p>
    <w:p w14:paraId="7DC99744" w14:textId="2EE261B3" w:rsidR="00097933" w:rsidRPr="000F5409" w:rsidRDefault="005375EF" w:rsidP="00D60B1E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F5409">
        <w:rPr>
          <w:rFonts w:ascii="Times New Roman" w:hAnsi="Times New Roman"/>
          <w:b/>
          <w:sz w:val="24"/>
          <w:lang w:val="lt-LT"/>
        </w:rPr>
        <w:t>D</w:t>
      </w:r>
      <w:r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Pr="000F5409">
        <w:rPr>
          <w:rFonts w:ascii="Times New Roman" w:hAnsi="Times New Roman"/>
          <w:b/>
          <w:sz w:val="24"/>
          <w:lang w:val="lt-LT"/>
        </w:rPr>
        <w:t xml:space="preserve">L PRITARIMO RENGTI </w:t>
      </w:r>
      <w:r w:rsidR="00D60B1E" w:rsidRPr="000F5409">
        <w:rPr>
          <w:rFonts w:ascii="Times New Roman" w:hAnsi="Times New Roman"/>
          <w:b/>
          <w:sz w:val="24"/>
          <w:lang w:val="lt-LT"/>
        </w:rPr>
        <w:t>G</w:t>
      </w:r>
      <w:r w:rsidR="00D60B1E"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="00D60B1E" w:rsidRPr="000F5409">
        <w:rPr>
          <w:rFonts w:ascii="Times New Roman" w:hAnsi="Times New Roman"/>
          <w:b/>
          <w:sz w:val="24"/>
          <w:lang w:val="lt-LT"/>
        </w:rPr>
        <w:t xml:space="preserve">LO </w:t>
      </w:r>
      <w:r w:rsidRPr="000F5409">
        <w:rPr>
          <w:rFonts w:ascii="Times New Roman" w:hAnsi="Times New Roman"/>
          <w:b/>
          <w:sz w:val="24"/>
          <w:lang w:val="lt-LT"/>
        </w:rPr>
        <w:t>POŽEMINIO VANDENS GAVYBOS GR</w:t>
      </w:r>
      <w:r w:rsidRPr="000F5409">
        <w:rPr>
          <w:rFonts w:ascii="Times New Roman" w:hAnsi="Times New Roman" w:hint="eastAsia"/>
          <w:b/>
          <w:sz w:val="24"/>
          <w:lang w:val="lt-LT"/>
        </w:rPr>
        <w:t>ĘŽ</w:t>
      </w:r>
      <w:r w:rsidRPr="000F5409">
        <w:rPr>
          <w:rFonts w:ascii="Times New Roman" w:hAnsi="Times New Roman"/>
          <w:b/>
          <w:sz w:val="24"/>
          <w:lang w:val="lt-LT"/>
        </w:rPr>
        <w:t>INIO,</w:t>
      </w:r>
      <w:r w:rsidR="00147954">
        <w:rPr>
          <w:rFonts w:ascii="Times New Roman" w:hAnsi="Times New Roman"/>
          <w:b/>
          <w:sz w:val="24"/>
          <w:lang w:val="lt-LT"/>
        </w:rPr>
        <w:t xml:space="preserve"> </w:t>
      </w:r>
      <w:r w:rsidRPr="000F5409">
        <w:rPr>
          <w:rFonts w:ascii="Times New Roman" w:hAnsi="Times New Roman"/>
          <w:b/>
          <w:sz w:val="24"/>
          <w:lang w:val="lt-LT"/>
        </w:rPr>
        <w:t xml:space="preserve">SKIRTO </w:t>
      </w:r>
      <w:r w:rsidR="00CA6F78" w:rsidRPr="00CA6F78">
        <w:rPr>
          <w:rFonts w:ascii="Times New Roman" w:hAnsi="Times New Roman"/>
          <w:b/>
          <w:sz w:val="24"/>
          <w:lang w:val="lt-LT"/>
        </w:rPr>
        <w:t>INDIVIDUALIAM APSIRŪPINIMUI GERIAMUOJU VANDENIU</w:t>
      </w:r>
      <w:r w:rsidR="00CA6F78">
        <w:rPr>
          <w:rFonts w:ascii="Times New Roman" w:hAnsi="Times New Roman"/>
          <w:b/>
          <w:sz w:val="24"/>
          <w:lang w:val="lt-LT"/>
        </w:rPr>
        <w:t>,</w:t>
      </w:r>
      <w:r w:rsidR="00CA6F78" w:rsidRPr="000F5409">
        <w:rPr>
          <w:rFonts w:ascii="Times New Roman" w:hAnsi="Times New Roman"/>
          <w:b/>
          <w:sz w:val="24"/>
          <w:lang w:val="lt-LT"/>
        </w:rPr>
        <w:t xml:space="preserve"> </w:t>
      </w:r>
      <w:r w:rsidRPr="000F5409">
        <w:rPr>
          <w:rFonts w:ascii="Times New Roman" w:hAnsi="Times New Roman"/>
          <w:b/>
          <w:sz w:val="24"/>
          <w:lang w:val="lt-LT"/>
        </w:rPr>
        <w:t>PROJEKT</w:t>
      </w:r>
      <w:r w:rsidRPr="000F5409">
        <w:rPr>
          <w:rFonts w:ascii="Times New Roman" w:hAnsi="Times New Roman" w:hint="eastAsia"/>
          <w:b/>
          <w:sz w:val="24"/>
          <w:lang w:val="lt-LT"/>
        </w:rPr>
        <w:t>Ą</w:t>
      </w:r>
    </w:p>
    <w:p w14:paraId="0E963BED" w14:textId="77777777" w:rsidR="005375EF" w:rsidRPr="000F5409" w:rsidRDefault="005375EF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07BF947A" w:rsidR="00097933" w:rsidRPr="000F5409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F5409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0F5409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0F5409">
        <w:rPr>
          <w:rFonts w:ascii="Times New Roman" w:hAnsi="Times New Roman"/>
          <w:sz w:val="24"/>
          <w:szCs w:val="24"/>
          <w:lang w:val="lt-LT"/>
        </w:rPr>
        <w:t>4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B2227E">
        <w:rPr>
          <w:rFonts w:ascii="Times New Roman" w:hAnsi="Times New Roman"/>
          <w:sz w:val="24"/>
          <w:szCs w:val="24"/>
          <w:lang w:val="lt-LT"/>
        </w:rPr>
        <w:t>lapkričio</w:t>
      </w:r>
      <w:r w:rsidR="00CD311D" w:rsidRPr="000F540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F5409">
        <w:rPr>
          <w:rFonts w:ascii="Times New Roman" w:hAnsi="Times New Roman"/>
          <w:sz w:val="24"/>
          <w:szCs w:val="24"/>
          <w:lang w:val="lt-LT"/>
        </w:rPr>
        <w:t>d.</w:t>
      </w:r>
      <w:r w:rsidRPr="000F5409">
        <w:rPr>
          <w:rFonts w:ascii="Times New Roman" w:hAnsi="Times New Roman"/>
          <w:lang w:val="lt-LT"/>
        </w:rPr>
        <w:t xml:space="preserve"> </w:t>
      </w:r>
      <w:r w:rsidR="00434A6F" w:rsidRPr="000F5409">
        <w:rPr>
          <w:rFonts w:ascii="Times New Roman" w:hAnsi="Times New Roman"/>
          <w:bCs/>
          <w:sz w:val="24"/>
          <w:lang w:val="lt-LT"/>
        </w:rPr>
        <w:t>Nr.</w:t>
      </w:r>
      <w:r w:rsidR="00161A56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1746FCC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6EBDE1F" w14:textId="2DA0208F" w:rsidR="005375EF" w:rsidRPr="005375EF" w:rsidRDefault="00F56F83" w:rsidP="00EC1C6B">
      <w:pPr>
        <w:pStyle w:val="Pagrindinistekstas"/>
        <w:spacing w:line="360" w:lineRule="auto"/>
        <w:ind w:firstLine="709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Vadovaudamasis Lietuvos Respublikos vietos savivaldos įstatymo 25 straipsnio 5 dalimi,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Ž</w:t>
      </w:r>
      <w:r w:rsidR="005375EF" w:rsidRPr="005375EF">
        <w:rPr>
          <w:rFonts w:ascii="Times New Roman" w:hAnsi="Times New Roman"/>
          <w:sz w:val="24"/>
          <w:lang w:val="lt-LT"/>
        </w:rPr>
        <w:t>em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s gelmi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statymo 5 straipsnio 2 punktu,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D40F23">
        <w:rPr>
          <w:rFonts w:ascii="Times New Roman" w:hAnsi="Times New Roman"/>
          <w:sz w:val="24"/>
          <w:lang w:val="lt-LT"/>
        </w:rPr>
        <w:t>įrengimo</w:t>
      </w:r>
      <w:r w:rsidR="00D40F23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konservavimo </w:t>
      </w:r>
      <w:r w:rsidR="00D40F23" w:rsidRPr="005375EF">
        <w:rPr>
          <w:rFonts w:ascii="Times New Roman" w:hAnsi="Times New Roman"/>
          <w:sz w:val="24"/>
          <w:lang w:val="lt-LT"/>
        </w:rPr>
        <w:t xml:space="preserve">ir </w:t>
      </w:r>
      <w:r w:rsidR="005375EF" w:rsidRPr="005375EF">
        <w:rPr>
          <w:rFonts w:ascii="Times New Roman" w:hAnsi="Times New Roman"/>
          <w:sz w:val="24"/>
          <w:lang w:val="lt-LT"/>
        </w:rPr>
        <w:t>likvidavimo</w:t>
      </w:r>
      <w:r w:rsidR="003475B8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tvarkos aprašo, patvirtinto Lietuvos Respublikos aplinkos ministro 1999 m. gruodžio 23 d.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="005375EF" w:rsidRPr="005375EF">
        <w:rPr>
          <w:rFonts w:ascii="Times New Roman" w:hAnsi="Times New Roman" w:hint="eastAsia"/>
          <w:sz w:val="24"/>
          <w:lang w:val="lt-LT"/>
        </w:rPr>
        <w:t>„</w:t>
      </w:r>
      <w:r w:rsidR="005375EF" w:rsidRPr="005375EF">
        <w:rPr>
          <w:rFonts w:ascii="Times New Roman" w:hAnsi="Times New Roman"/>
          <w:sz w:val="24"/>
          <w:lang w:val="lt-LT"/>
        </w:rPr>
        <w:t>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6C6F09">
        <w:rPr>
          <w:rFonts w:ascii="Times New Roman" w:hAnsi="Times New Roman"/>
          <w:sz w:val="24"/>
          <w:lang w:val="lt-LT"/>
        </w:rPr>
        <w:t xml:space="preserve">įrengimo, </w:t>
      </w:r>
      <w:r w:rsidR="005375EF" w:rsidRPr="005375EF">
        <w:rPr>
          <w:rFonts w:ascii="Times New Roman" w:hAnsi="Times New Roman"/>
          <w:sz w:val="24"/>
          <w:lang w:val="lt-LT"/>
        </w:rPr>
        <w:t>konservavimo ir likvidavimo tvarkos aprašo patvirtinimo“</w:t>
      </w:r>
      <w:r w:rsidR="00A86FF7">
        <w:rPr>
          <w:rFonts w:ascii="Times New Roman" w:hAnsi="Times New Roman"/>
          <w:sz w:val="24"/>
          <w:lang w:val="lt-LT"/>
        </w:rPr>
        <w:t>,</w:t>
      </w:r>
      <w:r w:rsidR="005375EF" w:rsidRPr="005375EF">
        <w:rPr>
          <w:rFonts w:ascii="Times New Roman" w:hAnsi="Times New Roman"/>
          <w:sz w:val="24"/>
          <w:lang w:val="lt-LT"/>
        </w:rPr>
        <w:t xml:space="preserve"> 5 punktu, atsižvelgdamas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B2227E">
        <w:rPr>
          <w:rFonts w:ascii="Times New Roman" w:hAnsi="Times New Roman"/>
          <w:sz w:val="24"/>
          <w:lang w:val="lt-LT"/>
        </w:rPr>
        <w:t>G</w:t>
      </w:r>
      <w:r w:rsidR="0087150D">
        <w:rPr>
          <w:rFonts w:ascii="Times New Roman" w:hAnsi="Times New Roman"/>
          <w:sz w:val="24"/>
          <w:lang w:val="lt-LT"/>
        </w:rPr>
        <w:t>.</w:t>
      </w:r>
      <w:r w:rsidR="00B2227E">
        <w:rPr>
          <w:rFonts w:ascii="Times New Roman" w:hAnsi="Times New Roman"/>
          <w:sz w:val="24"/>
          <w:lang w:val="lt-LT"/>
        </w:rPr>
        <w:t xml:space="preserve"> L</w:t>
      </w:r>
      <w:r w:rsidR="0087150D">
        <w:rPr>
          <w:rFonts w:ascii="Times New Roman" w:hAnsi="Times New Roman"/>
          <w:sz w:val="24"/>
          <w:lang w:val="lt-LT"/>
        </w:rPr>
        <w:t xml:space="preserve">. </w:t>
      </w:r>
      <w:r w:rsidR="0087150D">
        <w:rPr>
          <w:rFonts w:ascii="Times New Roman" w:hAnsi="Times New Roman"/>
          <w:i/>
          <w:iCs/>
          <w:sz w:val="24"/>
          <w:lang w:val="lt-LT"/>
        </w:rPr>
        <w:t>(vardo, pavardės duomenys neskelbiami)</w:t>
      </w:r>
      <w:r w:rsidR="005375EF" w:rsidRPr="005375EF">
        <w:rPr>
          <w:rFonts w:ascii="Times New Roman" w:hAnsi="Times New Roman"/>
          <w:sz w:val="24"/>
          <w:lang w:val="lt-LT"/>
        </w:rPr>
        <w:t xml:space="preserve"> 2024 m. </w:t>
      </w:r>
      <w:r w:rsidR="00B2227E">
        <w:rPr>
          <w:rFonts w:ascii="Times New Roman" w:hAnsi="Times New Roman"/>
          <w:sz w:val="24"/>
          <w:lang w:val="lt-LT"/>
        </w:rPr>
        <w:t>lapkričio 18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pateikt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paraišk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492BB4">
        <w:rPr>
          <w:rFonts w:ascii="Times New Roman" w:hAnsi="Times New Roman"/>
          <w:sz w:val="24"/>
          <w:lang w:val="lt-LT"/>
        </w:rPr>
        <w:t xml:space="preserve"> (</w:t>
      </w:r>
      <w:proofErr w:type="spellStart"/>
      <w:r w:rsidR="000103B4">
        <w:rPr>
          <w:rFonts w:ascii="Times New Roman" w:hAnsi="Times New Roman"/>
          <w:sz w:val="24"/>
          <w:lang w:val="lt-LT"/>
        </w:rPr>
        <w:t>R</w:t>
      </w:r>
      <w:r w:rsidR="00492BB4">
        <w:rPr>
          <w:rFonts w:ascii="Times New Roman" w:hAnsi="Times New Roman"/>
          <w:sz w:val="24"/>
          <w:lang w:val="lt-LT"/>
        </w:rPr>
        <w:t>eg</w:t>
      </w:r>
      <w:proofErr w:type="spellEnd"/>
      <w:r w:rsidR="002F57F0">
        <w:rPr>
          <w:rFonts w:ascii="Times New Roman" w:hAnsi="Times New Roman"/>
          <w:sz w:val="24"/>
          <w:lang w:val="lt-LT"/>
        </w:rPr>
        <w:t xml:space="preserve">. Nr. </w:t>
      </w:r>
      <w:r w:rsidR="00EA7023">
        <w:rPr>
          <w:rFonts w:ascii="Times New Roman" w:hAnsi="Times New Roman"/>
          <w:sz w:val="24"/>
          <w:lang w:val="lt-LT"/>
        </w:rPr>
        <w:t>P</w:t>
      </w:r>
      <w:r w:rsidR="00367022">
        <w:rPr>
          <w:rFonts w:ascii="Times New Roman" w:hAnsi="Times New Roman"/>
          <w:sz w:val="24"/>
          <w:lang w:val="lt-LT"/>
        </w:rPr>
        <w:t>-</w:t>
      </w:r>
      <w:r w:rsidR="00EA7023">
        <w:rPr>
          <w:rFonts w:ascii="Times New Roman" w:hAnsi="Times New Roman"/>
          <w:sz w:val="24"/>
          <w:lang w:val="lt-LT"/>
        </w:rPr>
        <w:t>1</w:t>
      </w:r>
      <w:r w:rsidR="00B2227E">
        <w:rPr>
          <w:rFonts w:ascii="Times New Roman" w:hAnsi="Times New Roman"/>
          <w:sz w:val="24"/>
          <w:lang w:val="lt-LT"/>
        </w:rPr>
        <w:t>999</w:t>
      </w:r>
      <w:r w:rsidR="002F57F0">
        <w:rPr>
          <w:rFonts w:ascii="Times New Roman" w:hAnsi="Times New Roman"/>
          <w:sz w:val="24"/>
          <w:lang w:val="lt-LT"/>
        </w:rPr>
        <w:t>)</w:t>
      </w:r>
      <w:r w:rsidR="005375EF" w:rsidRPr="005375EF">
        <w:rPr>
          <w:rFonts w:ascii="Times New Roman" w:hAnsi="Times New Roman"/>
          <w:sz w:val="24"/>
          <w:lang w:val="lt-LT"/>
        </w:rPr>
        <w:t xml:space="preserve"> g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lo požeminio vandens gavybos</w:t>
      </w:r>
      <w:r w:rsidR="00C47331">
        <w:rPr>
          <w:rFonts w:ascii="Times New Roman" w:hAnsi="Times New Roman"/>
          <w:sz w:val="24"/>
          <w:lang w:val="lt-LT"/>
        </w:rPr>
        <w:t>/žvalgybos</w:t>
      </w:r>
      <w:r w:rsidR="005375EF" w:rsidRPr="005375EF">
        <w:rPr>
          <w:rFonts w:ascii="Times New Roman" w:hAnsi="Times New Roman"/>
          <w:sz w:val="24"/>
          <w:lang w:val="lt-LT"/>
        </w:rPr>
        <w:t xml:space="preserve">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iniui projektuoti bei remdamasis UAB „Šaki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vandenys“ </w:t>
      </w:r>
      <w:r w:rsidR="005375EF" w:rsidRPr="00DD2755">
        <w:rPr>
          <w:rFonts w:ascii="Times New Roman" w:hAnsi="Times New Roman"/>
          <w:sz w:val="24"/>
          <w:lang w:val="lt-LT"/>
        </w:rPr>
        <w:t xml:space="preserve">2024 m. </w:t>
      </w:r>
      <w:r w:rsidR="00A16B8B">
        <w:rPr>
          <w:rFonts w:ascii="Times New Roman" w:hAnsi="Times New Roman"/>
          <w:sz w:val="24"/>
          <w:lang w:val="lt-LT"/>
        </w:rPr>
        <w:t>lapkričio 19</w:t>
      </w:r>
      <w:r w:rsidR="005375EF" w:rsidRPr="00DD2755">
        <w:rPr>
          <w:rFonts w:ascii="Times New Roman" w:hAnsi="Times New Roman"/>
          <w:sz w:val="24"/>
          <w:lang w:val="lt-LT"/>
        </w:rPr>
        <w:t xml:space="preserve"> d. rašte Nr. S-</w:t>
      </w:r>
      <w:r w:rsidR="00DC58C3">
        <w:rPr>
          <w:rFonts w:ascii="Times New Roman" w:hAnsi="Times New Roman"/>
          <w:sz w:val="24"/>
          <w:lang w:val="lt-LT"/>
        </w:rPr>
        <w:t>5</w:t>
      </w:r>
      <w:r w:rsidR="00A16B8B">
        <w:rPr>
          <w:rFonts w:ascii="Times New Roman" w:hAnsi="Times New Roman"/>
          <w:sz w:val="24"/>
          <w:lang w:val="lt-LT"/>
        </w:rPr>
        <w:t>76</w:t>
      </w:r>
      <w:r w:rsidR="005375EF" w:rsidRPr="005375EF">
        <w:rPr>
          <w:rFonts w:ascii="Times New Roman" w:hAnsi="Times New Roman"/>
          <w:sz w:val="24"/>
          <w:lang w:val="lt-LT"/>
        </w:rPr>
        <w:t xml:space="preserve"> „D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galimyb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 xml:space="preserve">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sirengti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</w:t>
      </w:r>
      <w:r w:rsidR="005375EF" w:rsidRPr="005375EF">
        <w:rPr>
          <w:rFonts w:ascii="Times New Roman" w:hAnsi="Times New Roman" w:hint="eastAsia"/>
          <w:sz w:val="24"/>
          <w:lang w:val="lt-LT"/>
        </w:rPr>
        <w:t>į“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65E6F84B" w14:textId="4BF835F3" w:rsidR="00346CC7" w:rsidRPr="005375EF" w:rsidRDefault="005375EF" w:rsidP="00346CC7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požeminio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inio, skirto </w:t>
      </w:r>
      <w:r w:rsidR="00346CC7" w:rsidRPr="00346CC7">
        <w:rPr>
          <w:rFonts w:ascii="Times New Roman" w:hAnsi="Times New Roman"/>
          <w:sz w:val="24"/>
          <w:lang w:val="lt-LT"/>
        </w:rPr>
        <w:t>individualia</w:t>
      </w:r>
      <w:r w:rsidR="006939F2">
        <w:rPr>
          <w:rFonts w:ascii="Times New Roman" w:hAnsi="Times New Roman"/>
          <w:sz w:val="24"/>
          <w:lang w:val="lt-LT"/>
        </w:rPr>
        <w:t xml:space="preserve">m </w:t>
      </w:r>
      <w:r w:rsidR="00346CC7" w:rsidRPr="00346CC7">
        <w:rPr>
          <w:rFonts w:ascii="Times New Roman" w:hAnsi="Times New Roman"/>
          <w:sz w:val="24"/>
          <w:lang w:val="lt-LT"/>
        </w:rPr>
        <w:t>apsirūpinimui geriamuoju vanden</w:t>
      </w:r>
      <w:r w:rsidR="00346CC7">
        <w:rPr>
          <w:rFonts w:ascii="Times New Roman" w:hAnsi="Times New Roman"/>
          <w:sz w:val="24"/>
          <w:lang w:val="lt-LT"/>
        </w:rPr>
        <w:t xml:space="preserve">iu, </w:t>
      </w:r>
      <w:r w:rsidR="00346CC7" w:rsidRPr="005375EF">
        <w:rPr>
          <w:rFonts w:ascii="Times New Roman" w:hAnsi="Times New Roman" w:hint="eastAsia"/>
          <w:sz w:val="24"/>
          <w:lang w:val="lt-LT"/>
        </w:rPr>
        <w:t>į</w:t>
      </w:r>
      <w:r w:rsidR="00346CC7" w:rsidRPr="005375EF">
        <w:rPr>
          <w:rFonts w:ascii="Times New Roman" w:hAnsi="Times New Roman"/>
          <w:sz w:val="24"/>
          <w:lang w:val="lt-LT"/>
        </w:rPr>
        <w:t xml:space="preserve">rengimui </w:t>
      </w:r>
      <w:r w:rsidR="00A16B8B">
        <w:rPr>
          <w:rFonts w:ascii="Times New Roman" w:hAnsi="Times New Roman"/>
          <w:sz w:val="24"/>
          <w:lang w:val="lt-LT"/>
        </w:rPr>
        <w:t>G</w:t>
      </w:r>
      <w:r w:rsidR="0087150D">
        <w:rPr>
          <w:rFonts w:ascii="Times New Roman" w:hAnsi="Times New Roman"/>
          <w:sz w:val="24"/>
          <w:lang w:val="lt-LT"/>
        </w:rPr>
        <w:t xml:space="preserve">. </w:t>
      </w:r>
      <w:r w:rsidR="00A16B8B">
        <w:rPr>
          <w:rFonts w:ascii="Times New Roman" w:hAnsi="Times New Roman"/>
          <w:sz w:val="24"/>
          <w:lang w:val="lt-LT"/>
        </w:rPr>
        <w:t>L</w:t>
      </w:r>
      <w:r w:rsidR="0087150D">
        <w:rPr>
          <w:rFonts w:ascii="Times New Roman" w:hAnsi="Times New Roman"/>
          <w:sz w:val="24"/>
          <w:lang w:val="lt-LT"/>
        </w:rPr>
        <w:t xml:space="preserve">. </w:t>
      </w:r>
      <w:r w:rsidR="0087150D">
        <w:rPr>
          <w:rFonts w:ascii="Times New Roman" w:hAnsi="Times New Roman"/>
          <w:i/>
          <w:iCs/>
          <w:sz w:val="24"/>
          <w:lang w:val="lt-LT"/>
        </w:rPr>
        <w:t>(vardo, pavardės duomenys neskelbiami)</w:t>
      </w:r>
      <w:r w:rsidR="00346CC7" w:rsidRPr="005375EF">
        <w:rPr>
          <w:rFonts w:ascii="Times New Roman" w:hAnsi="Times New Roman"/>
          <w:sz w:val="24"/>
          <w:lang w:val="lt-LT"/>
        </w:rPr>
        <w:t xml:space="preserve"> nuosavyb</w:t>
      </w:r>
      <w:r w:rsidR="00346CC7" w:rsidRPr="005375EF">
        <w:rPr>
          <w:rFonts w:ascii="Times New Roman" w:hAnsi="Times New Roman" w:hint="eastAsia"/>
          <w:sz w:val="24"/>
          <w:lang w:val="lt-LT"/>
        </w:rPr>
        <w:t>ė</w:t>
      </w:r>
      <w:r w:rsidR="00346CC7" w:rsidRPr="005375EF">
        <w:rPr>
          <w:rFonts w:ascii="Times New Roman" w:hAnsi="Times New Roman"/>
          <w:sz w:val="24"/>
          <w:lang w:val="lt-LT"/>
        </w:rPr>
        <w:t>s teise priklausan</w:t>
      </w:r>
      <w:r w:rsidR="00346CC7" w:rsidRPr="005375EF">
        <w:rPr>
          <w:rFonts w:ascii="Times New Roman" w:hAnsi="Times New Roman" w:hint="eastAsia"/>
          <w:sz w:val="24"/>
          <w:lang w:val="lt-LT"/>
        </w:rPr>
        <w:t>č</w:t>
      </w:r>
      <w:r w:rsidR="00346CC7" w:rsidRPr="005375EF">
        <w:rPr>
          <w:rFonts w:ascii="Times New Roman" w:hAnsi="Times New Roman"/>
          <w:sz w:val="24"/>
          <w:lang w:val="lt-LT"/>
        </w:rPr>
        <w:t xml:space="preserve">iame </w:t>
      </w:r>
      <w:r w:rsidR="00F139D8">
        <w:rPr>
          <w:rFonts w:ascii="Times New Roman" w:hAnsi="Times New Roman"/>
          <w:sz w:val="24"/>
          <w:lang w:val="lt-LT"/>
        </w:rPr>
        <w:t>1,1970</w:t>
      </w:r>
      <w:r w:rsidR="00346CC7" w:rsidRPr="005375EF">
        <w:rPr>
          <w:rFonts w:ascii="Times New Roman" w:hAnsi="Times New Roman"/>
          <w:sz w:val="24"/>
          <w:lang w:val="lt-LT"/>
        </w:rPr>
        <w:t xml:space="preserve"> ha </w:t>
      </w:r>
      <w:r w:rsidR="00F139D8">
        <w:rPr>
          <w:rFonts w:ascii="Times New Roman" w:hAnsi="Times New Roman"/>
          <w:sz w:val="24"/>
          <w:lang w:val="lt-LT"/>
        </w:rPr>
        <w:t>žemės ūkio</w:t>
      </w:r>
      <w:r w:rsidR="00346CC7">
        <w:rPr>
          <w:rFonts w:ascii="Times New Roman" w:hAnsi="Times New Roman"/>
          <w:sz w:val="24"/>
          <w:lang w:val="lt-LT"/>
        </w:rPr>
        <w:t xml:space="preserve"> paskirties</w:t>
      </w:r>
      <w:r w:rsidR="00346CC7" w:rsidRPr="005375EF">
        <w:rPr>
          <w:rFonts w:ascii="Times New Roman" w:hAnsi="Times New Roman"/>
          <w:sz w:val="24"/>
          <w:lang w:val="lt-LT"/>
        </w:rPr>
        <w:t xml:space="preserve"> žem</w:t>
      </w:r>
      <w:r w:rsidR="00346CC7" w:rsidRPr="005375EF">
        <w:rPr>
          <w:rFonts w:ascii="Times New Roman" w:hAnsi="Times New Roman" w:hint="eastAsia"/>
          <w:sz w:val="24"/>
          <w:lang w:val="lt-LT"/>
        </w:rPr>
        <w:t>ė</w:t>
      </w:r>
      <w:r w:rsidR="00346CC7" w:rsidRPr="005375EF">
        <w:rPr>
          <w:rFonts w:ascii="Times New Roman" w:hAnsi="Times New Roman"/>
          <w:sz w:val="24"/>
          <w:lang w:val="lt-LT"/>
        </w:rPr>
        <w:t xml:space="preserve">s sklype, kurio registro Nr. </w:t>
      </w:r>
      <w:r w:rsidR="0087150D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="00346CC7" w:rsidRPr="005375EF">
        <w:rPr>
          <w:rFonts w:ascii="Times New Roman" w:hAnsi="Times New Roman"/>
          <w:sz w:val="24"/>
          <w:lang w:val="lt-LT"/>
        </w:rPr>
        <w:t xml:space="preserve">, unikalus daikto Nr. </w:t>
      </w:r>
      <w:r w:rsidR="0087150D">
        <w:rPr>
          <w:rFonts w:ascii="Times New Roman" w:hAnsi="Times New Roman"/>
          <w:i/>
          <w:iCs/>
          <w:sz w:val="24"/>
          <w:lang w:val="lt-LT"/>
        </w:rPr>
        <w:t>(duomenys neskelbiami)</w:t>
      </w:r>
      <w:r w:rsidR="00346CC7" w:rsidRPr="005375EF">
        <w:rPr>
          <w:rFonts w:ascii="Times New Roman" w:hAnsi="Times New Roman"/>
          <w:sz w:val="24"/>
          <w:lang w:val="lt-LT"/>
        </w:rPr>
        <w:t>, sklypo adresas: Šaki</w:t>
      </w:r>
      <w:r w:rsidR="00346CC7" w:rsidRPr="005375EF">
        <w:rPr>
          <w:rFonts w:ascii="Times New Roman" w:hAnsi="Times New Roman" w:hint="eastAsia"/>
          <w:sz w:val="24"/>
          <w:lang w:val="lt-LT"/>
        </w:rPr>
        <w:t>ų</w:t>
      </w:r>
      <w:r w:rsidR="00346CC7" w:rsidRPr="005375EF">
        <w:rPr>
          <w:rFonts w:ascii="Times New Roman" w:hAnsi="Times New Roman"/>
          <w:sz w:val="24"/>
          <w:lang w:val="lt-LT"/>
        </w:rPr>
        <w:t xml:space="preserve"> r. sav., </w:t>
      </w:r>
      <w:r w:rsidR="004013CA">
        <w:rPr>
          <w:rFonts w:ascii="Times New Roman" w:hAnsi="Times New Roman"/>
          <w:i/>
          <w:iCs/>
          <w:sz w:val="24"/>
          <w:lang w:val="lt-LT"/>
        </w:rPr>
        <w:t>(gatvės pavadinimo, namo numerio, miesto pavadinimo duomenys neskelbiami)</w:t>
      </w:r>
      <w:r w:rsidR="004013CA">
        <w:rPr>
          <w:rFonts w:ascii="Times New Roman" w:hAnsi="Times New Roman"/>
          <w:i/>
          <w:iCs/>
          <w:sz w:val="24"/>
          <w:lang w:val="lt-LT"/>
        </w:rPr>
        <w:t>.</w:t>
      </w:r>
      <w:r w:rsidR="00346CC7">
        <w:rPr>
          <w:rFonts w:ascii="Times New Roman" w:hAnsi="Times New Roman"/>
          <w:sz w:val="24"/>
          <w:lang w:val="lt-LT"/>
        </w:rPr>
        <w:t xml:space="preserve"> </w:t>
      </w:r>
      <w:r w:rsidR="00346CC7" w:rsidRPr="005375EF">
        <w:rPr>
          <w:rFonts w:ascii="Times New Roman" w:hAnsi="Times New Roman"/>
          <w:sz w:val="24"/>
          <w:lang w:val="lt-LT"/>
        </w:rPr>
        <w:t>Planuojamas vandens gr</w:t>
      </w:r>
      <w:r w:rsidR="00346CC7" w:rsidRPr="005375EF">
        <w:rPr>
          <w:rFonts w:ascii="Times New Roman" w:hAnsi="Times New Roman" w:hint="eastAsia"/>
          <w:sz w:val="24"/>
          <w:lang w:val="lt-LT"/>
        </w:rPr>
        <w:t>ęž</w:t>
      </w:r>
      <w:r w:rsidR="00346CC7" w:rsidRPr="005375EF">
        <w:rPr>
          <w:rFonts w:ascii="Times New Roman" w:hAnsi="Times New Roman"/>
          <w:sz w:val="24"/>
          <w:lang w:val="lt-LT"/>
        </w:rPr>
        <w:t xml:space="preserve">inio našumas – apie </w:t>
      </w:r>
      <w:r w:rsidR="008A30EA">
        <w:rPr>
          <w:rFonts w:ascii="Times New Roman" w:hAnsi="Times New Roman"/>
          <w:sz w:val="24"/>
          <w:lang w:val="lt-LT"/>
        </w:rPr>
        <w:t>1</w:t>
      </w:r>
      <w:r w:rsidR="00346CC7" w:rsidRPr="005375EF">
        <w:rPr>
          <w:rFonts w:ascii="Times New Roman" w:hAnsi="Times New Roman"/>
          <w:sz w:val="24"/>
          <w:lang w:val="lt-LT"/>
        </w:rPr>
        <w:t xml:space="preserve"> m3/par</w:t>
      </w:r>
      <w:r w:rsidR="00346CC7" w:rsidRPr="005375EF">
        <w:rPr>
          <w:rFonts w:ascii="Times New Roman" w:hAnsi="Times New Roman" w:hint="eastAsia"/>
          <w:sz w:val="24"/>
          <w:lang w:val="lt-LT"/>
        </w:rPr>
        <w:t>ą</w:t>
      </w:r>
      <w:r w:rsidR="00346CC7"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184A47F1" w14:textId="0C3A7D67" w:rsidR="00903FB9" w:rsidRDefault="00346CC7" w:rsidP="004013CA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 xml:space="preserve">is </w:t>
      </w:r>
      <w:r w:rsidR="005375EF" w:rsidRPr="005375EF">
        <w:rPr>
          <w:rFonts w:ascii="Times New Roman" w:hAnsi="Times New Roman"/>
          <w:sz w:val="24"/>
          <w:lang w:val="lt-LT"/>
        </w:rPr>
        <w:t>potvarkis per vien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m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nes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="005375EF" w:rsidRPr="005375EF">
        <w:rPr>
          <w:rFonts w:ascii="Times New Roman" w:hAnsi="Times New Roman" w:hint="eastAsia"/>
          <w:sz w:val="24"/>
          <w:lang w:val="lt-LT"/>
        </w:rPr>
        <w:t>ū</w:t>
      </w:r>
      <w:r w:rsidR="005375EF"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gin</w:t>
      </w:r>
      <w:r w:rsidR="005375EF" w:rsidRPr="005375EF">
        <w:rPr>
          <w:rFonts w:ascii="Times New Roman" w:hAnsi="Times New Roman" w:hint="eastAsia"/>
          <w:sz w:val="24"/>
          <w:lang w:val="lt-LT"/>
        </w:rPr>
        <w:t>čų</w:t>
      </w:r>
      <w:r w:rsidR="005375EF"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s al. 36, Kaunas, arba Region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administracinio teismo Kauno r</w:t>
      </w:r>
      <w:r w:rsidR="005375EF" w:rsidRPr="005375EF">
        <w:rPr>
          <w:rFonts w:ascii="Times New Roman" w:hAnsi="Times New Roman" w:hint="eastAsia"/>
          <w:sz w:val="24"/>
          <w:lang w:val="lt-LT"/>
        </w:rPr>
        <w:t>ū</w:t>
      </w:r>
      <w:r w:rsidR="005375EF" w:rsidRPr="005375EF">
        <w:rPr>
          <w:rFonts w:ascii="Times New Roman" w:hAnsi="Times New Roman"/>
          <w:sz w:val="24"/>
          <w:lang w:val="lt-LT"/>
        </w:rPr>
        <w:t>mams adresu: A. Mickevi</w:t>
      </w:r>
      <w:r w:rsidR="005375EF" w:rsidRPr="005375EF">
        <w:rPr>
          <w:rFonts w:ascii="Times New Roman" w:hAnsi="Times New Roman" w:hint="eastAsia"/>
          <w:sz w:val="24"/>
          <w:lang w:val="lt-LT"/>
        </w:rPr>
        <w:t>č</w:t>
      </w:r>
      <w:r w:rsidR="005375EF" w:rsidRPr="005375EF">
        <w:rPr>
          <w:rFonts w:ascii="Times New Roman" w:hAnsi="Times New Roman"/>
          <w:sz w:val="24"/>
          <w:lang w:val="lt-LT"/>
        </w:rPr>
        <w:t>iaus g. 8A, Kaunas.</w:t>
      </w:r>
    </w:p>
    <w:p w14:paraId="7B806C31" w14:textId="08C387CB" w:rsidR="00FC17E4" w:rsidRDefault="00FC17E4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03D311D" w14:textId="77777777" w:rsidR="00FC17E4" w:rsidRDefault="00FC17E4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4DBA55B1" w:rsidR="00D76CA6" w:rsidRPr="00D76CA6" w:rsidRDefault="00033AB9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033AB9">
        <w:rPr>
          <w:rFonts w:ascii="Times New Roman" w:hAnsi="Times New Roman"/>
          <w:sz w:val="24"/>
          <w:szCs w:val="24"/>
          <w:lang w:val="lt-LT"/>
        </w:rPr>
        <w:t>Savivaldybės meras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="00FC17E4">
        <w:rPr>
          <w:rFonts w:ascii="Times New Roman" w:hAnsi="Times New Roman"/>
          <w:sz w:val="24"/>
          <w:szCs w:val="24"/>
          <w:lang w:val="lt-LT"/>
        </w:rPr>
        <w:tab/>
      </w:r>
      <w:r w:rsidR="00FC17E4">
        <w:rPr>
          <w:rFonts w:ascii="Times New Roman" w:hAnsi="Times New Roman"/>
          <w:sz w:val="24"/>
          <w:szCs w:val="24"/>
          <w:lang w:val="lt-LT"/>
        </w:rPr>
        <w:tab/>
      </w:r>
      <w:r w:rsidR="00FC17E4">
        <w:rPr>
          <w:rFonts w:ascii="Times New Roman" w:hAnsi="Times New Roman"/>
          <w:sz w:val="24"/>
          <w:szCs w:val="24"/>
          <w:lang w:val="lt-LT"/>
        </w:rPr>
        <w:tab/>
      </w:r>
      <w:r w:rsidR="00FC17E4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0B966085" w14:textId="1E43C513" w:rsidR="00147954" w:rsidRDefault="00147954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953BA0F" w14:textId="3AE98EE4" w:rsidR="00FC17E4" w:rsidRDefault="00FC17E4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D1B9CB1" w14:textId="77777777" w:rsidR="004013CA" w:rsidRDefault="004013CA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75F3A1" w14:textId="226158BF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18101A84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3CD6082E" w14:textId="550FEEC4" w:rsidR="00916A58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vyriausioji specialistė</w:t>
      </w:r>
    </w:p>
    <w:p w14:paraId="35CBC17E" w14:textId="77777777" w:rsidR="00903FB9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3B476C1" w14:textId="19F2F522" w:rsidR="00D22901" w:rsidRDefault="00903FB9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Rasita Staugaitienė</w:t>
      </w:r>
    </w:p>
    <w:p w14:paraId="22A2A6B4" w14:textId="716021C4" w:rsidR="00DC7F35" w:rsidRPr="00DC7F35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2024-</w:t>
      </w:r>
      <w:r w:rsidR="008A30EA">
        <w:rPr>
          <w:rFonts w:ascii="Times New Roman" w:hAnsi="Times New Roman"/>
          <w:sz w:val="24"/>
          <w:lang w:val="lt-LT"/>
        </w:rPr>
        <w:t>1</w:t>
      </w:r>
      <w:r w:rsidR="003946A4">
        <w:rPr>
          <w:rFonts w:ascii="Times New Roman" w:hAnsi="Times New Roman"/>
          <w:sz w:val="24"/>
          <w:lang w:val="lt-LT"/>
        </w:rPr>
        <w:t>1</w:t>
      </w:r>
      <w:r w:rsidR="0012386D">
        <w:rPr>
          <w:rFonts w:ascii="Times New Roman" w:hAnsi="Times New Roman"/>
          <w:sz w:val="24"/>
          <w:lang w:val="lt-LT"/>
        </w:rPr>
        <w:t>-</w:t>
      </w:r>
      <w:r w:rsidR="003946A4">
        <w:rPr>
          <w:rFonts w:ascii="Times New Roman" w:hAnsi="Times New Roman"/>
          <w:sz w:val="24"/>
          <w:lang w:val="lt-LT"/>
        </w:rPr>
        <w:t>2</w:t>
      </w:r>
      <w:r w:rsidR="00263422">
        <w:rPr>
          <w:rFonts w:ascii="Times New Roman" w:hAnsi="Times New Roman"/>
          <w:sz w:val="24"/>
          <w:lang w:val="lt-LT"/>
        </w:rPr>
        <w:t>5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C7F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EF20E" w14:textId="77777777" w:rsidR="00E012B2" w:rsidRDefault="00E012B2">
      <w:r>
        <w:separator/>
      </w:r>
    </w:p>
  </w:endnote>
  <w:endnote w:type="continuationSeparator" w:id="0">
    <w:p w14:paraId="55234B40" w14:textId="77777777" w:rsidR="00E012B2" w:rsidRDefault="00E01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5A97D7" w14:textId="77777777" w:rsidR="00E012B2" w:rsidRDefault="00E012B2">
      <w:r>
        <w:separator/>
      </w:r>
    </w:p>
  </w:footnote>
  <w:footnote w:type="continuationSeparator" w:id="0">
    <w:p w14:paraId="38AB8F51" w14:textId="77777777" w:rsidR="00E012B2" w:rsidRDefault="00E01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03B4"/>
    <w:rsid w:val="000155AD"/>
    <w:rsid w:val="00033AB9"/>
    <w:rsid w:val="00035A3D"/>
    <w:rsid w:val="000421D9"/>
    <w:rsid w:val="00055610"/>
    <w:rsid w:val="00067741"/>
    <w:rsid w:val="00093E2D"/>
    <w:rsid w:val="00097933"/>
    <w:rsid w:val="000A5790"/>
    <w:rsid w:val="000E4D28"/>
    <w:rsid w:val="000F2A1E"/>
    <w:rsid w:val="000F5409"/>
    <w:rsid w:val="0012386D"/>
    <w:rsid w:val="00143694"/>
    <w:rsid w:val="0014472F"/>
    <w:rsid w:val="00146E5A"/>
    <w:rsid w:val="00147954"/>
    <w:rsid w:val="00155142"/>
    <w:rsid w:val="00161A56"/>
    <w:rsid w:val="00175F3F"/>
    <w:rsid w:val="001849ED"/>
    <w:rsid w:val="001B67E5"/>
    <w:rsid w:val="001D782F"/>
    <w:rsid w:val="00205BEB"/>
    <w:rsid w:val="00207F39"/>
    <w:rsid w:val="00222A75"/>
    <w:rsid w:val="00223556"/>
    <w:rsid w:val="002501AB"/>
    <w:rsid w:val="00263422"/>
    <w:rsid w:val="002846F8"/>
    <w:rsid w:val="002967A2"/>
    <w:rsid w:val="002A15BA"/>
    <w:rsid w:val="002F30C4"/>
    <w:rsid w:val="002F57F0"/>
    <w:rsid w:val="0032617E"/>
    <w:rsid w:val="003274BD"/>
    <w:rsid w:val="00342C97"/>
    <w:rsid w:val="00346CC7"/>
    <w:rsid w:val="003475B8"/>
    <w:rsid w:val="00367022"/>
    <w:rsid w:val="00380250"/>
    <w:rsid w:val="003946A4"/>
    <w:rsid w:val="003B4B30"/>
    <w:rsid w:val="003C1B7B"/>
    <w:rsid w:val="003D574B"/>
    <w:rsid w:val="003F4565"/>
    <w:rsid w:val="004013CA"/>
    <w:rsid w:val="00420803"/>
    <w:rsid w:val="00434A6F"/>
    <w:rsid w:val="00447570"/>
    <w:rsid w:val="00462F8B"/>
    <w:rsid w:val="00485DAD"/>
    <w:rsid w:val="00486DAB"/>
    <w:rsid w:val="00492BB4"/>
    <w:rsid w:val="004B2594"/>
    <w:rsid w:val="004B73CC"/>
    <w:rsid w:val="004C76F5"/>
    <w:rsid w:val="004F6BB3"/>
    <w:rsid w:val="00527071"/>
    <w:rsid w:val="00532BE2"/>
    <w:rsid w:val="005375EF"/>
    <w:rsid w:val="00550A3C"/>
    <w:rsid w:val="00555F2E"/>
    <w:rsid w:val="00565F0A"/>
    <w:rsid w:val="00595CB9"/>
    <w:rsid w:val="005A3E89"/>
    <w:rsid w:val="005F0CA0"/>
    <w:rsid w:val="005F4E6A"/>
    <w:rsid w:val="006262CB"/>
    <w:rsid w:val="00640D81"/>
    <w:rsid w:val="0064289B"/>
    <w:rsid w:val="00644223"/>
    <w:rsid w:val="0065385B"/>
    <w:rsid w:val="00657CAE"/>
    <w:rsid w:val="006939F2"/>
    <w:rsid w:val="006B60A9"/>
    <w:rsid w:val="006C2076"/>
    <w:rsid w:val="006C6F09"/>
    <w:rsid w:val="0070311C"/>
    <w:rsid w:val="007054AF"/>
    <w:rsid w:val="00705E50"/>
    <w:rsid w:val="007104DF"/>
    <w:rsid w:val="007169EA"/>
    <w:rsid w:val="00733A46"/>
    <w:rsid w:val="0076476E"/>
    <w:rsid w:val="00771148"/>
    <w:rsid w:val="007C58AD"/>
    <w:rsid w:val="007D2F59"/>
    <w:rsid w:val="007E31FF"/>
    <w:rsid w:val="007E44A5"/>
    <w:rsid w:val="00831177"/>
    <w:rsid w:val="008338DC"/>
    <w:rsid w:val="00837558"/>
    <w:rsid w:val="0084689A"/>
    <w:rsid w:val="0087150D"/>
    <w:rsid w:val="00880913"/>
    <w:rsid w:val="008A30EA"/>
    <w:rsid w:val="008B71F5"/>
    <w:rsid w:val="008C0992"/>
    <w:rsid w:val="008D2A4D"/>
    <w:rsid w:val="008E3F7D"/>
    <w:rsid w:val="008E42F3"/>
    <w:rsid w:val="00903715"/>
    <w:rsid w:val="00903FB9"/>
    <w:rsid w:val="00916A58"/>
    <w:rsid w:val="0095617B"/>
    <w:rsid w:val="00965D6E"/>
    <w:rsid w:val="00991EFD"/>
    <w:rsid w:val="009A623E"/>
    <w:rsid w:val="009B31CD"/>
    <w:rsid w:val="009D2624"/>
    <w:rsid w:val="00A16B8B"/>
    <w:rsid w:val="00A17819"/>
    <w:rsid w:val="00A27E35"/>
    <w:rsid w:val="00A464F9"/>
    <w:rsid w:val="00A64FD6"/>
    <w:rsid w:val="00A7611D"/>
    <w:rsid w:val="00A86FF7"/>
    <w:rsid w:val="00AB5CEA"/>
    <w:rsid w:val="00AD7CBF"/>
    <w:rsid w:val="00AE16F5"/>
    <w:rsid w:val="00AE35AD"/>
    <w:rsid w:val="00B02BCF"/>
    <w:rsid w:val="00B03003"/>
    <w:rsid w:val="00B1791F"/>
    <w:rsid w:val="00B2227E"/>
    <w:rsid w:val="00B365C0"/>
    <w:rsid w:val="00B431F3"/>
    <w:rsid w:val="00B477F7"/>
    <w:rsid w:val="00B8695A"/>
    <w:rsid w:val="00B93816"/>
    <w:rsid w:val="00BA4005"/>
    <w:rsid w:val="00BA7E5B"/>
    <w:rsid w:val="00BB1C30"/>
    <w:rsid w:val="00BC4979"/>
    <w:rsid w:val="00BC5F4C"/>
    <w:rsid w:val="00BD6C4F"/>
    <w:rsid w:val="00BF464F"/>
    <w:rsid w:val="00BF60D7"/>
    <w:rsid w:val="00C47331"/>
    <w:rsid w:val="00C475EB"/>
    <w:rsid w:val="00C6016B"/>
    <w:rsid w:val="00C82F71"/>
    <w:rsid w:val="00C96045"/>
    <w:rsid w:val="00CA69C3"/>
    <w:rsid w:val="00CA6F78"/>
    <w:rsid w:val="00CD025B"/>
    <w:rsid w:val="00CD25A0"/>
    <w:rsid w:val="00CD311D"/>
    <w:rsid w:val="00CE47D0"/>
    <w:rsid w:val="00CF09FC"/>
    <w:rsid w:val="00D044EC"/>
    <w:rsid w:val="00D1504A"/>
    <w:rsid w:val="00D22237"/>
    <w:rsid w:val="00D22901"/>
    <w:rsid w:val="00D40F23"/>
    <w:rsid w:val="00D42E04"/>
    <w:rsid w:val="00D56C20"/>
    <w:rsid w:val="00D60B1E"/>
    <w:rsid w:val="00D6121F"/>
    <w:rsid w:val="00D76CA6"/>
    <w:rsid w:val="00D96CF7"/>
    <w:rsid w:val="00DA27CC"/>
    <w:rsid w:val="00DA6E59"/>
    <w:rsid w:val="00DB6DB7"/>
    <w:rsid w:val="00DC58C3"/>
    <w:rsid w:val="00DC7F35"/>
    <w:rsid w:val="00DD2755"/>
    <w:rsid w:val="00DD4F62"/>
    <w:rsid w:val="00E0128C"/>
    <w:rsid w:val="00E012B2"/>
    <w:rsid w:val="00E07DE5"/>
    <w:rsid w:val="00E146E6"/>
    <w:rsid w:val="00E331B5"/>
    <w:rsid w:val="00E43CB7"/>
    <w:rsid w:val="00E538D5"/>
    <w:rsid w:val="00E55706"/>
    <w:rsid w:val="00EA20E5"/>
    <w:rsid w:val="00EA7023"/>
    <w:rsid w:val="00EC1C6B"/>
    <w:rsid w:val="00EC441D"/>
    <w:rsid w:val="00EC6C76"/>
    <w:rsid w:val="00ED3C3C"/>
    <w:rsid w:val="00EE4C7D"/>
    <w:rsid w:val="00EF7CC9"/>
    <w:rsid w:val="00F139D8"/>
    <w:rsid w:val="00F26CCC"/>
    <w:rsid w:val="00F36C7E"/>
    <w:rsid w:val="00F413A6"/>
    <w:rsid w:val="00F45D65"/>
    <w:rsid w:val="00F56F83"/>
    <w:rsid w:val="00F66DF7"/>
    <w:rsid w:val="00FC17E4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2024-08-09T07:18:00Z</cp:lastPrinted>
  <dcterms:created xsi:type="dcterms:W3CDTF">2024-11-26T08:13:00Z</dcterms:created>
  <dcterms:modified xsi:type="dcterms:W3CDTF">2024-11-26T08:13:00Z</dcterms:modified>
</cp:coreProperties>
</file>