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8E0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1B6E36" wp14:editId="384E623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8E037A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TEIKIAMŲ ADMINISTRACINIŲ PASLAUGŲ SĄRAŠO PATVIRTINIMO</w:t>
      </w:r>
    </w:p>
    <w:p w14:paraId="0E2834F7" w14:textId="77777777" w:rsidR="00140DBC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17D46B10" w:rsidR="00140DBC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315E">
        <w:rPr>
          <w:rFonts w:ascii="Times New Roman" w:hAnsi="Times New Roman"/>
        </w:rPr>
        <w:t>2</w:t>
      </w:r>
      <w:r w:rsidR="00F41E29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7A79A9">
        <w:rPr>
          <w:rFonts w:ascii="Times New Roman" w:hAnsi="Times New Roman"/>
        </w:rPr>
        <w:t xml:space="preserve"> </w:t>
      </w:r>
      <w:r w:rsidR="00C81923">
        <w:rPr>
          <w:rFonts w:ascii="Times New Roman" w:hAnsi="Times New Roman"/>
        </w:rPr>
        <w:t>lapkričio</w:t>
      </w:r>
      <w:r w:rsidR="007A79A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d. Nr.</w:t>
      </w:r>
      <w:r w:rsidR="004377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AT−</w:t>
      </w:r>
    </w:p>
    <w:p w14:paraId="78CC892F" w14:textId="77777777" w:rsidR="00140DBC" w:rsidRDefault="00140DBC" w:rsidP="00B328EE">
      <w:pPr>
        <w:jc w:val="center"/>
      </w:pPr>
      <w:r>
        <w:t>Šakiai</w:t>
      </w:r>
    </w:p>
    <w:p w14:paraId="59B7D60B" w14:textId="77777777" w:rsidR="00140DBC" w:rsidRPr="000A1855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lang w:val="en-US"/>
        </w:rPr>
      </w:pPr>
    </w:p>
    <w:p w14:paraId="7C9B5B81" w14:textId="5F90427B" w:rsidR="00140DBC" w:rsidRPr="00B47B5F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3B654E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875C29" w:rsidRPr="003B654E">
        <w:rPr>
          <w:rFonts w:ascii="Times New Roman" w:hAnsi="Times New Roman"/>
          <w:szCs w:val="24"/>
        </w:rPr>
        <w:t>34</w:t>
      </w:r>
      <w:r w:rsidRPr="003B654E">
        <w:rPr>
          <w:rFonts w:ascii="Times New Roman" w:hAnsi="Times New Roman"/>
          <w:szCs w:val="24"/>
        </w:rPr>
        <w:t xml:space="preserve"> straipsnio </w:t>
      </w:r>
      <w:r w:rsidR="00875C29" w:rsidRPr="003B654E">
        <w:rPr>
          <w:rFonts w:ascii="Times New Roman" w:hAnsi="Times New Roman"/>
          <w:szCs w:val="24"/>
        </w:rPr>
        <w:t>6</w:t>
      </w:r>
      <w:r w:rsidRPr="003B654E">
        <w:rPr>
          <w:rFonts w:ascii="Times New Roman" w:hAnsi="Times New Roman"/>
          <w:szCs w:val="24"/>
        </w:rPr>
        <w:t xml:space="preserve"> dalies 2 punktu, Lietuvos Respublikos viešojo administravimo įstatymo 1</w:t>
      </w:r>
      <w:r w:rsidR="002A59EF" w:rsidRPr="003B654E">
        <w:rPr>
          <w:rFonts w:ascii="Times New Roman" w:hAnsi="Times New Roman"/>
          <w:szCs w:val="24"/>
        </w:rPr>
        <w:t>9</w:t>
      </w:r>
      <w:r w:rsidRPr="003B654E">
        <w:rPr>
          <w:rFonts w:ascii="Times New Roman" w:hAnsi="Times New Roman"/>
          <w:szCs w:val="24"/>
        </w:rPr>
        <w:t xml:space="preserve"> straipsnio 2 dalimi, Viešųjų ir administracinių paslaugų teikimo </w:t>
      </w:r>
      <w:r w:rsidRPr="00781E3C">
        <w:rPr>
          <w:rFonts w:ascii="Times New Roman" w:hAnsi="Times New Roman"/>
          <w:szCs w:val="24"/>
        </w:rPr>
        <w:t>aprašymų rengimo tvarkos aprašu, patvirtintu Lietuvos Respublikos vidaus reikalų ministro 2</w:t>
      </w:r>
      <w:r w:rsidR="005C27A6" w:rsidRPr="00781E3C">
        <w:rPr>
          <w:rFonts w:ascii="Times New Roman" w:hAnsi="Times New Roman"/>
          <w:szCs w:val="24"/>
        </w:rPr>
        <w:t>024</w:t>
      </w:r>
      <w:r w:rsidRPr="00781E3C">
        <w:rPr>
          <w:rFonts w:ascii="Times New Roman" w:hAnsi="Times New Roman"/>
          <w:szCs w:val="24"/>
        </w:rPr>
        <w:t xml:space="preserve"> m. </w:t>
      </w:r>
      <w:r w:rsidR="000429B5">
        <w:rPr>
          <w:rFonts w:ascii="Times New Roman" w:hAnsi="Times New Roman"/>
          <w:szCs w:val="24"/>
        </w:rPr>
        <w:t>r</w:t>
      </w:r>
      <w:r w:rsidR="005C27A6" w:rsidRPr="00781E3C">
        <w:rPr>
          <w:rFonts w:ascii="Times New Roman" w:hAnsi="Times New Roman"/>
          <w:szCs w:val="24"/>
        </w:rPr>
        <w:t xml:space="preserve">ugpjūčio </w:t>
      </w:r>
      <w:r w:rsidR="005C27A6" w:rsidRPr="00781E3C">
        <w:rPr>
          <w:rFonts w:ascii="Times New Roman" w:hAnsi="Times New Roman"/>
          <w:szCs w:val="24"/>
          <w:lang w:val="en-US"/>
        </w:rPr>
        <w:t>26</w:t>
      </w:r>
      <w:r w:rsidRPr="00781E3C">
        <w:rPr>
          <w:rFonts w:ascii="Times New Roman" w:hAnsi="Times New Roman"/>
          <w:szCs w:val="24"/>
        </w:rPr>
        <w:t xml:space="preserve"> d. įsakymu Nr. 1V-</w:t>
      </w:r>
      <w:r w:rsidR="00781E3C" w:rsidRPr="00781E3C">
        <w:rPr>
          <w:rFonts w:ascii="Times New Roman" w:hAnsi="Times New Roman"/>
          <w:szCs w:val="24"/>
        </w:rPr>
        <w:t>518</w:t>
      </w:r>
      <w:r w:rsidRPr="00781E3C">
        <w:rPr>
          <w:rFonts w:ascii="Times New Roman" w:hAnsi="Times New Roman"/>
          <w:szCs w:val="24"/>
        </w:rPr>
        <w:t xml:space="preserve"> „</w:t>
      </w:r>
      <w:r w:rsidR="00781E3C">
        <w:t>Dėl Lietuvos Respublikos vidaus reikalų ministro 2009 m. gruodžio 1 d. įsakymo Nr. 1V-644 „Dėl Viešųjų ir administracinių paslaugų teikimo aprašymų rengimo tvarkos aprašo patvirtinimo“ pakeitimo</w:t>
      </w:r>
      <w:r w:rsidRPr="00CD69C2">
        <w:rPr>
          <w:rFonts w:ascii="Times New Roman" w:hAnsi="Times New Roman"/>
          <w:szCs w:val="24"/>
        </w:rPr>
        <w:t xml:space="preserve">“, </w:t>
      </w:r>
      <w:r w:rsidRPr="00CD69C2">
        <w:rPr>
          <w:rFonts w:ascii="Times New Roman" w:hAnsi="Times New Roman"/>
        </w:rPr>
        <w:t>Šakių rajono savivaldybės administracijos nuostatų, patvirtintų Šakių rajono savivaldybės tarybos 20</w:t>
      </w:r>
      <w:r w:rsidR="00C65F4B" w:rsidRPr="00CD69C2">
        <w:rPr>
          <w:rFonts w:ascii="Times New Roman" w:hAnsi="Times New Roman"/>
        </w:rPr>
        <w:t>2</w:t>
      </w:r>
      <w:r w:rsidR="00D03496" w:rsidRPr="00CD69C2">
        <w:rPr>
          <w:rFonts w:ascii="Times New Roman" w:hAnsi="Times New Roman"/>
          <w:lang w:val="en-US"/>
        </w:rPr>
        <w:t>4</w:t>
      </w:r>
      <w:r w:rsidRPr="00CD69C2">
        <w:rPr>
          <w:rFonts w:ascii="Times New Roman" w:hAnsi="Times New Roman"/>
        </w:rPr>
        <w:t xml:space="preserve"> m. </w:t>
      </w:r>
      <w:r w:rsidR="00D03496" w:rsidRPr="00CD69C2">
        <w:rPr>
          <w:rFonts w:ascii="Times New Roman" w:hAnsi="Times New Roman"/>
        </w:rPr>
        <w:t>kovo 15</w:t>
      </w:r>
      <w:r w:rsidRPr="00CD69C2">
        <w:rPr>
          <w:rFonts w:ascii="Times New Roman" w:hAnsi="Times New Roman"/>
        </w:rPr>
        <w:t xml:space="preserve"> d. sprendimu Nr. T-</w:t>
      </w:r>
      <w:r w:rsidR="007D23B3" w:rsidRPr="00CD69C2">
        <w:rPr>
          <w:rFonts w:ascii="Times New Roman" w:hAnsi="Times New Roman"/>
        </w:rPr>
        <w:t>58</w:t>
      </w:r>
      <w:r w:rsidRPr="00CD69C2">
        <w:rPr>
          <w:rFonts w:ascii="Times New Roman" w:hAnsi="Times New Roman"/>
        </w:rPr>
        <w:t xml:space="preserve"> „Dėl Šakių rajono savivaldybės administracijos nuostatų patvirtinimo“, </w:t>
      </w:r>
      <w:r w:rsidR="00311957" w:rsidRPr="00CD69C2">
        <w:rPr>
          <w:rFonts w:ascii="Times New Roman" w:hAnsi="Times New Roman"/>
        </w:rPr>
        <w:t>2</w:t>
      </w:r>
      <w:r w:rsidR="008F2E03" w:rsidRPr="00CD69C2">
        <w:rPr>
          <w:rFonts w:ascii="Times New Roman" w:hAnsi="Times New Roman"/>
        </w:rPr>
        <w:t>2</w:t>
      </w:r>
      <w:r w:rsidR="00311957" w:rsidRPr="00CD69C2">
        <w:rPr>
          <w:rFonts w:ascii="Times New Roman" w:hAnsi="Times New Roman"/>
        </w:rPr>
        <w:t>.</w:t>
      </w:r>
      <w:r w:rsidR="0017112B" w:rsidRPr="00CD69C2">
        <w:rPr>
          <w:rFonts w:ascii="Times New Roman" w:hAnsi="Times New Roman"/>
        </w:rPr>
        <w:t>12</w:t>
      </w:r>
      <w:r w:rsidR="00311957" w:rsidRPr="00CD69C2">
        <w:rPr>
          <w:rFonts w:ascii="Times New Roman" w:hAnsi="Times New Roman"/>
        </w:rPr>
        <w:t xml:space="preserve"> papunkčiu</w:t>
      </w:r>
      <w:r w:rsidRPr="00CD69C2">
        <w:rPr>
          <w:rFonts w:ascii="Times New Roman" w:hAnsi="Times New Roman"/>
        </w:rPr>
        <w:t>:</w:t>
      </w:r>
    </w:p>
    <w:p w14:paraId="6F125933" w14:textId="224EDFC7" w:rsidR="00140DBC" w:rsidRPr="006962DF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962DF">
        <w:rPr>
          <w:rFonts w:ascii="Times New Roman" w:hAnsi="Times New Roman"/>
          <w:szCs w:val="24"/>
        </w:rPr>
        <w:t>T v i r t i n u Šakių rajono savivaldybės administracijos teikiamų administracinių paslaugų sąrašą (pridedama).</w:t>
      </w:r>
    </w:p>
    <w:p w14:paraId="2DF4E4C0" w14:textId="4B3E162C" w:rsidR="00140DBC" w:rsidRPr="006962DF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962DF">
        <w:rPr>
          <w:rFonts w:ascii="Times New Roman" w:hAnsi="Times New Roman"/>
          <w:szCs w:val="24"/>
        </w:rPr>
        <w:t>P a v e d u rajono savivaldybės administracijos skyrių vedėjams, seniūnijų seniūnams, valstybės tarnautojams, neįeinantiems į struktūrinių padalinių sudėtį:</w:t>
      </w:r>
    </w:p>
    <w:p w14:paraId="26F870E5" w14:textId="274D8B58" w:rsidR="00140DBC" w:rsidRPr="00CF62DD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CF62DD">
        <w:rPr>
          <w:rFonts w:ascii="Times New Roman" w:hAnsi="Times New Roman"/>
          <w:szCs w:val="24"/>
        </w:rPr>
        <w:t>kartą per 3 mėnesius atnaujinti rajono savivaldybės administracijos skyrių, seniūnijų, į struktūrinius padalinius neįeinančių valstybės tarnautojų teikiamų administracinių paslaugų teikimo aprašymus, atsižvelgiant į rajono savivaldybės administracijos veiklos ir teisės aktų, reguliuojančių šių paslaugų teikimą,</w:t>
      </w:r>
      <w:r w:rsidR="001E7C6A" w:rsidRPr="00CF62DD">
        <w:rPr>
          <w:rFonts w:ascii="Times New Roman" w:hAnsi="Times New Roman"/>
          <w:szCs w:val="24"/>
        </w:rPr>
        <w:t xml:space="preserve"> pasikeitimus ar kitas aplinkybes</w:t>
      </w:r>
      <w:r w:rsidRPr="00CF62DD">
        <w:rPr>
          <w:rFonts w:ascii="Times New Roman" w:hAnsi="Times New Roman"/>
          <w:szCs w:val="24"/>
        </w:rPr>
        <w:t xml:space="preserve"> pagal pridedamą priedą; </w:t>
      </w:r>
    </w:p>
    <w:p w14:paraId="240FBE2F" w14:textId="58A9C7D5" w:rsidR="00140DBC" w:rsidRPr="00CF62DD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CF62DD">
        <w:rPr>
          <w:rFonts w:ascii="Times New Roman" w:hAnsi="Times New Roman"/>
          <w:szCs w:val="24"/>
        </w:rPr>
        <w:t xml:space="preserve">pasikeitus administracinės paslaugos aprašymui ar atsiradus naujai paslaugai per </w:t>
      </w:r>
      <w:r w:rsidR="00193C1B" w:rsidRPr="00CF62DD">
        <w:rPr>
          <w:rFonts w:ascii="Times New Roman" w:hAnsi="Times New Roman"/>
          <w:szCs w:val="24"/>
        </w:rPr>
        <w:t xml:space="preserve">20 </w:t>
      </w:r>
      <w:r w:rsidRPr="00CF62DD">
        <w:rPr>
          <w:rFonts w:ascii="Times New Roman" w:hAnsi="Times New Roman"/>
          <w:szCs w:val="24"/>
        </w:rPr>
        <w:t>darbo dien</w:t>
      </w:r>
      <w:r w:rsidR="00FE0920" w:rsidRPr="00CF62DD">
        <w:rPr>
          <w:rFonts w:ascii="Times New Roman" w:hAnsi="Times New Roman"/>
          <w:szCs w:val="24"/>
        </w:rPr>
        <w:t>ų</w:t>
      </w:r>
      <w:r w:rsidRPr="00CF62DD">
        <w:rPr>
          <w:rFonts w:ascii="Times New Roman" w:hAnsi="Times New Roman"/>
          <w:szCs w:val="24"/>
        </w:rPr>
        <w:t xml:space="preserve"> atnaujinti/parengti naują aprašymą;</w:t>
      </w:r>
    </w:p>
    <w:p w14:paraId="0AFFE55F" w14:textId="0464267A" w:rsidR="00140DBC" w:rsidRPr="00CF62DD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CF62DD">
        <w:rPr>
          <w:rFonts w:ascii="Times New Roman" w:hAnsi="Times New Roman"/>
          <w:szCs w:val="24"/>
        </w:rPr>
        <w:t xml:space="preserve">administracinių paslaugų aprašymus paskelbti teisės aktų nustatyta tvarka rajono savivaldybės interneto svetainėje ir </w:t>
      </w:r>
      <w:r w:rsidR="00E45D82" w:rsidRPr="00CF62DD">
        <w:rPr>
          <w:rFonts w:ascii="Times New Roman" w:hAnsi="Times New Roman"/>
          <w:szCs w:val="24"/>
        </w:rPr>
        <w:t>elektroninių valdžios vartų administracinių ir viešųjų elektroninių paslaugų portale</w:t>
      </w:r>
      <w:r w:rsidR="007447CF" w:rsidRPr="00CF62DD">
        <w:rPr>
          <w:rFonts w:ascii="Times New Roman" w:hAnsi="Times New Roman"/>
          <w:szCs w:val="24"/>
        </w:rPr>
        <w:t xml:space="preserve"> (toliau – </w:t>
      </w:r>
      <w:r w:rsidR="00DC7530" w:rsidRPr="00CF62DD">
        <w:rPr>
          <w:rFonts w:ascii="Times New Roman" w:hAnsi="Times New Roman"/>
          <w:szCs w:val="24"/>
        </w:rPr>
        <w:t>Portalas</w:t>
      </w:r>
      <w:r w:rsidR="007447CF" w:rsidRPr="00CF62DD">
        <w:rPr>
          <w:rFonts w:ascii="Times New Roman" w:hAnsi="Times New Roman"/>
          <w:szCs w:val="24"/>
        </w:rPr>
        <w:t>).</w:t>
      </w:r>
    </w:p>
    <w:p w14:paraId="160F2E41" w14:textId="7626536F" w:rsidR="00140DBC" w:rsidRPr="00CF62DD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F62DD">
        <w:rPr>
          <w:rFonts w:ascii="Times New Roman" w:hAnsi="Times New Roman"/>
          <w:szCs w:val="24"/>
        </w:rPr>
        <w:t xml:space="preserve">P a v e d u rajono savivaldybės administracijos Bendrųjų reikalų skyriaus vyresniajai sekretorei Irenai Bacevičienei Dokumentų valdymo sistemos priemonėmis supažindinti skyrių </w:t>
      </w:r>
      <w:r w:rsidRPr="00CF62DD">
        <w:rPr>
          <w:rFonts w:ascii="Times New Roman" w:hAnsi="Times New Roman"/>
          <w:szCs w:val="24"/>
        </w:rPr>
        <w:lastRenderedPageBreak/>
        <w:t>vedėjus, seniūnijų seniūnus ir valstybės tarnautojus, neįeinančius į struktūrinių padalinių sudėtį</w:t>
      </w:r>
      <w:r w:rsidR="00D9528C" w:rsidRPr="00CF62DD">
        <w:rPr>
          <w:rFonts w:ascii="Times New Roman" w:hAnsi="Times New Roman"/>
          <w:szCs w:val="24"/>
        </w:rPr>
        <w:t>,</w:t>
      </w:r>
      <w:r w:rsidRPr="00CF62DD">
        <w:rPr>
          <w:rFonts w:ascii="Times New Roman" w:hAnsi="Times New Roman"/>
          <w:szCs w:val="24"/>
        </w:rPr>
        <w:t xml:space="preserve"> su šiuo įsakymu</w:t>
      </w:r>
      <w:r w:rsidR="006451CE" w:rsidRPr="00CF62DD">
        <w:rPr>
          <w:rFonts w:ascii="Times New Roman" w:hAnsi="Times New Roman"/>
          <w:szCs w:val="24"/>
        </w:rPr>
        <w:t>.</w:t>
      </w:r>
    </w:p>
    <w:p w14:paraId="2B4302F8" w14:textId="6E8C23F6" w:rsidR="00174111" w:rsidRPr="00CF62DD" w:rsidRDefault="00D25A9D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F62DD">
        <w:rPr>
          <w:rFonts w:ascii="Times New Roman" w:hAnsi="Times New Roman"/>
          <w:spacing w:val="60"/>
          <w:szCs w:val="24"/>
        </w:rPr>
        <w:t>Skiriu</w:t>
      </w:r>
      <w:r w:rsidR="00BD6AE3" w:rsidRPr="00CF62DD">
        <w:rPr>
          <w:rFonts w:ascii="Times New Roman" w:hAnsi="Times New Roman"/>
          <w:szCs w:val="24"/>
        </w:rPr>
        <w:t xml:space="preserve"> Bendrųjų reikalų skyriaus kompiuterinių tinklų administratorių Normaną Žemaitį</w:t>
      </w:r>
      <w:r w:rsidR="00174111" w:rsidRPr="00CF62DD">
        <w:rPr>
          <w:rFonts w:ascii="Times New Roman" w:hAnsi="Times New Roman"/>
          <w:szCs w:val="24"/>
        </w:rPr>
        <w:t xml:space="preserve"> atsakingu</w:t>
      </w:r>
      <w:r w:rsidR="00D36828" w:rsidRPr="00CF62DD">
        <w:rPr>
          <w:rFonts w:ascii="Times New Roman" w:hAnsi="Times New Roman"/>
          <w:szCs w:val="24"/>
        </w:rPr>
        <w:t xml:space="preserve"> </w:t>
      </w:r>
      <w:r w:rsidR="00174111" w:rsidRPr="00CF62DD">
        <w:rPr>
          <w:rFonts w:ascii="Times New Roman" w:hAnsi="Times New Roman"/>
          <w:szCs w:val="24"/>
        </w:rPr>
        <w:t>už administracinių pasl</w:t>
      </w:r>
      <w:r w:rsidR="00AB21CB" w:rsidRPr="00CF62DD">
        <w:rPr>
          <w:rFonts w:ascii="Times New Roman" w:hAnsi="Times New Roman"/>
          <w:szCs w:val="24"/>
        </w:rPr>
        <w:t>augų</w:t>
      </w:r>
      <w:r w:rsidR="00174111" w:rsidRPr="00CF62DD">
        <w:rPr>
          <w:rFonts w:ascii="Times New Roman" w:hAnsi="Times New Roman"/>
          <w:szCs w:val="24"/>
        </w:rPr>
        <w:t xml:space="preserve"> aprašymų pildym</w:t>
      </w:r>
      <w:r w:rsidR="00137B9F" w:rsidRPr="00CF62DD">
        <w:rPr>
          <w:rFonts w:ascii="Times New Roman" w:hAnsi="Times New Roman"/>
          <w:szCs w:val="24"/>
        </w:rPr>
        <w:t>ą, pildymo</w:t>
      </w:r>
      <w:r w:rsidR="00174111" w:rsidRPr="00CF62DD">
        <w:rPr>
          <w:rFonts w:ascii="Times New Roman" w:hAnsi="Times New Roman"/>
          <w:szCs w:val="24"/>
        </w:rPr>
        <w:t xml:space="preserve"> koordinavimą</w:t>
      </w:r>
      <w:r w:rsidR="00A27BCD" w:rsidRPr="00CF62DD">
        <w:rPr>
          <w:rFonts w:ascii="Times New Roman" w:hAnsi="Times New Roman"/>
          <w:szCs w:val="24"/>
        </w:rPr>
        <w:t xml:space="preserve"> </w:t>
      </w:r>
      <w:r w:rsidR="00F07C9D" w:rsidRPr="00CF62DD">
        <w:rPr>
          <w:rFonts w:ascii="Times New Roman" w:hAnsi="Times New Roman"/>
          <w:szCs w:val="24"/>
        </w:rPr>
        <w:t>Portale</w:t>
      </w:r>
      <w:r w:rsidR="009A4607" w:rsidRPr="00CF62DD">
        <w:rPr>
          <w:rFonts w:ascii="Times New Roman" w:hAnsi="Times New Roman"/>
          <w:szCs w:val="24"/>
        </w:rPr>
        <w:t>.</w:t>
      </w:r>
    </w:p>
    <w:p w14:paraId="38A1A3A2" w14:textId="3F05E7E7" w:rsidR="007243D6" w:rsidRPr="00CF62DD" w:rsidRDefault="007243D6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F62DD">
        <w:rPr>
          <w:rFonts w:ascii="Times New Roman" w:hAnsi="Times New Roman"/>
          <w:spacing w:val="60"/>
          <w:szCs w:val="24"/>
        </w:rPr>
        <w:t>Pripažįstu</w:t>
      </w:r>
      <w:r w:rsidRPr="00CF62DD">
        <w:rPr>
          <w:rFonts w:ascii="Times New Roman" w:hAnsi="Times New Roman"/>
          <w:szCs w:val="24"/>
        </w:rPr>
        <w:t xml:space="preserve"> netekusiu galio</w:t>
      </w:r>
      <w:r w:rsidR="007325ED" w:rsidRPr="00CF62DD">
        <w:rPr>
          <w:rFonts w:ascii="Times New Roman" w:hAnsi="Times New Roman"/>
          <w:szCs w:val="24"/>
        </w:rPr>
        <w:t>s</w:t>
      </w:r>
      <w:r w:rsidRPr="00CF62DD">
        <w:rPr>
          <w:rFonts w:ascii="Times New Roman" w:hAnsi="Times New Roman"/>
          <w:szCs w:val="24"/>
        </w:rPr>
        <w:t xml:space="preserve"> Šakių rajono savivaldybės administracijos </w:t>
      </w:r>
      <w:r w:rsidR="00133864" w:rsidRPr="00CF62DD">
        <w:rPr>
          <w:rFonts w:ascii="Times New Roman" w:hAnsi="Times New Roman"/>
          <w:szCs w:val="24"/>
        </w:rPr>
        <w:t>direktoriaus 20</w:t>
      </w:r>
      <w:r w:rsidR="00BC2C89" w:rsidRPr="00CF62DD">
        <w:rPr>
          <w:rFonts w:ascii="Times New Roman" w:hAnsi="Times New Roman"/>
          <w:szCs w:val="24"/>
        </w:rPr>
        <w:t>2</w:t>
      </w:r>
      <w:r w:rsidR="00966083">
        <w:rPr>
          <w:rFonts w:ascii="Times New Roman" w:hAnsi="Times New Roman"/>
          <w:szCs w:val="24"/>
        </w:rPr>
        <w:t>4</w:t>
      </w:r>
      <w:r w:rsidR="00133864" w:rsidRPr="00CF62DD">
        <w:rPr>
          <w:rFonts w:ascii="Times New Roman" w:hAnsi="Times New Roman"/>
          <w:szCs w:val="24"/>
        </w:rPr>
        <w:t xml:space="preserve"> m.</w:t>
      </w:r>
      <w:r w:rsidR="00BC2C89" w:rsidRPr="00CF62DD">
        <w:rPr>
          <w:rFonts w:ascii="Times New Roman" w:hAnsi="Times New Roman"/>
          <w:szCs w:val="24"/>
        </w:rPr>
        <w:t xml:space="preserve"> </w:t>
      </w:r>
      <w:r w:rsidR="00966083">
        <w:rPr>
          <w:rFonts w:ascii="Times New Roman" w:hAnsi="Times New Roman"/>
          <w:szCs w:val="24"/>
        </w:rPr>
        <w:t>kovo 5</w:t>
      </w:r>
      <w:r w:rsidR="00133864" w:rsidRPr="00CF62DD">
        <w:rPr>
          <w:rFonts w:ascii="Times New Roman" w:hAnsi="Times New Roman"/>
          <w:szCs w:val="24"/>
        </w:rPr>
        <w:t xml:space="preserve"> d. įsakymą Nr. AT</w:t>
      </w:r>
      <w:r w:rsidR="00966083">
        <w:rPr>
          <w:rFonts w:ascii="Times New Roman" w:hAnsi="Times New Roman"/>
          <w:szCs w:val="24"/>
        </w:rPr>
        <w:t>-181</w:t>
      </w:r>
      <w:r w:rsidR="008C06B0" w:rsidRPr="00CF62DD">
        <w:rPr>
          <w:rFonts w:ascii="Times New Roman" w:hAnsi="Times New Roman"/>
          <w:szCs w:val="24"/>
        </w:rPr>
        <w:t xml:space="preserve"> „</w:t>
      </w:r>
      <w:r w:rsidR="00232311" w:rsidRPr="00CF62DD">
        <w:rPr>
          <w:rFonts w:ascii="Times New Roman" w:hAnsi="Times New Roman"/>
          <w:szCs w:val="24"/>
        </w:rPr>
        <w:t>Dėl Šakių rajono savivaldybės administracijos teikiamų</w:t>
      </w:r>
      <w:r w:rsidR="00685A9F" w:rsidRPr="00CF62DD">
        <w:rPr>
          <w:rFonts w:ascii="Times New Roman" w:hAnsi="Times New Roman"/>
          <w:szCs w:val="24"/>
        </w:rPr>
        <w:t xml:space="preserve"> administracinių paslaugų sąrašo patvirtinimo“</w:t>
      </w:r>
      <w:r w:rsidR="00356F27" w:rsidRPr="00CF62DD">
        <w:rPr>
          <w:rFonts w:ascii="Times New Roman" w:hAnsi="Times New Roman"/>
          <w:szCs w:val="24"/>
        </w:rPr>
        <w:t xml:space="preserve"> su visais papildymais ir pakeitimais.</w:t>
      </w:r>
    </w:p>
    <w:p w14:paraId="1F82732B" w14:textId="0B4A3135" w:rsidR="00140DBC" w:rsidRPr="00A56A65" w:rsidRDefault="00140DBC" w:rsidP="0010199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</w:t>
      </w:r>
      <w:r w:rsidR="008D2E85">
        <w:rPr>
          <w:rFonts w:ascii="Times New Roman" w:hAnsi="Times New Roman"/>
          <w:bCs/>
          <w:color w:val="000000"/>
          <w:lang w:eastAsia="en-US"/>
        </w:rPr>
        <w:t>.</w:t>
      </w:r>
    </w:p>
    <w:p w14:paraId="6A88FC6E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448F090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18DAB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6E4AC4A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B1E83B" w14:textId="4939C00D" w:rsidR="00140DBC" w:rsidRPr="005D72B6" w:rsidRDefault="00140DBC" w:rsidP="00BB2097">
      <w:pPr>
        <w:tabs>
          <w:tab w:val="left" w:pos="7797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4C3F">
        <w:rPr>
          <w:rFonts w:ascii="Times New Roman" w:hAnsi="Times New Roman"/>
        </w:rPr>
        <w:tab/>
      </w:r>
      <w:r w:rsidR="005B331A">
        <w:rPr>
          <w:rFonts w:ascii="Times New Roman" w:hAnsi="Times New Roman"/>
          <w:szCs w:val="24"/>
        </w:rPr>
        <w:t>Vytautas Ižganaitis</w:t>
      </w:r>
    </w:p>
    <w:p w14:paraId="3F26ED96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60144396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71C0C4" w14:textId="1AFCC89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A72057" w14:textId="1C909641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1E0FDC6" w14:textId="56BF9354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E71BC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C0AC0EC" w14:textId="77777777" w:rsidR="008E48CF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</w:t>
      </w:r>
    </w:p>
    <w:p w14:paraId="3E1EFA40" w14:textId="439819AA" w:rsidR="00140DBC" w:rsidRDefault="00D91DAE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kompiuterinių tinklų administratorius</w:t>
      </w:r>
    </w:p>
    <w:p w14:paraId="45733B5F" w14:textId="77777777" w:rsidR="00140DBC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5CBC50BA" w:rsidR="00140DBC" w:rsidRDefault="005B2DB7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Normanas Žemaitis</w:t>
      </w:r>
    </w:p>
    <w:p w14:paraId="18B09A32" w14:textId="3975E754" w:rsidR="00140DBC" w:rsidRPr="00434111" w:rsidRDefault="00140DBC" w:rsidP="00140DB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C74C1">
        <w:rPr>
          <w:rFonts w:ascii="Times New Roman" w:hAnsi="Times New Roman"/>
          <w:szCs w:val="24"/>
        </w:rPr>
        <w:t>2</w:t>
      </w:r>
      <w:r w:rsidR="00A43E44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D91DAE">
        <w:rPr>
          <w:rFonts w:ascii="Times New Roman" w:hAnsi="Times New Roman"/>
          <w:szCs w:val="24"/>
        </w:rPr>
        <w:t>11</w:t>
      </w:r>
      <w:r>
        <w:rPr>
          <w:rFonts w:ascii="Times New Roman" w:hAnsi="Times New Roman"/>
          <w:szCs w:val="24"/>
        </w:rPr>
        <w:t>-</w:t>
      </w:r>
      <w:r w:rsidR="00D91DAE">
        <w:rPr>
          <w:rFonts w:ascii="Times New Roman" w:hAnsi="Times New Roman"/>
          <w:szCs w:val="24"/>
        </w:rPr>
        <w:t>12</w:t>
      </w:r>
    </w:p>
    <w:p w14:paraId="4A183E50" w14:textId="77777777" w:rsidR="001D38EF" w:rsidRPr="00434111" w:rsidRDefault="001D38EF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D38EF" w:rsidRPr="00434111" w:rsidSect="008E1282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8D4A4" w14:textId="77777777" w:rsidR="00825E2C" w:rsidRDefault="00825E2C">
      <w:r>
        <w:separator/>
      </w:r>
    </w:p>
  </w:endnote>
  <w:endnote w:type="continuationSeparator" w:id="0">
    <w:p w14:paraId="5763376F" w14:textId="77777777" w:rsidR="00825E2C" w:rsidRDefault="00825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BFFF6" w14:textId="77777777" w:rsidR="00825E2C" w:rsidRDefault="00825E2C">
      <w:r>
        <w:separator/>
      </w:r>
    </w:p>
  </w:footnote>
  <w:footnote w:type="continuationSeparator" w:id="0">
    <w:p w14:paraId="0F96D20B" w14:textId="77777777" w:rsidR="00825E2C" w:rsidRDefault="00825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43AF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12449D6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E311455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30A32"/>
    <w:rsid w:val="000429B5"/>
    <w:rsid w:val="000636CC"/>
    <w:rsid w:val="00074BA7"/>
    <w:rsid w:val="000A1855"/>
    <w:rsid w:val="000E59FE"/>
    <w:rsid w:val="000E7CBE"/>
    <w:rsid w:val="00101999"/>
    <w:rsid w:val="00102FFE"/>
    <w:rsid w:val="00112020"/>
    <w:rsid w:val="00117499"/>
    <w:rsid w:val="00132253"/>
    <w:rsid w:val="00133864"/>
    <w:rsid w:val="00134482"/>
    <w:rsid w:val="00137B9F"/>
    <w:rsid w:val="0014086D"/>
    <w:rsid w:val="00140DBC"/>
    <w:rsid w:val="0014170E"/>
    <w:rsid w:val="0017112B"/>
    <w:rsid w:val="00171494"/>
    <w:rsid w:val="00174111"/>
    <w:rsid w:val="00193C1B"/>
    <w:rsid w:val="001A5026"/>
    <w:rsid w:val="001C788F"/>
    <w:rsid w:val="001D38EF"/>
    <w:rsid w:val="001E459C"/>
    <w:rsid w:val="001E7250"/>
    <w:rsid w:val="001E7C6A"/>
    <w:rsid w:val="00217310"/>
    <w:rsid w:val="00232311"/>
    <w:rsid w:val="00253D2D"/>
    <w:rsid w:val="002701C4"/>
    <w:rsid w:val="002765E4"/>
    <w:rsid w:val="0028720A"/>
    <w:rsid w:val="00296714"/>
    <w:rsid w:val="002A115C"/>
    <w:rsid w:val="002A59EF"/>
    <w:rsid w:val="002D3ABC"/>
    <w:rsid w:val="002E5D6F"/>
    <w:rsid w:val="00311957"/>
    <w:rsid w:val="00313CF0"/>
    <w:rsid w:val="003324CB"/>
    <w:rsid w:val="003355B6"/>
    <w:rsid w:val="00342E29"/>
    <w:rsid w:val="00346081"/>
    <w:rsid w:val="00356F27"/>
    <w:rsid w:val="003A0C31"/>
    <w:rsid w:val="003A4FD9"/>
    <w:rsid w:val="003B654E"/>
    <w:rsid w:val="003F491F"/>
    <w:rsid w:val="00434111"/>
    <w:rsid w:val="00435ADB"/>
    <w:rsid w:val="004377CD"/>
    <w:rsid w:val="00452760"/>
    <w:rsid w:val="00476607"/>
    <w:rsid w:val="004C74C1"/>
    <w:rsid w:val="004C7EC4"/>
    <w:rsid w:val="004F2912"/>
    <w:rsid w:val="00521D86"/>
    <w:rsid w:val="00551173"/>
    <w:rsid w:val="00583E25"/>
    <w:rsid w:val="005921E4"/>
    <w:rsid w:val="005B2DB7"/>
    <w:rsid w:val="005B331A"/>
    <w:rsid w:val="005C27A6"/>
    <w:rsid w:val="005F443A"/>
    <w:rsid w:val="00610881"/>
    <w:rsid w:val="00624247"/>
    <w:rsid w:val="00640A78"/>
    <w:rsid w:val="006451CE"/>
    <w:rsid w:val="00672CA4"/>
    <w:rsid w:val="00682580"/>
    <w:rsid w:val="00685A9F"/>
    <w:rsid w:val="0069384E"/>
    <w:rsid w:val="006962DF"/>
    <w:rsid w:val="006B7ACD"/>
    <w:rsid w:val="006E4094"/>
    <w:rsid w:val="0070001E"/>
    <w:rsid w:val="00703A7C"/>
    <w:rsid w:val="007235A6"/>
    <w:rsid w:val="007243D6"/>
    <w:rsid w:val="007325ED"/>
    <w:rsid w:val="007447CF"/>
    <w:rsid w:val="007473A7"/>
    <w:rsid w:val="007679A5"/>
    <w:rsid w:val="00772555"/>
    <w:rsid w:val="00781E3C"/>
    <w:rsid w:val="00796DF7"/>
    <w:rsid w:val="007A10B5"/>
    <w:rsid w:val="007A79A9"/>
    <w:rsid w:val="007C54E6"/>
    <w:rsid w:val="007D23B3"/>
    <w:rsid w:val="00825E2C"/>
    <w:rsid w:val="00827F05"/>
    <w:rsid w:val="00860E39"/>
    <w:rsid w:val="00873381"/>
    <w:rsid w:val="00875C29"/>
    <w:rsid w:val="008C06B0"/>
    <w:rsid w:val="008C1B78"/>
    <w:rsid w:val="008C44FE"/>
    <w:rsid w:val="008D05BC"/>
    <w:rsid w:val="008D20D2"/>
    <w:rsid w:val="008D2E85"/>
    <w:rsid w:val="008E1282"/>
    <w:rsid w:val="008E48CF"/>
    <w:rsid w:val="008F2B4D"/>
    <w:rsid w:val="008F2E03"/>
    <w:rsid w:val="008F4809"/>
    <w:rsid w:val="009239BE"/>
    <w:rsid w:val="00946511"/>
    <w:rsid w:val="00956680"/>
    <w:rsid w:val="00966083"/>
    <w:rsid w:val="0098205C"/>
    <w:rsid w:val="009821B2"/>
    <w:rsid w:val="00992BC6"/>
    <w:rsid w:val="00997B7F"/>
    <w:rsid w:val="009A4607"/>
    <w:rsid w:val="009C2459"/>
    <w:rsid w:val="009C3C2F"/>
    <w:rsid w:val="009C4EAB"/>
    <w:rsid w:val="009C5AEC"/>
    <w:rsid w:val="009C757C"/>
    <w:rsid w:val="009F065C"/>
    <w:rsid w:val="00A06E83"/>
    <w:rsid w:val="00A0776B"/>
    <w:rsid w:val="00A27BCD"/>
    <w:rsid w:val="00A43E44"/>
    <w:rsid w:val="00A70868"/>
    <w:rsid w:val="00A81C04"/>
    <w:rsid w:val="00AA4D15"/>
    <w:rsid w:val="00AB21CB"/>
    <w:rsid w:val="00AC1D02"/>
    <w:rsid w:val="00AE7378"/>
    <w:rsid w:val="00B242B5"/>
    <w:rsid w:val="00B328EE"/>
    <w:rsid w:val="00B32BA0"/>
    <w:rsid w:val="00B33326"/>
    <w:rsid w:val="00B63AA8"/>
    <w:rsid w:val="00B65035"/>
    <w:rsid w:val="00B6567A"/>
    <w:rsid w:val="00B75F85"/>
    <w:rsid w:val="00B90D05"/>
    <w:rsid w:val="00B92D95"/>
    <w:rsid w:val="00B9315E"/>
    <w:rsid w:val="00B95B10"/>
    <w:rsid w:val="00BB2097"/>
    <w:rsid w:val="00BC2C89"/>
    <w:rsid w:val="00BD6AE3"/>
    <w:rsid w:val="00BE1E33"/>
    <w:rsid w:val="00BE4C6A"/>
    <w:rsid w:val="00BE5ED0"/>
    <w:rsid w:val="00BE6D25"/>
    <w:rsid w:val="00BF0369"/>
    <w:rsid w:val="00C0415F"/>
    <w:rsid w:val="00C1647A"/>
    <w:rsid w:val="00C2225A"/>
    <w:rsid w:val="00C30215"/>
    <w:rsid w:val="00C414B1"/>
    <w:rsid w:val="00C65F4B"/>
    <w:rsid w:val="00C81923"/>
    <w:rsid w:val="00C838D9"/>
    <w:rsid w:val="00C84A75"/>
    <w:rsid w:val="00C921BD"/>
    <w:rsid w:val="00CA6351"/>
    <w:rsid w:val="00CA67DC"/>
    <w:rsid w:val="00CA6ECE"/>
    <w:rsid w:val="00CB787B"/>
    <w:rsid w:val="00CC4C3F"/>
    <w:rsid w:val="00CD69C2"/>
    <w:rsid w:val="00CF62DD"/>
    <w:rsid w:val="00D03496"/>
    <w:rsid w:val="00D23381"/>
    <w:rsid w:val="00D2360D"/>
    <w:rsid w:val="00D25A9D"/>
    <w:rsid w:val="00D36828"/>
    <w:rsid w:val="00D563E1"/>
    <w:rsid w:val="00D5785B"/>
    <w:rsid w:val="00D71B64"/>
    <w:rsid w:val="00D91DAE"/>
    <w:rsid w:val="00D9528C"/>
    <w:rsid w:val="00DB3706"/>
    <w:rsid w:val="00DC7530"/>
    <w:rsid w:val="00DD47CE"/>
    <w:rsid w:val="00DE3199"/>
    <w:rsid w:val="00E329BC"/>
    <w:rsid w:val="00E45D82"/>
    <w:rsid w:val="00E71BC4"/>
    <w:rsid w:val="00E8766F"/>
    <w:rsid w:val="00E918BB"/>
    <w:rsid w:val="00E942FF"/>
    <w:rsid w:val="00EA46A3"/>
    <w:rsid w:val="00EC1F96"/>
    <w:rsid w:val="00ED113F"/>
    <w:rsid w:val="00EE2CE3"/>
    <w:rsid w:val="00EE5C1A"/>
    <w:rsid w:val="00F01EF6"/>
    <w:rsid w:val="00F07C9D"/>
    <w:rsid w:val="00F41E29"/>
    <w:rsid w:val="00F72916"/>
    <w:rsid w:val="00F80A20"/>
    <w:rsid w:val="00F87F5A"/>
    <w:rsid w:val="00FA385D"/>
    <w:rsid w:val="00FE09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696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591EEC-A9FD-4CD7-808A-18604E9AAE8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46</TotalTime>
  <Pages>2</Pages>
  <Words>380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73</cp:revision>
  <cp:lastPrinted>2001-05-23T08:36:00Z</cp:lastPrinted>
  <dcterms:created xsi:type="dcterms:W3CDTF">2023-11-13T13:34:00Z</dcterms:created>
  <dcterms:modified xsi:type="dcterms:W3CDTF">2024-11-13T07:42:00Z</dcterms:modified>
</cp:coreProperties>
</file>